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33E87" w14:textId="77777777" w:rsidR="00E8629F" w:rsidRPr="00235394" w:rsidRDefault="00E8629F" w:rsidP="001351DC">
      <w:pPr>
        <w:pStyle w:val="ZA"/>
        <w:framePr w:wrap="notBeside"/>
        <w:ind w:firstLine="284"/>
      </w:pPr>
      <w:bookmarkStart w:id="0" w:name="page1"/>
      <w:r w:rsidRPr="00235394">
        <w:rPr>
          <w:sz w:val="64"/>
        </w:rPr>
        <w:t xml:space="preserve">3GPP TR </w:t>
      </w:r>
      <w:r w:rsidR="00495F8F">
        <w:rPr>
          <w:sz w:val="64"/>
        </w:rPr>
        <w:t>23</w:t>
      </w:r>
      <w:r w:rsidRPr="00235394">
        <w:rPr>
          <w:sz w:val="64"/>
        </w:rPr>
        <w:t>.</w:t>
      </w:r>
      <w:r w:rsidR="00495F8F">
        <w:rPr>
          <w:sz w:val="64"/>
        </w:rPr>
        <w:t>7</w:t>
      </w:r>
      <w:r w:rsidR="00441BC9">
        <w:rPr>
          <w:sz w:val="64"/>
        </w:rPr>
        <w:t>64</w:t>
      </w:r>
      <w:r w:rsidRPr="00235394">
        <w:rPr>
          <w:sz w:val="64"/>
        </w:rPr>
        <w:t xml:space="preserve"> </w:t>
      </w:r>
      <w:r w:rsidRPr="00235394">
        <w:t>V</w:t>
      </w:r>
      <w:r w:rsidR="00705836">
        <w:t>17</w:t>
      </w:r>
      <w:r w:rsidRPr="00235394">
        <w:t>.</w:t>
      </w:r>
      <w:r w:rsidR="000F34B7">
        <w:t>1</w:t>
      </w:r>
      <w:r w:rsidRPr="00235394">
        <w:t>.</w:t>
      </w:r>
      <w:r w:rsidR="006A1291">
        <w:t>0</w:t>
      </w:r>
      <w:r w:rsidR="006A1291" w:rsidRPr="00235394">
        <w:t xml:space="preserve"> </w:t>
      </w:r>
      <w:r w:rsidRPr="00235394">
        <w:rPr>
          <w:sz w:val="32"/>
        </w:rPr>
        <w:t>(</w:t>
      </w:r>
      <w:r w:rsidR="00ED5261">
        <w:rPr>
          <w:sz w:val="32"/>
        </w:rPr>
        <w:t>2020</w:t>
      </w:r>
      <w:r w:rsidRPr="00235394">
        <w:rPr>
          <w:sz w:val="32"/>
        </w:rPr>
        <w:t>-</w:t>
      </w:r>
      <w:r w:rsidR="000F34B7">
        <w:rPr>
          <w:sz w:val="32"/>
        </w:rPr>
        <w:t>12</w:t>
      </w:r>
      <w:r w:rsidRPr="00235394">
        <w:rPr>
          <w:sz w:val="32"/>
        </w:rPr>
        <w:t>)</w:t>
      </w:r>
    </w:p>
    <w:p w14:paraId="74E2994E" w14:textId="77777777" w:rsidR="00E8629F" w:rsidRPr="00235394" w:rsidRDefault="00E8629F">
      <w:pPr>
        <w:pStyle w:val="ZB"/>
        <w:framePr w:wrap="notBeside"/>
      </w:pPr>
      <w:r w:rsidRPr="00235394">
        <w:t>Technical Report</w:t>
      </w:r>
    </w:p>
    <w:p w14:paraId="3420447E" w14:textId="77777777" w:rsidR="00E8629F" w:rsidRPr="00235394" w:rsidRDefault="00E8629F">
      <w:pPr>
        <w:pStyle w:val="ZT"/>
        <w:framePr w:wrap="notBeside"/>
      </w:pPr>
      <w:r w:rsidRPr="00235394">
        <w:t>3</w:t>
      </w:r>
      <w:r w:rsidRPr="00CB4CE2">
        <w:t>rd</w:t>
      </w:r>
      <w:r w:rsidRPr="00235394">
        <w:t xml:space="preserve"> Generation Partnership Project;</w:t>
      </w:r>
    </w:p>
    <w:p w14:paraId="54F052B0" w14:textId="77777777" w:rsidR="00E8629F" w:rsidRPr="00235394" w:rsidRDefault="00E8629F">
      <w:pPr>
        <w:pStyle w:val="ZT"/>
        <w:framePr w:wrap="notBeside"/>
      </w:pPr>
      <w:r w:rsidRPr="00235394">
        <w:t xml:space="preserve">Technical Specification Group </w:t>
      </w:r>
      <w:r w:rsidR="00495F8F">
        <w:t>Services and System Aspects</w:t>
      </w:r>
      <w:r w:rsidRPr="00235394">
        <w:t>;</w:t>
      </w:r>
    </w:p>
    <w:p w14:paraId="22A11DA1" w14:textId="77777777" w:rsidR="00E8629F" w:rsidRPr="00235394" w:rsidRDefault="00495F8F">
      <w:pPr>
        <w:pStyle w:val="ZT"/>
        <w:framePr w:wrap="notBeside"/>
      </w:pPr>
      <w:r w:rsidRPr="00495F8F">
        <w:t xml:space="preserve">Study on </w:t>
      </w:r>
      <w:r w:rsidR="00441BC9">
        <w:t xml:space="preserve">enhancements to </w:t>
      </w:r>
      <w:r w:rsidRPr="00495F8F">
        <w:t>application layer support for V2X services</w:t>
      </w:r>
      <w:r w:rsidR="00E8629F" w:rsidRPr="00235394">
        <w:t>;</w:t>
      </w:r>
    </w:p>
    <w:p w14:paraId="19FA6E5A" w14:textId="77777777" w:rsidR="00E8629F" w:rsidRPr="00235394" w:rsidRDefault="00495F8F">
      <w:pPr>
        <w:pStyle w:val="ZT"/>
        <w:framePr w:wrap="notBeside"/>
        <w:rPr>
          <w:i/>
          <w:sz w:val="28"/>
        </w:rPr>
      </w:pPr>
      <w:r w:rsidRPr="00235394">
        <w:t xml:space="preserve"> </w:t>
      </w:r>
      <w:r w:rsidR="00E8629F" w:rsidRPr="00235394">
        <w:t>(</w:t>
      </w:r>
      <w:r w:rsidR="00E8629F" w:rsidRPr="00235394">
        <w:rPr>
          <w:rStyle w:val="ZGSM"/>
        </w:rPr>
        <w:t xml:space="preserve">Release </w:t>
      </w:r>
      <w:r w:rsidR="000266A0">
        <w:rPr>
          <w:rStyle w:val="ZGSM"/>
        </w:rPr>
        <w:t>1</w:t>
      </w:r>
      <w:r w:rsidR="00BB0587">
        <w:rPr>
          <w:rStyle w:val="ZGSM"/>
        </w:rPr>
        <w:t>7</w:t>
      </w:r>
      <w:r w:rsidR="00E8629F" w:rsidRPr="00235394">
        <w:t>)</w:t>
      </w:r>
    </w:p>
    <w:p w14:paraId="37682366" w14:textId="77777777" w:rsidR="00E8629F" w:rsidRPr="00235394" w:rsidRDefault="00E8629F">
      <w:pPr>
        <w:pStyle w:val="ZU"/>
        <w:framePr w:h="4929" w:hRule="exact" w:wrap="notBeside"/>
        <w:tabs>
          <w:tab w:val="right" w:pos="10206"/>
        </w:tabs>
        <w:jc w:val="left"/>
        <w:rPr>
          <w:color w:val="0000FF"/>
        </w:rPr>
      </w:pPr>
      <w:r w:rsidRPr="00235394">
        <w:rPr>
          <w:color w:val="0000FF"/>
        </w:rPr>
        <w:tab/>
      </w:r>
    </w:p>
    <w:p w14:paraId="3122DC71" w14:textId="77777777" w:rsidR="00E8629F" w:rsidRPr="00235394" w:rsidRDefault="00E8629F">
      <w:pPr>
        <w:pStyle w:val="ZU"/>
        <w:framePr w:h="4929" w:hRule="exact" w:wrap="notBeside"/>
        <w:tabs>
          <w:tab w:val="right" w:pos="10206"/>
        </w:tabs>
        <w:jc w:val="left"/>
        <w:rPr>
          <w:color w:val="0000FF"/>
        </w:rPr>
      </w:pPr>
      <w:r w:rsidRPr="00235394">
        <w:rPr>
          <w:color w:val="0000FF"/>
        </w:rPr>
        <w:tab/>
      </w:r>
    </w:p>
    <w:p w14:paraId="216FB378" w14:textId="77777777" w:rsidR="00E8629F" w:rsidRPr="00235394" w:rsidRDefault="00E8629F">
      <w:pPr>
        <w:pStyle w:val="ZU"/>
        <w:framePr w:h="4929" w:hRule="exact" w:wrap="notBeside"/>
        <w:tabs>
          <w:tab w:val="right" w:pos="10206"/>
        </w:tabs>
        <w:jc w:val="left"/>
      </w:pPr>
      <w:r w:rsidRPr="00235394">
        <w:rPr>
          <w:color w:val="0000FF"/>
        </w:rPr>
        <w:tab/>
      </w:r>
    </w:p>
    <w:p w14:paraId="5544C2F5" w14:textId="77777777" w:rsidR="00983910" w:rsidRPr="00235394" w:rsidRDefault="00983910" w:rsidP="00983910">
      <w:pPr>
        <w:pStyle w:val="ZU"/>
        <w:framePr w:h="4929" w:hRule="exact" w:wrap="notBeside"/>
        <w:tabs>
          <w:tab w:val="right" w:pos="10206"/>
        </w:tabs>
        <w:jc w:val="left"/>
      </w:pPr>
      <w:r w:rsidRPr="00235394">
        <w:rPr>
          <w:color w:val="0000FF"/>
        </w:rPr>
        <w:tab/>
      </w:r>
    </w:p>
    <w:p w14:paraId="49F80BF7" w14:textId="151EFC77" w:rsidR="00A72864" w:rsidRPr="00235394" w:rsidRDefault="008161C9" w:rsidP="00A72864">
      <w:pPr>
        <w:pStyle w:val="ZU"/>
        <w:framePr w:h="4929" w:hRule="exact" w:wrap="notBeside"/>
        <w:tabs>
          <w:tab w:val="right" w:pos="10206"/>
        </w:tabs>
        <w:jc w:val="left"/>
      </w:pPr>
      <w:r>
        <w:rPr>
          <w:i/>
        </w:rPr>
        <w:drawing>
          <wp:inline distT="0" distB="0" distL="0" distR="0" wp14:anchorId="7CCDF0A8" wp14:editId="5DDA2735">
            <wp:extent cx="121285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844550"/>
                    </a:xfrm>
                    <a:prstGeom prst="rect">
                      <a:avLst/>
                    </a:prstGeom>
                    <a:noFill/>
                    <a:ln>
                      <a:noFill/>
                    </a:ln>
                  </pic:spPr>
                </pic:pic>
              </a:graphicData>
            </a:graphic>
          </wp:inline>
        </w:drawing>
      </w:r>
      <w:r w:rsidR="00A72864" w:rsidRPr="00235394">
        <w:rPr>
          <w:color w:val="0000FF"/>
        </w:rPr>
        <w:tab/>
      </w:r>
      <w:r>
        <w:drawing>
          <wp:inline distT="0" distB="0" distL="0" distR="0" wp14:anchorId="03966721" wp14:editId="7093FAAB">
            <wp:extent cx="1619250" cy="95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p>
    <w:p w14:paraId="4BEFF033" w14:textId="77777777" w:rsidR="00E8629F" w:rsidRPr="00235394" w:rsidRDefault="00E8629F">
      <w:pPr>
        <w:pStyle w:val="ZU"/>
        <w:framePr w:h="4929" w:hRule="exact" w:wrap="notBeside"/>
        <w:tabs>
          <w:tab w:val="right" w:pos="10206"/>
        </w:tabs>
        <w:jc w:val="left"/>
      </w:pPr>
    </w:p>
    <w:p w14:paraId="4EDEBCD4"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sidRPr="00CB4CE2">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51FEE4DC" w14:textId="77777777" w:rsidR="00E8629F" w:rsidRPr="00235394" w:rsidRDefault="00E8629F">
      <w:pPr>
        <w:pStyle w:val="ZV"/>
        <w:framePr w:wrap="notBeside"/>
      </w:pPr>
    </w:p>
    <w:p w14:paraId="3A9EAF94" w14:textId="77777777" w:rsidR="00E8629F" w:rsidRPr="00235394" w:rsidRDefault="00E8629F"/>
    <w:bookmarkEnd w:id="0"/>
    <w:p w14:paraId="74C28A91"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664AD9A7" w14:textId="77777777" w:rsidR="00E8629F" w:rsidRPr="00235394" w:rsidRDefault="00E8629F">
      <w:bookmarkStart w:id="1" w:name="page2"/>
    </w:p>
    <w:p w14:paraId="608CDAF8" w14:textId="77777777" w:rsidR="00E8629F" w:rsidRPr="00235394" w:rsidRDefault="00E8629F">
      <w:pPr>
        <w:pStyle w:val="FP"/>
        <w:framePr w:wrap="notBeside" w:hAnchor="margin" w:y="1419"/>
        <w:pBdr>
          <w:bottom w:val="single" w:sz="6" w:space="1" w:color="auto"/>
        </w:pBdr>
        <w:spacing w:before="240"/>
        <w:ind w:left="2835" w:right="2835"/>
        <w:jc w:val="center"/>
      </w:pPr>
      <w:r w:rsidRPr="00235394">
        <w:t>Keywords</w:t>
      </w:r>
    </w:p>
    <w:p w14:paraId="16B94D3D" w14:textId="77777777"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14:paraId="5DD4DB46" w14:textId="77777777" w:rsidR="00E8629F" w:rsidRPr="00235394" w:rsidRDefault="00E8629F"/>
    <w:p w14:paraId="49ECFC86"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23A07055"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5D022393" w14:textId="77777777" w:rsidR="00E8629F" w:rsidRPr="00235394" w:rsidRDefault="00E8629F">
      <w:pPr>
        <w:pStyle w:val="FP"/>
        <w:framePr w:wrap="notBeside" w:hAnchor="margin" w:yAlign="center"/>
        <w:ind w:left="2835" w:right="2835"/>
        <w:jc w:val="center"/>
        <w:rPr>
          <w:rFonts w:ascii="Arial" w:hAnsi="Arial"/>
          <w:sz w:val="18"/>
        </w:rPr>
      </w:pPr>
    </w:p>
    <w:p w14:paraId="361BAF2C" w14:textId="77777777" w:rsidR="00E8629F" w:rsidRPr="0074646D" w:rsidRDefault="00E8629F">
      <w:pPr>
        <w:pStyle w:val="FP"/>
        <w:framePr w:wrap="notBeside" w:hAnchor="margin" w:yAlign="center"/>
        <w:pBdr>
          <w:bottom w:val="single" w:sz="6" w:space="1" w:color="auto"/>
        </w:pBdr>
        <w:spacing w:before="240"/>
        <w:ind w:left="2835" w:right="2835"/>
        <w:jc w:val="center"/>
        <w:rPr>
          <w:lang w:val="fr-FR"/>
        </w:rPr>
      </w:pPr>
      <w:r w:rsidRPr="0074646D">
        <w:rPr>
          <w:lang w:val="fr-FR"/>
        </w:rPr>
        <w:t>3GPP support office address</w:t>
      </w:r>
    </w:p>
    <w:p w14:paraId="5F1BEC9F"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4D516E19"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47F982DC"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4A1DFA3A" w14:textId="77777777" w:rsidR="00E8629F" w:rsidRPr="00235394" w:rsidRDefault="00E8629F">
      <w:pPr>
        <w:pStyle w:val="FP"/>
        <w:framePr w:wrap="notBeside" w:hAnchor="margin" w:yAlign="center"/>
        <w:ind w:left="2835" w:right="2835"/>
        <w:jc w:val="center"/>
        <w:rPr>
          <w:rFonts w:ascii="Arial" w:hAnsi="Arial"/>
          <w:sz w:val="18"/>
        </w:rPr>
      </w:pPr>
      <w:r w:rsidRPr="00235394">
        <w:t>Int</w:t>
      </w:r>
      <w:r w:rsidRPr="00235394">
        <w:rPr>
          <w:rFonts w:ascii="Arial" w:hAnsi="Arial"/>
          <w:sz w:val="18"/>
        </w:rPr>
        <w:t>pp.org</w:t>
      </w:r>
    </w:p>
    <w:p w14:paraId="7B1567C5" w14:textId="77777777" w:rsidR="00E8629F" w:rsidRPr="00235394" w:rsidRDefault="00E8629F"/>
    <w:p w14:paraId="7F3AF590"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13EB7F0A"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4C75617F" w14:textId="77777777" w:rsidR="00E8629F" w:rsidRPr="00235394" w:rsidRDefault="00E8629F">
      <w:pPr>
        <w:pStyle w:val="FP"/>
        <w:framePr w:h="3057" w:hRule="exact" w:wrap="notBeside" w:vAnchor="page" w:hAnchor="margin" w:y="12605"/>
        <w:jc w:val="center"/>
        <w:rPr>
          <w:noProof/>
        </w:rPr>
      </w:pPr>
    </w:p>
    <w:p w14:paraId="4E2A2E30" w14:textId="77777777" w:rsidR="00E8629F" w:rsidRPr="00235394" w:rsidRDefault="00E8629F">
      <w:pPr>
        <w:pStyle w:val="FP"/>
        <w:framePr w:h="3057" w:hRule="exact" w:wrap="notBeside" w:vAnchor="page" w:hAnchor="margin" w:y="12605"/>
        <w:jc w:val="center"/>
        <w:rPr>
          <w:noProof/>
          <w:sz w:val="18"/>
        </w:rPr>
      </w:pPr>
      <w:r w:rsidRPr="00235394">
        <w:rPr>
          <w:noProof/>
          <w:sz w:val="18"/>
        </w:rPr>
        <w:t>© 20</w:t>
      </w:r>
      <w:r w:rsidR="00517718">
        <w:rPr>
          <w:noProof/>
          <w:sz w:val="18"/>
        </w:rPr>
        <w:t>20</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2" w:name="copyrightaddon"/>
      <w:bookmarkEnd w:id="2"/>
    </w:p>
    <w:p w14:paraId="433AB43D"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3E2168F8" w14:textId="77777777" w:rsidR="00983910" w:rsidRPr="00235394" w:rsidRDefault="00983910">
      <w:pPr>
        <w:pStyle w:val="FP"/>
        <w:framePr w:h="3057" w:hRule="exact" w:wrap="notBeside" w:vAnchor="page" w:hAnchor="margin" w:y="12605"/>
        <w:rPr>
          <w:noProof/>
          <w:sz w:val="18"/>
        </w:rPr>
      </w:pPr>
    </w:p>
    <w:p w14:paraId="22C4BFA6"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70F8F6B4"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1A1D4876"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70718E16" w14:textId="77777777" w:rsidR="00E8629F" w:rsidRPr="00235394" w:rsidRDefault="00E8629F"/>
    <w:bookmarkEnd w:id="1"/>
    <w:p w14:paraId="4F64DD2C" w14:textId="77777777" w:rsidR="00E8629F" w:rsidRPr="00235394" w:rsidRDefault="00E8629F">
      <w:pPr>
        <w:pStyle w:val="TT"/>
      </w:pPr>
      <w:r w:rsidRPr="00235394">
        <w:br w:type="page"/>
      </w:r>
      <w:r w:rsidRPr="00235394">
        <w:lastRenderedPageBreak/>
        <w:t>Contents</w:t>
      </w:r>
    </w:p>
    <w:p w14:paraId="6B85D280" w14:textId="77777777" w:rsidR="00F7305B" w:rsidRPr="00C207E9" w:rsidRDefault="00235394">
      <w:pPr>
        <w:pStyle w:val="TOC1"/>
        <w:rPr>
          <w:rFonts w:ascii="Calibri" w:hAnsi="Calibri"/>
          <w:szCs w:val="22"/>
          <w:lang w:eastAsia="en-GB"/>
        </w:rPr>
      </w:pPr>
      <w:r>
        <w:fldChar w:fldCharType="begin"/>
      </w:r>
      <w:r>
        <w:instrText xml:space="preserve"> TOC \o "1-9" </w:instrText>
      </w:r>
      <w:r>
        <w:fldChar w:fldCharType="separate"/>
      </w:r>
      <w:r w:rsidR="00F7305B">
        <w:t>Foreword</w:t>
      </w:r>
      <w:r w:rsidR="00F7305B">
        <w:tab/>
      </w:r>
      <w:r w:rsidR="00F7305B">
        <w:fldChar w:fldCharType="begin"/>
      </w:r>
      <w:r w:rsidR="00F7305B">
        <w:instrText xml:space="preserve"> PAGEREF _Toc59232167 \h </w:instrText>
      </w:r>
      <w:r w:rsidR="00F7305B">
        <w:fldChar w:fldCharType="separate"/>
      </w:r>
      <w:r w:rsidR="00F7305B">
        <w:t>6</w:t>
      </w:r>
      <w:r w:rsidR="00F7305B">
        <w:fldChar w:fldCharType="end"/>
      </w:r>
    </w:p>
    <w:p w14:paraId="07E95976" w14:textId="77777777" w:rsidR="00F7305B" w:rsidRPr="00C207E9" w:rsidRDefault="00F7305B">
      <w:pPr>
        <w:pStyle w:val="TOC1"/>
        <w:rPr>
          <w:rFonts w:ascii="Calibri" w:hAnsi="Calibri"/>
          <w:szCs w:val="22"/>
          <w:lang w:eastAsia="en-GB"/>
        </w:rPr>
      </w:pPr>
      <w:r>
        <w:t>1</w:t>
      </w:r>
      <w:r w:rsidRPr="00C207E9">
        <w:rPr>
          <w:rFonts w:ascii="Calibri" w:hAnsi="Calibri"/>
          <w:szCs w:val="22"/>
          <w:lang w:eastAsia="en-GB"/>
        </w:rPr>
        <w:tab/>
      </w:r>
      <w:r>
        <w:t>Scope</w:t>
      </w:r>
      <w:r>
        <w:tab/>
      </w:r>
      <w:r>
        <w:fldChar w:fldCharType="begin"/>
      </w:r>
      <w:r>
        <w:instrText xml:space="preserve"> PAGEREF _Toc59232168 \h </w:instrText>
      </w:r>
      <w:r>
        <w:fldChar w:fldCharType="separate"/>
      </w:r>
      <w:r>
        <w:t>7</w:t>
      </w:r>
      <w:r>
        <w:fldChar w:fldCharType="end"/>
      </w:r>
    </w:p>
    <w:p w14:paraId="1E19B925" w14:textId="77777777" w:rsidR="00F7305B" w:rsidRPr="00C207E9" w:rsidRDefault="00F7305B">
      <w:pPr>
        <w:pStyle w:val="TOC1"/>
        <w:rPr>
          <w:rFonts w:ascii="Calibri" w:hAnsi="Calibri"/>
          <w:szCs w:val="22"/>
          <w:lang w:eastAsia="en-GB"/>
        </w:rPr>
      </w:pPr>
      <w:r>
        <w:t>2</w:t>
      </w:r>
      <w:r w:rsidRPr="00C207E9">
        <w:rPr>
          <w:rFonts w:ascii="Calibri" w:hAnsi="Calibri"/>
          <w:szCs w:val="22"/>
          <w:lang w:eastAsia="en-GB"/>
        </w:rPr>
        <w:tab/>
      </w:r>
      <w:r>
        <w:t>References</w:t>
      </w:r>
      <w:r>
        <w:tab/>
      </w:r>
      <w:r>
        <w:fldChar w:fldCharType="begin"/>
      </w:r>
      <w:r>
        <w:instrText xml:space="preserve"> PAGEREF _Toc59232169 \h </w:instrText>
      </w:r>
      <w:r>
        <w:fldChar w:fldCharType="separate"/>
      </w:r>
      <w:r>
        <w:t>7</w:t>
      </w:r>
      <w:r>
        <w:fldChar w:fldCharType="end"/>
      </w:r>
    </w:p>
    <w:p w14:paraId="5BE07989" w14:textId="77777777" w:rsidR="00F7305B" w:rsidRPr="00C207E9" w:rsidRDefault="00F7305B">
      <w:pPr>
        <w:pStyle w:val="TOC1"/>
        <w:rPr>
          <w:rFonts w:ascii="Calibri" w:hAnsi="Calibri"/>
          <w:szCs w:val="22"/>
          <w:lang w:eastAsia="en-GB"/>
        </w:rPr>
      </w:pPr>
      <w:r>
        <w:t>3</w:t>
      </w:r>
      <w:r w:rsidRPr="00C207E9">
        <w:rPr>
          <w:rFonts w:ascii="Calibri" w:hAnsi="Calibri"/>
          <w:szCs w:val="22"/>
          <w:lang w:eastAsia="en-GB"/>
        </w:rPr>
        <w:tab/>
      </w:r>
      <w:r>
        <w:t>Definitions, symbols and abbreviations</w:t>
      </w:r>
      <w:r>
        <w:tab/>
      </w:r>
      <w:r>
        <w:fldChar w:fldCharType="begin"/>
      </w:r>
      <w:r>
        <w:instrText xml:space="preserve"> PAGEREF _Toc59232170 \h </w:instrText>
      </w:r>
      <w:r>
        <w:fldChar w:fldCharType="separate"/>
      </w:r>
      <w:r>
        <w:t>8</w:t>
      </w:r>
      <w:r>
        <w:fldChar w:fldCharType="end"/>
      </w:r>
    </w:p>
    <w:p w14:paraId="4DA36658" w14:textId="77777777" w:rsidR="00F7305B" w:rsidRPr="00C207E9" w:rsidRDefault="00F7305B">
      <w:pPr>
        <w:pStyle w:val="TOC2"/>
        <w:rPr>
          <w:rFonts w:ascii="Calibri" w:hAnsi="Calibri"/>
          <w:sz w:val="22"/>
          <w:szCs w:val="22"/>
          <w:lang w:eastAsia="en-GB"/>
        </w:rPr>
      </w:pPr>
      <w:r>
        <w:t>3.1</w:t>
      </w:r>
      <w:r w:rsidRPr="00C207E9">
        <w:rPr>
          <w:rFonts w:ascii="Calibri" w:hAnsi="Calibri"/>
          <w:sz w:val="22"/>
          <w:szCs w:val="22"/>
          <w:lang w:eastAsia="en-GB"/>
        </w:rPr>
        <w:tab/>
      </w:r>
      <w:r>
        <w:t>Definitions</w:t>
      </w:r>
      <w:r>
        <w:tab/>
      </w:r>
      <w:r>
        <w:fldChar w:fldCharType="begin"/>
      </w:r>
      <w:r>
        <w:instrText xml:space="preserve"> PAGEREF _Toc59232171 \h </w:instrText>
      </w:r>
      <w:r>
        <w:fldChar w:fldCharType="separate"/>
      </w:r>
      <w:r>
        <w:t>8</w:t>
      </w:r>
      <w:r>
        <w:fldChar w:fldCharType="end"/>
      </w:r>
    </w:p>
    <w:p w14:paraId="109A1530" w14:textId="77777777" w:rsidR="00F7305B" w:rsidRPr="00C207E9" w:rsidRDefault="00F7305B">
      <w:pPr>
        <w:pStyle w:val="TOC2"/>
        <w:rPr>
          <w:rFonts w:ascii="Calibri" w:hAnsi="Calibri"/>
          <w:sz w:val="22"/>
          <w:szCs w:val="22"/>
          <w:lang w:eastAsia="en-GB"/>
        </w:rPr>
      </w:pPr>
      <w:r>
        <w:t>3.2</w:t>
      </w:r>
      <w:r w:rsidRPr="00C207E9">
        <w:rPr>
          <w:rFonts w:ascii="Calibri" w:hAnsi="Calibri"/>
          <w:sz w:val="22"/>
          <w:szCs w:val="22"/>
          <w:lang w:eastAsia="en-GB"/>
        </w:rPr>
        <w:tab/>
      </w:r>
      <w:r>
        <w:t>Void</w:t>
      </w:r>
      <w:r>
        <w:tab/>
      </w:r>
      <w:r>
        <w:fldChar w:fldCharType="begin"/>
      </w:r>
      <w:r>
        <w:instrText xml:space="preserve"> PAGEREF _Toc59232172 \h </w:instrText>
      </w:r>
      <w:r>
        <w:fldChar w:fldCharType="separate"/>
      </w:r>
      <w:r>
        <w:t>8</w:t>
      </w:r>
      <w:r>
        <w:fldChar w:fldCharType="end"/>
      </w:r>
    </w:p>
    <w:p w14:paraId="022B9667" w14:textId="77777777" w:rsidR="00F7305B" w:rsidRPr="00C207E9" w:rsidRDefault="00F7305B">
      <w:pPr>
        <w:pStyle w:val="TOC2"/>
        <w:rPr>
          <w:rFonts w:ascii="Calibri" w:hAnsi="Calibri"/>
          <w:sz w:val="22"/>
          <w:szCs w:val="22"/>
          <w:lang w:eastAsia="en-GB"/>
        </w:rPr>
      </w:pPr>
      <w:r>
        <w:t>3.3</w:t>
      </w:r>
      <w:r w:rsidRPr="00C207E9">
        <w:rPr>
          <w:rFonts w:ascii="Calibri" w:hAnsi="Calibri"/>
          <w:sz w:val="22"/>
          <w:szCs w:val="22"/>
          <w:lang w:eastAsia="en-GB"/>
        </w:rPr>
        <w:tab/>
      </w:r>
      <w:r>
        <w:t>Abbreviations</w:t>
      </w:r>
      <w:r>
        <w:tab/>
      </w:r>
      <w:r>
        <w:fldChar w:fldCharType="begin"/>
      </w:r>
      <w:r>
        <w:instrText xml:space="preserve"> PAGEREF _Toc59232173 \h </w:instrText>
      </w:r>
      <w:r>
        <w:fldChar w:fldCharType="separate"/>
      </w:r>
      <w:r>
        <w:t>8</w:t>
      </w:r>
      <w:r>
        <w:fldChar w:fldCharType="end"/>
      </w:r>
    </w:p>
    <w:p w14:paraId="5D35973A" w14:textId="77777777" w:rsidR="00F7305B" w:rsidRPr="00C207E9" w:rsidRDefault="00F7305B">
      <w:pPr>
        <w:pStyle w:val="TOC1"/>
        <w:rPr>
          <w:rFonts w:ascii="Calibri" w:hAnsi="Calibri"/>
          <w:szCs w:val="22"/>
          <w:lang w:eastAsia="en-GB"/>
        </w:rPr>
      </w:pPr>
      <w:r>
        <w:t>4</w:t>
      </w:r>
      <w:r w:rsidRPr="00C207E9">
        <w:rPr>
          <w:rFonts w:ascii="Calibri" w:hAnsi="Calibri"/>
          <w:szCs w:val="22"/>
          <w:lang w:eastAsia="en-GB"/>
        </w:rPr>
        <w:tab/>
      </w:r>
      <w:r>
        <w:t>Analysis of V2X standards</w:t>
      </w:r>
      <w:r>
        <w:tab/>
      </w:r>
      <w:r>
        <w:fldChar w:fldCharType="begin"/>
      </w:r>
      <w:r>
        <w:instrText xml:space="preserve"> PAGEREF _Toc59232174 \h </w:instrText>
      </w:r>
      <w:r>
        <w:fldChar w:fldCharType="separate"/>
      </w:r>
      <w:r>
        <w:t>8</w:t>
      </w:r>
      <w:r>
        <w:fldChar w:fldCharType="end"/>
      </w:r>
    </w:p>
    <w:p w14:paraId="6BF7738C" w14:textId="77777777" w:rsidR="00F7305B" w:rsidRPr="00C207E9" w:rsidRDefault="00F7305B">
      <w:pPr>
        <w:pStyle w:val="TOC2"/>
        <w:rPr>
          <w:rFonts w:ascii="Calibri" w:hAnsi="Calibri"/>
          <w:sz w:val="22"/>
          <w:szCs w:val="22"/>
          <w:lang w:eastAsia="en-GB"/>
        </w:rPr>
      </w:pPr>
      <w:r>
        <w:t>4.1</w:t>
      </w:r>
      <w:r w:rsidRPr="00C207E9">
        <w:rPr>
          <w:rFonts w:ascii="Calibri" w:hAnsi="Calibri"/>
          <w:sz w:val="22"/>
          <w:szCs w:val="22"/>
          <w:lang w:eastAsia="en-GB"/>
        </w:rPr>
        <w:tab/>
      </w:r>
      <w:r>
        <w:t>3GPP 5GS architecture for V2X communications</w:t>
      </w:r>
      <w:r>
        <w:tab/>
      </w:r>
      <w:r>
        <w:fldChar w:fldCharType="begin"/>
      </w:r>
      <w:r>
        <w:instrText xml:space="preserve"> PAGEREF _Toc59232175 \h </w:instrText>
      </w:r>
      <w:r>
        <w:fldChar w:fldCharType="separate"/>
      </w:r>
      <w:r>
        <w:t>8</w:t>
      </w:r>
      <w:r>
        <w:fldChar w:fldCharType="end"/>
      </w:r>
    </w:p>
    <w:p w14:paraId="0F18ACC9" w14:textId="77777777" w:rsidR="00F7305B" w:rsidRPr="00C207E9" w:rsidRDefault="00F7305B">
      <w:pPr>
        <w:pStyle w:val="TOC3"/>
        <w:rPr>
          <w:rFonts w:ascii="Calibri" w:hAnsi="Calibri"/>
          <w:sz w:val="22"/>
          <w:szCs w:val="22"/>
          <w:lang w:eastAsia="en-GB"/>
        </w:rPr>
      </w:pPr>
      <w:r>
        <w:t>4.1.1</w:t>
      </w:r>
      <w:r w:rsidRPr="00C207E9">
        <w:rPr>
          <w:rFonts w:ascii="Calibri" w:hAnsi="Calibri"/>
          <w:sz w:val="22"/>
          <w:szCs w:val="22"/>
          <w:lang w:eastAsia="en-GB"/>
        </w:rPr>
        <w:tab/>
      </w:r>
      <w:r>
        <w:t>Description</w:t>
      </w:r>
      <w:r>
        <w:tab/>
      </w:r>
      <w:r>
        <w:fldChar w:fldCharType="begin"/>
      </w:r>
      <w:r>
        <w:instrText xml:space="preserve"> PAGEREF _Toc59232176 \h </w:instrText>
      </w:r>
      <w:r>
        <w:fldChar w:fldCharType="separate"/>
      </w:r>
      <w:r>
        <w:t>8</w:t>
      </w:r>
      <w:r>
        <w:fldChar w:fldCharType="end"/>
      </w:r>
    </w:p>
    <w:p w14:paraId="40A9564A" w14:textId="77777777" w:rsidR="00F7305B" w:rsidRPr="00C207E9" w:rsidRDefault="00F7305B">
      <w:pPr>
        <w:pStyle w:val="TOC3"/>
        <w:rPr>
          <w:rFonts w:ascii="Calibri" w:hAnsi="Calibri"/>
          <w:sz w:val="22"/>
          <w:szCs w:val="22"/>
          <w:lang w:eastAsia="en-GB"/>
        </w:rPr>
      </w:pPr>
      <w:r>
        <w:t>4.1.2</w:t>
      </w:r>
      <w:r w:rsidRPr="00C207E9">
        <w:rPr>
          <w:rFonts w:ascii="Calibri" w:hAnsi="Calibri"/>
          <w:sz w:val="22"/>
          <w:szCs w:val="22"/>
          <w:lang w:eastAsia="en-GB"/>
        </w:rPr>
        <w:tab/>
      </w:r>
      <w:r>
        <w:t>Analysis</w:t>
      </w:r>
      <w:r>
        <w:tab/>
      </w:r>
      <w:r>
        <w:fldChar w:fldCharType="begin"/>
      </w:r>
      <w:r>
        <w:instrText xml:space="preserve"> PAGEREF _Toc59232177 \h </w:instrText>
      </w:r>
      <w:r>
        <w:fldChar w:fldCharType="separate"/>
      </w:r>
      <w:r>
        <w:t>8</w:t>
      </w:r>
      <w:r>
        <w:fldChar w:fldCharType="end"/>
      </w:r>
    </w:p>
    <w:p w14:paraId="3B60225C" w14:textId="77777777" w:rsidR="00F7305B" w:rsidRPr="00C207E9" w:rsidRDefault="00F7305B">
      <w:pPr>
        <w:pStyle w:val="TOC1"/>
        <w:rPr>
          <w:rFonts w:ascii="Calibri" w:hAnsi="Calibri"/>
          <w:szCs w:val="22"/>
          <w:lang w:eastAsia="en-GB"/>
        </w:rPr>
      </w:pPr>
      <w:r>
        <w:t>5</w:t>
      </w:r>
      <w:r w:rsidRPr="00C207E9">
        <w:rPr>
          <w:rFonts w:ascii="Calibri" w:hAnsi="Calibri"/>
          <w:szCs w:val="22"/>
          <w:lang w:eastAsia="en-GB"/>
        </w:rPr>
        <w:tab/>
      </w:r>
      <w:r>
        <w:t>Key issues</w:t>
      </w:r>
      <w:r>
        <w:tab/>
      </w:r>
      <w:r>
        <w:fldChar w:fldCharType="begin"/>
      </w:r>
      <w:r>
        <w:instrText xml:space="preserve"> PAGEREF _Toc59232178 \h </w:instrText>
      </w:r>
      <w:r>
        <w:fldChar w:fldCharType="separate"/>
      </w:r>
      <w:r>
        <w:t>9</w:t>
      </w:r>
      <w:r>
        <w:fldChar w:fldCharType="end"/>
      </w:r>
    </w:p>
    <w:p w14:paraId="7212F637" w14:textId="77777777" w:rsidR="00F7305B" w:rsidRPr="00C207E9" w:rsidRDefault="00F7305B">
      <w:pPr>
        <w:pStyle w:val="TOC2"/>
        <w:rPr>
          <w:rFonts w:ascii="Calibri" w:hAnsi="Calibri"/>
          <w:sz w:val="22"/>
          <w:szCs w:val="22"/>
          <w:lang w:eastAsia="en-GB"/>
        </w:rPr>
      </w:pPr>
      <w:r>
        <w:t>5.1</w:t>
      </w:r>
      <w:r w:rsidRPr="00C207E9">
        <w:rPr>
          <w:rFonts w:ascii="Calibri" w:hAnsi="Calibri"/>
          <w:sz w:val="22"/>
          <w:szCs w:val="22"/>
          <w:lang w:eastAsia="en-GB"/>
        </w:rPr>
        <w:tab/>
      </w:r>
      <w:r>
        <w:t>Key issue 1 – eV2X application QoS requirements for V2X communication over PC5</w:t>
      </w:r>
      <w:r>
        <w:tab/>
      </w:r>
      <w:r>
        <w:fldChar w:fldCharType="begin"/>
      </w:r>
      <w:r>
        <w:instrText xml:space="preserve"> PAGEREF _Toc59232179 \h </w:instrText>
      </w:r>
      <w:r>
        <w:fldChar w:fldCharType="separate"/>
      </w:r>
      <w:r>
        <w:t>9</w:t>
      </w:r>
      <w:r>
        <w:fldChar w:fldCharType="end"/>
      </w:r>
    </w:p>
    <w:p w14:paraId="5C7C912B" w14:textId="77777777" w:rsidR="00F7305B" w:rsidRPr="00C207E9" w:rsidRDefault="00F7305B">
      <w:pPr>
        <w:pStyle w:val="TOC2"/>
        <w:rPr>
          <w:rFonts w:ascii="Calibri" w:hAnsi="Calibri"/>
          <w:sz w:val="22"/>
          <w:szCs w:val="22"/>
          <w:lang w:eastAsia="en-GB"/>
        </w:rPr>
      </w:pPr>
      <w:r>
        <w:t>5.2</w:t>
      </w:r>
      <w:r w:rsidRPr="00C207E9">
        <w:rPr>
          <w:rFonts w:ascii="Calibri" w:hAnsi="Calibri"/>
          <w:sz w:val="22"/>
          <w:szCs w:val="22"/>
          <w:lang w:eastAsia="en-GB"/>
        </w:rPr>
        <w:tab/>
      </w:r>
      <w:r>
        <w:t>Key issue 2 – eV2X application QoS requirements for V2X communication over Uu</w:t>
      </w:r>
      <w:r>
        <w:tab/>
      </w:r>
      <w:r>
        <w:fldChar w:fldCharType="begin"/>
      </w:r>
      <w:r>
        <w:instrText xml:space="preserve"> PAGEREF _Toc59232180 \h </w:instrText>
      </w:r>
      <w:r>
        <w:fldChar w:fldCharType="separate"/>
      </w:r>
      <w:r>
        <w:t>10</w:t>
      </w:r>
      <w:r>
        <w:fldChar w:fldCharType="end"/>
      </w:r>
    </w:p>
    <w:p w14:paraId="31D9FBC2" w14:textId="77777777" w:rsidR="00F7305B" w:rsidRPr="00C207E9" w:rsidRDefault="00F7305B">
      <w:pPr>
        <w:pStyle w:val="TOC3"/>
        <w:rPr>
          <w:rFonts w:ascii="Calibri" w:hAnsi="Calibri"/>
          <w:sz w:val="22"/>
          <w:szCs w:val="22"/>
          <w:lang w:eastAsia="en-GB"/>
        </w:rPr>
      </w:pPr>
      <w:r w:rsidRPr="001C3693">
        <w:rPr>
          <w:rFonts w:eastAsia="Malgun Gothic"/>
          <w:lang w:eastAsia="zh-CN"/>
        </w:rPr>
        <w:t>5.2.1</w:t>
      </w:r>
      <w:r w:rsidRPr="00C207E9">
        <w:rPr>
          <w:rFonts w:ascii="Calibri" w:hAnsi="Calibri"/>
          <w:sz w:val="22"/>
          <w:szCs w:val="22"/>
          <w:lang w:eastAsia="en-GB"/>
        </w:rPr>
        <w:tab/>
      </w:r>
      <w:r w:rsidRPr="001C3693">
        <w:rPr>
          <w:rFonts w:eastAsia="Malgun Gothic"/>
          <w:lang w:eastAsia="zh-CN"/>
        </w:rPr>
        <w:t>General</w:t>
      </w:r>
      <w:r>
        <w:tab/>
      </w:r>
      <w:r>
        <w:fldChar w:fldCharType="begin"/>
      </w:r>
      <w:r>
        <w:instrText xml:space="preserve"> PAGEREF _Toc59232181 \h </w:instrText>
      </w:r>
      <w:r>
        <w:fldChar w:fldCharType="separate"/>
      </w:r>
      <w:r>
        <w:t>10</w:t>
      </w:r>
      <w:r>
        <w:fldChar w:fldCharType="end"/>
      </w:r>
    </w:p>
    <w:p w14:paraId="129C12DA" w14:textId="77777777" w:rsidR="00F7305B" w:rsidRPr="00C207E9" w:rsidRDefault="00F7305B">
      <w:pPr>
        <w:pStyle w:val="TOC3"/>
        <w:rPr>
          <w:rFonts w:ascii="Calibri" w:hAnsi="Calibri"/>
          <w:sz w:val="22"/>
          <w:szCs w:val="22"/>
          <w:lang w:eastAsia="en-GB"/>
        </w:rPr>
      </w:pPr>
      <w:r>
        <w:t>5.2.2</w:t>
      </w:r>
      <w:r w:rsidRPr="00C207E9">
        <w:rPr>
          <w:rFonts w:ascii="Calibri" w:hAnsi="Calibri"/>
          <w:sz w:val="22"/>
          <w:szCs w:val="22"/>
          <w:lang w:eastAsia="en-GB"/>
        </w:rPr>
        <w:tab/>
      </w:r>
      <w:r>
        <w:t>Key issue 2a - Monitoring QoS situation by eV2X Application</w:t>
      </w:r>
      <w:r>
        <w:tab/>
      </w:r>
      <w:r>
        <w:fldChar w:fldCharType="begin"/>
      </w:r>
      <w:r>
        <w:instrText xml:space="preserve"> PAGEREF _Toc59232182 \h </w:instrText>
      </w:r>
      <w:r>
        <w:fldChar w:fldCharType="separate"/>
      </w:r>
      <w:r>
        <w:t>11</w:t>
      </w:r>
      <w:r>
        <w:fldChar w:fldCharType="end"/>
      </w:r>
    </w:p>
    <w:p w14:paraId="088BF2B7" w14:textId="77777777" w:rsidR="00F7305B" w:rsidRPr="00C207E9" w:rsidRDefault="00F7305B">
      <w:pPr>
        <w:pStyle w:val="TOC3"/>
        <w:rPr>
          <w:rFonts w:ascii="Calibri" w:hAnsi="Calibri"/>
          <w:sz w:val="22"/>
          <w:szCs w:val="22"/>
          <w:lang w:eastAsia="en-GB"/>
        </w:rPr>
      </w:pPr>
      <w:r>
        <w:t>5.2.3</w:t>
      </w:r>
      <w:r w:rsidRPr="00C207E9">
        <w:rPr>
          <w:rFonts w:ascii="Calibri" w:hAnsi="Calibri"/>
          <w:sz w:val="22"/>
          <w:szCs w:val="22"/>
          <w:lang w:eastAsia="en-GB"/>
        </w:rPr>
        <w:tab/>
      </w:r>
      <w:r>
        <w:t>Key issue 2b - Communicating eV2X application requirements with 5GS</w:t>
      </w:r>
      <w:r>
        <w:tab/>
      </w:r>
      <w:r>
        <w:fldChar w:fldCharType="begin"/>
      </w:r>
      <w:r>
        <w:instrText xml:space="preserve"> PAGEREF _Toc59232183 \h </w:instrText>
      </w:r>
      <w:r>
        <w:fldChar w:fldCharType="separate"/>
      </w:r>
      <w:r>
        <w:t>11</w:t>
      </w:r>
      <w:r>
        <w:fldChar w:fldCharType="end"/>
      </w:r>
    </w:p>
    <w:p w14:paraId="7BEB0ED3" w14:textId="77777777" w:rsidR="00F7305B" w:rsidRPr="00C207E9" w:rsidRDefault="00F7305B">
      <w:pPr>
        <w:pStyle w:val="TOC2"/>
        <w:rPr>
          <w:rFonts w:ascii="Calibri" w:hAnsi="Calibri"/>
          <w:sz w:val="22"/>
          <w:szCs w:val="22"/>
          <w:lang w:eastAsia="en-GB"/>
        </w:rPr>
      </w:pPr>
      <w:r>
        <w:t>5.3</w:t>
      </w:r>
      <w:r w:rsidRPr="00C207E9">
        <w:rPr>
          <w:rFonts w:ascii="Calibri" w:hAnsi="Calibri"/>
          <w:sz w:val="22"/>
          <w:szCs w:val="22"/>
          <w:lang w:eastAsia="en-GB"/>
        </w:rPr>
        <w:tab/>
      </w:r>
      <w:r>
        <w:t>Key issue 3 – V2X application support for network slicing</w:t>
      </w:r>
      <w:r>
        <w:tab/>
      </w:r>
      <w:r>
        <w:fldChar w:fldCharType="begin"/>
      </w:r>
      <w:r>
        <w:instrText xml:space="preserve"> PAGEREF _Toc59232184 \h </w:instrText>
      </w:r>
      <w:r>
        <w:fldChar w:fldCharType="separate"/>
      </w:r>
      <w:r>
        <w:t>11</w:t>
      </w:r>
      <w:r>
        <w:fldChar w:fldCharType="end"/>
      </w:r>
    </w:p>
    <w:p w14:paraId="03A4A546" w14:textId="77777777" w:rsidR="00F7305B" w:rsidRPr="00C207E9" w:rsidRDefault="00F7305B">
      <w:pPr>
        <w:pStyle w:val="TOC2"/>
        <w:rPr>
          <w:rFonts w:ascii="Calibri" w:hAnsi="Calibri"/>
          <w:sz w:val="22"/>
          <w:szCs w:val="22"/>
          <w:lang w:eastAsia="en-GB"/>
        </w:rPr>
      </w:pPr>
      <w:r>
        <w:t>5.</w:t>
      </w:r>
      <w:r w:rsidRPr="001C3693">
        <w:rPr>
          <w:lang w:val="en-US"/>
        </w:rPr>
        <w:t>4</w:t>
      </w:r>
      <w:r w:rsidRPr="00C207E9">
        <w:rPr>
          <w:rFonts w:ascii="Calibri" w:hAnsi="Calibri"/>
          <w:sz w:val="22"/>
          <w:szCs w:val="22"/>
          <w:lang w:eastAsia="en-GB"/>
        </w:rPr>
        <w:tab/>
      </w:r>
      <w:r>
        <w:t xml:space="preserve">Key issue </w:t>
      </w:r>
      <w:r w:rsidRPr="001C3693">
        <w:rPr>
          <w:lang w:val="en-US"/>
        </w:rPr>
        <w:t>4</w:t>
      </w:r>
      <w:r>
        <w:t xml:space="preserve"> – Support for tele-operated driving</w:t>
      </w:r>
      <w:r>
        <w:tab/>
      </w:r>
      <w:r>
        <w:fldChar w:fldCharType="begin"/>
      </w:r>
      <w:r>
        <w:instrText xml:space="preserve"> PAGEREF _Toc59232185 \h </w:instrText>
      </w:r>
      <w:r>
        <w:fldChar w:fldCharType="separate"/>
      </w:r>
      <w:r>
        <w:t>11</w:t>
      </w:r>
      <w:r>
        <w:fldChar w:fldCharType="end"/>
      </w:r>
    </w:p>
    <w:p w14:paraId="5E652234" w14:textId="77777777" w:rsidR="00F7305B" w:rsidRPr="00C207E9" w:rsidRDefault="00F7305B">
      <w:pPr>
        <w:pStyle w:val="TOC2"/>
        <w:rPr>
          <w:rFonts w:ascii="Calibri" w:hAnsi="Calibri"/>
          <w:sz w:val="22"/>
          <w:szCs w:val="22"/>
          <w:lang w:eastAsia="en-GB"/>
        </w:rPr>
      </w:pPr>
      <w:r>
        <w:t>5.</w:t>
      </w:r>
      <w:r w:rsidRPr="001C3693">
        <w:rPr>
          <w:lang w:val="en-US"/>
        </w:rPr>
        <w:t>5</w:t>
      </w:r>
      <w:r w:rsidRPr="00C207E9">
        <w:rPr>
          <w:rFonts w:ascii="Calibri" w:hAnsi="Calibri"/>
          <w:sz w:val="22"/>
          <w:szCs w:val="22"/>
          <w:lang w:eastAsia="en-GB"/>
        </w:rPr>
        <w:tab/>
      </w:r>
      <w:r>
        <w:t xml:space="preserve">Key issue </w:t>
      </w:r>
      <w:r w:rsidRPr="001C3693">
        <w:rPr>
          <w:lang w:val="en-US"/>
        </w:rPr>
        <w:t>5</w:t>
      </w:r>
      <w:r>
        <w:t xml:space="preserve"> – V2X control and message distribution over Uu</w:t>
      </w:r>
      <w:r>
        <w:tab/>
      </w:r>
      <w:r>
        <w:fldChar w:fldCharType="begin"/>
      </w:r>
      <w:r>
        <w:instrText xml:space="preserve"> PAGEREF _Toc59232186 \h </w:instrText>
      </w:r>
      <w:r>
        <w:fldChar w:fldCharType="separate"/>
      </w:r>
      <w:r>
        <w:t>12</w:t>
      </w:r>
      <w:r>
        <w:fldChar w:fldCharType="end"/>
      </w:r>
    </w:p>
    <w:p w14:paraId="68DE126F" w14:textId="77777777" w:rsidR="00F7305B" w:rsidRPr="00C207E9" w:rsidRDefault="00F7305B">
      <w:pPr>
        <w:pStyle w:val="TOC2"/>
        <w:rPr>
          <w:rFonts w:ascii="Calibri" w:hAnsi="Calibri"/>
          <w:sz w:val="22"/>
          <w:szCs w:val="22"/>
          <w:lang w:eastAsia="en-GB"/>
        </w:rPr>
      </w:pPr>
      <w:r>
        <w:t>5.6</w:t>
      </w:r>
      <w:r w:rsidRPr="00C207E9">
        <w:rPr>
          <w:rFonts w:ascii="Calibri" w:hAnsi="Calibri"/>
          <w:sz w:val="22"/>
          <w:szCs w:val="22"/>
          <w:lang w:eastAsia="en-GB"/>
        </w:rPr>
        <w:tab/>
      </w:r>
      <w:r>
        <w:t>Key issue 6 – Multi-PLMN support by application enabler layer</w:t>
      </w:r>
      <w:r>
        <w:tab/>
      </w:r>
      <w:r>
        <w:fldChar w:fldCharType="begin"/>
      </w:r>
      <w:r>
        <w:instrText xml:space="preserve"> PAGEREF _Toc59232187 \h </w:instrText>
      </w:r>
      <w:r>
        <w:fldChar w:fldCharType="separate"/>
      </w:r>
      <w:r>
        <w:t>12</w:t>
      </w:r>
      <w:r>
        <w:fldChar w:fldCharType="end"/>
      </w:r>
    </w:p>
    <w:p w14:paraId="2A761B98" w14:textId="77777777" w:rsidR="00F7305B" w:rsidRPr="00C207E9" w:rsidRDefault="00F7305B">
      <w:pPr>
        <w:pStyle w:val="TOC2"/>
        <w:rPr>
          <w:rFonts w:ascii="Calibri" w:hAnsi="Calibri"/>
          <w:sz w:val="22"/>
          <w:szCs w:val="22"/>
          <w:lang w:eastAsia="en-GB"/>
        </w:rPr>
      </w:pPr>
      <w:r>
        <w:t>5.7</w:t>
      </w:r>
      <w:r w:rsidRPr="00C207E9">
        <w:rPr>
          <w:rFonts w:ascii="Calibri" w:hAnsi="Calibri"/>
          <w:sz w:val="22"/>
          <w:szCs w:val="22"/>
          <w:lang w:eastAsia="en-GB"/>
        </w:rPr>
        <w:tab/>
      </w:r>
      <w:r>
        <w:t>Key issue 7 – Capability exposure to V2X application specific server using CAPIF</w:t>
      </w:r>
      <w:r>
        <w:tab/>
      </w:r>
      <w:r>
        <w:fldChar w:fldCharType="begin"/>
      </w:r>
      <w:r>
        <w:instrText xml:space="preserve"> PAGEREF _Toc59232188 \h </w:instrText>
      </w:r>
      <w:r>
        <w:fldChar w:fldCharType="separate"/>
      </w:r>
      <w:r>
        <w:t>13</w:t>
      </w:r>
      <w:r>
        <w:fldChar w:fldCharType="end"/>
      </w:r>
    </w:p>
    <w:p w14:paraId="100D65F2" w14:textId="77777777" w:rsidR="00F7305B" w:rsidRPr="00C207E9" w:rsidRDefault="00F7305B">
      <w:pPr>
        <w:pStyle w:val="TOC2"/>
        <w:rPr>
          <w:rFonts w:ascii="Calibri" w:hAnsi="Calibri"/>
          <w:sz w:val="22"/>
          <w:szCs w:val="22"/>
          <w:lang w:eastAsia="en-GB"/>
        </w:rPr>
      </w:pPr>
      <w:r>
        <w:t>5.</w:t>
      </w:r>
      <w:r w:rsidRPr="001C3693">
        <w:rPr>
          <w:lang w:val="en-US"/>
        </w:rPr>
        <w:t>8</w:t>
      </w:r>
      <w:r w:rsidRPr="00C207E9">
        <w:rPr>
          <w:rFonts w:ascii="Calibri" w:hAnsi="Calibri"/>
          <w:sz w:val="22"/>
          <w:szCs w:val="22"/>
          <w:lang w:eastAsia="en-GB"/>
        </w:rPr>
        <w:tab/>
      </w:r>
      <w:r>
        <w:t xml:space="preserve">Key issue </w:t>
      </w:r>
      <w:r w:rsidRPr="001C3693">
        <w:rPr>
          <w:lang w:val="en-US"/>
        </w:rPr>
        <w:t>8</w:t>
      </w:r>
      <w:r>
        <w:t xml:space="preserve"> – </w:t>
      </w:r>
      <w:r w:rsidRPr="001C3693">
        <w:rPr>
          <w:lang w:val="en-US"/>
        </w:rPr>
        <w:t>Application layer support for unicast, broadcast and g</w:t>
      </w:r>
      <w:r>
        <w:t xml:space="preserve">roupcast mode </w:t>
      </w:r>
      <w:r w:rsidRPr="001C3693">
        <w:rPr>
          <w:lang w:val="en-US"/>
        </w:rPr>
        <w:t xml:space="preserve">of </w:t>
      </w:r>
      <w:r>
        <w:t>V2X communication</w:t>
      </w:r>
      <w:r>
        <w:tab/>
      </w:r>
      <w:r>
        <w:fldChar w:fldCharType="begin"/>
      </w:r>
      <w:r>
        <w:instrText xml:space="preserve"> PAGEREF _Toc59232189 \h </w:instrText>
      </w:r>
      <w:r>
        <w:fldChar w:fldCharType="separate"/>
      </w:r>
      <w:r>
        <w:t>13</w:t>
      </w:r>
      <w:r>
        <w:fldChar w:fldCharType="end"/>
      </w:r>
    </w:p>
    <w:p w14:paraId="6D0CB294" w14:textId="77777777" w:rsidR="00F7305B" w:rsidRPr="00C207E9" w:rsidRDefault="00F7305B">
      <w:pPr>
        <w:pStyle w:val="TOC2"/>
        <w:rPr>
          <w:rFonts w:ascii="Calibri" w:hAnsi="Calibri"/>
          <w:sz w:val="22"/>
          <w:szCs w:val="22"/>
          <w:lang w:eastAsia="en-GB"/>
        </w:rPr>
      </w:pPr>
      <w:r>
        <w:t>5.</w:t>
      </w:r>
      <w:r w:rsidRPr="001C3693">
        <w:rPr>
          <w:lang w:val="en-US"/>
        </w:rPr>
        <w:t>9</w:t>
      </w:r>
      <w:r w:rsidRPr="00C207E9">
        <w:rPr>
          <w:rFonts w:ascii="Calibri" w:hAnsi="Calibri"/>
          <w:sz w:val="22"/>
          <w:szCs w:val="22"/>
          <w:lang w:eastAsia="en-GB"/>
        </w:rPr>
        <w:tab/>
      </w:r>
      <w:r>
        <w:t xml:space="preserve">Key issue </w:t>
      </w:r>
      <w:r w:rsidRPr="001C3693">
        <w:rPr>
          <w:lang w:val="en-US"/>
        </w:rPr>
        <w:t>9</w:t>
      </w:r>
      <w:r>
        <w:t xml:space="preserve"> – UE-to-UE application layer relay</w:t>
      </w:r>
      <w:r>
        <w:tab/>
      </w:r>
      <w:r>
        <w:fldChar w:fldCharType="begin"/>
      </w:r>
      <w:r>
        <w:instrText xml:space="preserve"> PAGEREF _Toc59232190 \h </w:instrText>
      </w:r>
      <w:r>
        <w:fldChar w:fldCharType="separate"/>
      </w:r>
      <w:r>
        <w:t>14</w:t>
      </w:r>
      <w:r>
        <w:fldChar w:fldCharType="end"/>
      </w:r>
    </w:p>
    <w:p w14:paraId="1B2BC46A" w14:textId="77777777" w:rsidR="00F7305B" w:rsidRPr="00C207E9" w:rsidRDefault="00F7305B">
      <w:pPr>
        <w:pStyle w:val="TOC2"/>
        <w:rPr>
          <w:rFonts w:ascii="Calibri" w:hAnsi="Calibri"/>
          <w:sz w:val="22"/>
          <w:szCs w:val="22"/>
          <w:lang w:eastAsia="en-GB"/>
        </w:rPr>
      </w:pPr>
      <w:r>
        <w:t>5.</w:t>
      </w:r>
      <w:r>
        <w:rPr>
          <w:lang w:eastAsia="zh-CN"/>
        </w:rPr>
        <w:t>10</w:t>
      </w:r>
      <w:r w:rsidRPr="00C207E9">
        <w:rPr>
          <w:rFonts w:ascii="Calibri" w:hAnsi="Calibri"/>
          <w:sz w:val="22"/>
          <w:szCs w:val="22"/>
          <w:lang w:eastAsia="en-GB"/>
        </w:rPr>
        <w:tab/>
      </w:r>
      <w:r>
        <w:t xml:space="preserve">Key issue </w:t>
      </w:r>
      <w:r w:rsidRPr="001C3693">
        <w:rPr>
          <w:lang w:val="en-US" w:eastAsia="zh-CN"/>
        </w:rPr>
        <w:t>10</w:t>
      </w:r>
      <w:r>
        <w:t xml:space="preserve"> – </w:t>
      </w:r>
      <w:r>
        <w:rPr>
          <w:lang w:eastAsia="zh-CN"/>
        </w:rPr>
        <w:t>S</w:t>
      </w:r>
      <w:r w:rsidRPr="001C3693">
        <w:rPr>
          <w:lang w:val="en-US"/>
        </w:rPr>
        <w:t xml:space="preserve">upport for </w:t>
      </w:r>
      <w:r w:rsidRPr="001C3693">
        <w:rPr>
          <w:lang w:val="en-US" w:eastAsia="zh-CN"/>
        </w:rPr>
        <w:t xml:space="preserve">switching modes for V2V </w:t>
      </w:r>
      <w:r w:rsidRPr="001C3693">
        <w:rPr>
          <w:lang w:val="en-US"/>
        </w:rPr>
        <w:t>communications</w:t>
      </w:r>
      <w:r>
        <w:tab/>
      </w:r>
      <w:r>
        <w:fldChar w:fldCharType="begin"/>
      </w:r>
      <w:r>
        <w:instrText xml:space="preserve"> PAGEREF _Toc59232191 \h </w:instrText>
      </w:r>
      <w:r>
        <w:fldChar w:fldCharType="separate"/>
      </w:r>
      <w:r>
        <w:t>14</w:t>
      </w:r>
      <w:r>
        <w:fldChar w:fldCharType="end"/>
      </w:r>
    </w:p>
    <w:p w14:paraId="791AD8AB" w14:textId="77777777" w:rsidR="00F7305B" w:rsidRPr="00C207E9" w:rsidRDefault="00F7305B">
      <w:pPr>
        <w:pStyle w:val="TOC2"/>
        <w:rPr>
          <w:rFonts w:ascii="Calibri" w:hAnsi="Calibri"/>
          <w:sz w:val="22"/>
          <w:szCs w:val="22"/>
          <w:lang w:eastAsia="en-GB"/>
        </w:rPr>
      </w:pPr>
      <w:r>
        <w:t>5.11</w:t>
      </w:r>
      <w:r w:rsidRPr="00C207E9">
        <w:rPr>
          <w:rFonts w:ascii="Calibri" w:hAnsi="Calibri"/>
          <w:sz w:val="22"/>
          <w:szCs w:val="22"/>
          <w:lang w:eastAsia="en-GB"/>
        </w:rPr>
        <w:tab/>
      </w:r>
      <w:r>
        <w:t xml:space="preserve">Key issue </w:t>
      </w:r>
      <w:r w:rsidRPr="001C3693">
        <w:rPr>
          <w:lang w:val="en-US"/>
        </w:rPr>
        <w:t>11</w:t>
      </w:r>
      <w:r>
        <w:t xml:space="preserve"> – V2X UE measurement reporting to VAE server</w:t>
      </w:r>
      <w:r>
        <w:tab/>
      </w:r>
      <w:r>
        <w:fldChar w:fldCharType="begin"/>
      </w:r>
      <w:r>
        <w:instrText xml:space="preserve"> PAGEREF _Toc59232192 \h </w:instrText>
      </w:r>
      <w:r>
        <w:fldChar w:fldCharType="separate"/>
      </w:r>
      <w:r>
        <w:t>15</w:t>
      </w:r>
      <w:r>
        <w:fldChar w:fldCharType="end"/>
      </w:r>
    </w:p>
    <w:p w14:paraId="15F700E0" w14:textId="77777777" w:rsidR="00F7305B" w:rsidRPr="00C207E9" w:rsidRDefault="00F7305B">
      <w:pPr>
        <w:pStyle w:val="TOC2"/>
        <w:rPr>
          <w:rFonts w:ascii="Calibri" w:hAnsi="Calibri"/>
          <w:sz w:val="22"/>
          <w:szCs w:val="22"/>
          <w:lang w:eastAsia="en-GB"/>
        </w:rPr>
      </w:pPr>
      <w:r>
        <w:t>5.12</w:t>
      </w:r>
      <w:r w:rsidRPr="00C207E9">
        <w:rPr>
          <w:rFonts w:ascii="Calibri" w:hAnsi="Calibri"/>
          <w:sz w:val="22"/>
          <w:szCs w:val="22"/>
          <w:lang w:eastAsia="en-GB"/>
        </w:rPr>
        <w:tab/>
      </w:r>
      <w:r>
        <w:t>Key issue 12 – Supporting multiple V2X service providers</w:t>
      </w:r>
      <w:r>
        <w:tab/>
      </w:r>
      <w:r>
        <w:fldChar w:fldCharType="begin"/>
      </w:r>
      <w:r>
        <w:instrText xml:space="preserve"> PAGEREF _Toc59232193 \h </w:instrText>
      </w:r>
      <w:r>
        <w:fldChar w:fldCharType="separate"/>
      </w:r>
      <w:r>
        <w:t>15</w:t>
      </w:r>
      <w:r>
        <w:fldChar w:fldCharType="end"/>
      </w:r>
    </w:p>
    <w:p w14:paraId="3FE94274" w14:textId="77777777" w:rsidR="00F7305B" w:rsidRPr="00C207E9" w:rsidRDefault="00F7305B">
      <w:pPr>
        <w:pStyle w:val="TOC2"/>
        <w:rPr>
          <w:rFonts w:ascii="Calibri" w:hAnsi="Calibri"/>
          <w:sz w:val="22"/>
          <w:szCs w:val="22"/>
          <w:lang w:eastAsia="en-GB"/>
        </w:rPr>
      </w:pPr>
      <w:r>
        <w:t>5.13</w:t>
      </w:r>
      <w:r w:rsidRPr="00C207E9">
        <w:rPr>
          <w:rFonts w:ascii="Calibri" w:hAnsi="Calibri"/>
          <w:sz w:val="22"/>
          <w:szCs w:val="22"/>
          <w:lang w:eastAsia="en-GB"/>
        </w:rPr>
        <w:tab/>
      </w:r>
      <w:r>
        <w:t>Key issue 13 – Usage and management of the range QoS parameter</w:t>
      </w:r>
      <w:r>
        <w:tab/>
      </w:r>
      <w:r>
        <w:fldChar w:fldCharType="begin"/>
      </w:r>
      <w:r>
        <w:instrText xml:space="preserve"> PAGEREF _Toc59232194 \h </w:instrText>
      </w:r>
      <w:r>
        <w:fldChar w:fldCharType="separate"/>
      </w:r>
      <w:r>
        <w:t>16</w:t>
      </w:r>
      <w:r>
        <w:fldChar w:fldCharType="end"/>
      </w:r>
    </w:p>
    <w:p w14:paraId="72A73501" w14:textId="77777777" w:rsidR="00F7305B" w:rsidRPr="00C207E9" w:rsidRDefault="00F7305B">
      <w:pPr>
        <w:pStyle w:val="TOC2"/>
        <w:rPr>
          <w:rFonts w:ascii="Calibri" w:hAnsi="Calibri"/>
          <w:sz w:val="22"/>
          <w:szCs w:val="22"/>
          <w:lang w:eastAsia="en-GB"/>
        </w:rPr>
      </w:pPr>
      <w:r>
        <w:t>5.14</w:t>
      </w:r>
      <w:r w:rsidRPr="00C207E9">
        <w:rPr>
          <w:rFonts w:ascii="Calibri" w:hAnsi="Calibri"/>
          <w:sz w:val="22"/>
          <w:szCs w:val="22"/>
          <w:lang w:eastAsia="en-GB"/>
        </w:rPr>
        <w:tab/>
      </w:r>
      <w:r>
        <w:t xml:space="preserve">Key issue </w:t>
      </w:r>
      <w:r>
        <w:rPr>
          <w:lang w:eastAsia="zh-CN"/>
        </w:rPr>
        <w:t>14</w:t>
      </w:r>
      <w:r>
        <w:t xml:space="preserve"> – </w:t>
      </w:r>
      <w:r>
        <w:rPr>
          <w:lang w:eastAsia="zh-CN"/>
        </w:rPr>
        <w:t>S</w:t>
      </w:r>
      <w:r w:rsidRPr="001C3693">
        <w:rPr>
          <w:lang w:val="en-US"/>
        </w:rPr>
        <w:t xml:space="preserve">upport for </w:t>
      </w:r>
      <w:r w:rsidRPr="001C3693">
        <w:rPr>
          <w:lang w:val="en-US" w:eastAsia="zh-CN"/>
        </w:rPr>
        <w:t>Local MBMS</w:t>
      </w:r>
      <w:r>
        <w:tab/>
      </w:r>
      <w:r>
        <w:fldChar w:fldCharType="begin"/>
      </w:r>
      <w:r>
        <w:instrText xml:space="preserve"> PAGEREF _Toc59232195 \h </w:instrText>
      </w:r>
      <w:r>
        <w:fldChar w:fldCharType="separate"/>
      </w:r>
      <w:r>
        <w:t>16</w:t>
      </w:r>
      <w:r>
        <w:fldChar w:fldCharType="end"/>
      </w:r>
    </w:p>
    <w:p w14:paraId="13A9518A" w14:textId="77777777" w:rsidR="00F7305B" w:rsidRPr="00C207E9" w:rsidRDefault="00F7305B">
      <w:pPr>
        <w:pStyle w:val="TOC2"/>
        <w:rPr>
          <w:rFonts w:ascii="Calibri" w:hAnsi="Calibri"/>
          <w:sz w:val="22"/>
          <w:szCs w:val="22"/>
          <w:lang w:eastAsia="en-GB"/>
        </w:rPr>
      </w:pPr>
      <w:r>
        <w:t>5.15</w:t>
      </w:r>
      <w:r w:rsidRPr="00C207E9">
        <w:rPr>
          <w:rFonts w:ascii="Calibri" w:hAnsi="Calibri"/>
          <w:sz w:val="22"/>
          <w:szCs w:val="22"/>
          <w:lang w:eastAsia="en-GB"/>
        </w:rPr>
        <w:tab/>
      </w:r>
      <w:r>
        <w:t xml:space="preserve">Key issue </w:t>
      </w:r>
      <w:r>
        <w:rPr>
          <w:lang w:eastAsia="zh-CN"/>
        </w:rPr>
        <w:t>15</w:t>
      </w:r>
      <w:r>
        <w:t xml:space="preserve"> – </w:t>
      </w:r>
      <w:r>
        <w:rPr>
          <w:lang w:eastAsia="zh-CN"/>
        </w:rPr>
        <w:t>S</w:t>
      </w:r>
      <w:r w:rsidRPr="001C3693">
        <w:rPr>
          <w:lang w:val="en-US"/>
        </w:rPr>
        <w:t xml:space="preserve">upporting </w:t>
      </w:r>
      <w:r w:rsidRPr="001C3693">
        <w:rPr>
          <w:lang w:val="en-US" w:eastAsia="zh-CN"/>
        </w:rPr>
        <w:t>dynamic information for HD maps</w:t>
      </w:r>
      <w:r>
        <w:tab/>
      </w:r>
      <w:r>
        <w:fldChar w:fldCharType="begin"/>
      </w:r>
      <w:r>
        <w:instrText xml:space="preserve"> PAGEREF _Toc59232196 \h </w:instrText>
      </w:r>
      <w:r>
        <w:fldChar w:fldCharType="separate"/>
      </w:r>
      <w:r>
        <w:t>16</w:t>
      </w:r>
      <w:r>
        <w:fldChar w:fldCharType="end"/>
      </w:r>
    </w:p>
    <w:p w14:paraId="61A9DD71" w14:textId="77777777" w:rsidR="00F7305B" w:rsidRPr="00C207E9" w:rsidRDefault="00F7305B">
      <w:pPr>
        <w:pStyle w:val="TOC2"/>
        <w:rPr>
          <w:rFonts w:ascii="Calibri" w:hAnsi="Calibri"/>
          <w:sz w:val="22"/>
          <w:szCs w:val="22"/>
          <w:lang w:eastAsia="en-GB"/>
        </w:rPr>
      </w:pPr>
      <w:r>
        <w:t>5.</w:t>
      </w:r>
      <w:r>
        <w:rPr>
          <w:lang w:eastAsia="zh-CN"/>
        </w:rPr>
        <w:t>16</w:t>
      </w:r>
      <w:r w:rsidRPr="00C207E9">
        <w:rPr>
          <w:rFonts w:ascii="Calibri" w:hAnsi="Calibri"/>
          <w:sz w:val="22"/>
          <w:szCs w:val="22"/>
          <w:lang w:eastAsia="en-GB"/>
        </w:rPr>
        <w:tab/>
      </w:r>
      <w:r>
        <w:t xml:space="preserve">Key issue </w:t>
      </w:r>
      <w:r w:rsidRPr="001C3693">
        <w:rPr>
          <w:lang w:val="en-US" w:eastAsia="zh-CN"/>
        </w:rPr>
        <w:t>16</w:t>
      </w:r>
      <w:r>
        <w:t xml:space="preserve"> – Enhancements to </w:t>
      </w:r>
      <w:r w:rsidRPr="001C3693">
        <w:rPr>
          <w:lang w:val="en-US"/>
        </w:rPr>
        <w:t>V2X group management and group communication</w:t>
      </w:r>
      <w:r>
        <w:tab/>
      </w:r>
      <w:r>
        <w:fldChar w:fldCharType="begin"/>
      </w:r>
      <w:r>
        <w:instrText xml:space="preserve"> PAGEREF _Toc59232197 \h </w:instrText>
      </w:r>
      <w:r>
        <w:fldChar w:fldCharType="separate"/>
      </w:r>
      <w:r>
        <w:t>17</w:t>
      </w:r>
      <w:r>
        <w:fldChar w:fldCharType="end"/>
      </w:r>
    </w:p>
    <w:p w14:paraId="4CA12EBD" w14:textId="77777777" w:rsidR="00F7305B" w:rsidRPr="00C207E9" w:rsidRDefault="00F7305B">
      <w:pPr>
        <w:pStyle w:val="TOC1"/>
        <w:rPr>
          <w:rFonts w:ascii="Calibri" w:hAnsi="Calibri"/>
          <w:szCs w:val="22"/>
          <w:lang w:eastAsia="en-GB"/>
        </w:rPr>
      </w:pPr>
      <w:r>
        <w:t>6</w:t>
      </w:r>
      <w:r w:rsidRPr="00C207E9">
        <w:rPr>
          <w:rFonts w:ascii="Calibri" w:hAnsi="Calibri"/>
          <w:szCs w:val="22"/>
          <w:lang w:eastAsia="en-GB"/>
        </w:rPr>
        <w:tab/>
      </w:r>
      <w:r>
        <w:t>Architectural requirements</w:t>
      </w:r>
      <w:r>
        <w:tab/>
      </w:r>
      <w:r>
        <w:fldChar w:fldCharType="begin"/>
      </w:r>
      <w:r>
        <w:instrText xml:space="preserve"> PAGEREF _Toc59232198 \h </w:instrText>
      </w:r>
      <w:r>
        <w:fldChar w:fldCharType="separate"/>
      </w:r>
      <w:r>
        <w:t>18</w:t>
      </w:r>
      <w:r>
        <w:fldChar w:fldCharType="end"/>
      </w:r>
    </w:p>
    <w:p w14:paraId="5E8AD7B5" w14:textId="77777777" w:rsidR="00F7305B" w:rsidRPr="00C207E9" w:rsidRDefault="00F7305B">
      <w:pPr>
        <w:pStyle w:val="TOC2"/>
        <w:rPr>
          <w:rFonts w:ascii="Calibri" w:hAnsi="Calibri"/>
          <w:sz w:val="22"/>
          <w:szCs w:val="22"/>
          <w:lang w:eastAsia="en-GB"/>
        </w:rPr>
      </w:pPr>
      <w:r>
        <w:t>6.1</w:t>
      </w:r>
      <w:r w:rsidRPr="00C207E9">
        <w:rPr>
          <w:rFonts w:ascii="Calibri" w:hAnsi="Calibri"/>
          <w:sz w:val="22"/>
          <w:szCs w:val="22"/>
          <w:lang w:eastAsia="en-GB"/>
        </w:rPr>
        <w:tab/>
      </w:r>
      <w:r>
        <w:t>General requirements</w:t>
      </w:r>
      <w:r>
        <w:tab/>
      </w:r>
      <w:r>
        <w:fldChar w:fldCharType="begin"/>
      </w:r>
      <w:r>
        <w:instrText xml:space="preserve"> PAGEREF _Toc59232199 \h </w:instrText>
      </w:r>
      <w:r>
        <w:fldChar w:fldCharType="separate"/>
      </w:r>
      <w:r>
        <w:t>18</w:t>
      </w:r>
      <w:r>
        <w:fldChar w:fldCharType="end"/>
      </w:r>
    </w:p>
    <w:p w14:paraId="0F822CCC" w14:textId="77777777" w:rsidR="00F7305B" w:rsidRPr="00C207E9" w:rsidRDefault="00F7305B">
      <w:pPr>
        <w:pStyle w:val="TOC2"/>
        <w:rPr>
          <w:rFonts w:ascii="Calibri" w:hAnsi="Calibri"/>
          <w:sz w:val="22"/>
          <w:szCs w:val="22"/>
          <w:lang w:eastAsia="en-GB"/>
        </w:rPr>
      </w:pPr>
      <w:r>
        <w:t>6.</w:t>
      </w:r>
      <w:r w:rsidRPr="001C3693">
        <w:rPr>
          <w:lang w:val="en-US"/>
        </w:rPr>
        <w:t>2</w:t>
      </w:r>
      <w:r w:rsidRPr="00C207E9">
        <w:rPr>
          <w:rFonts w:ascii="Calibri" w:hAnsi="Calibri"/>
          <w:sz w:val="22"/>
          <w:szCs w:val="22"/>
          <w:lang w:eastAsia="en-GB"/>
        </w:rPr>
        <w:tab/>
      </w:r>
      <w:r>
        <w:t>V2X message distribution</w:t>
      </w:r>
      <w:r>
        <w:tab/>
      </w:r>
      <w:r>
        <w:fldChar w:fldCharType="begin"/>
      </w:r>
      <w:r>
        <w:instrText xml:space="preserve"> PAGEREF _Toc59232200 \h </w:instrText>
      </w:r>
      <w:r>
        <w:fldChar w:fldCharType="separate"/>
      </w:r>
      <w:r>
        <w:t>18</w:t>
      </w:r>
      <w:r>
        <w:fldChar w:fldCharType="end"/>
      </w:r>
    </w:p>
    <w:p w14:paraId="0FFD531F" w14:textId="77777777" w:rsidR="00F7305B" w:rsidRPr="00C207E9" w:rsidRDefault="00F7305B">
      <w:pPr>
        <w:pStyle w:val="TOC3"/>
        <w:rPr>
          <w:rFonts w:ascii="Calibri" w:hAnsi="Calibri"/>
          <w:sz w:val="22"/>
          <w:szCs w:val="22"/>
          <w:lang w:eastAsia="en-GB"/>
        </w:rPr>
      </w:pPr>
      <w:r>
        <w:t>6.</w:t>
      </w:r>
      <w:r w:rsidRPr="001C3693">
        <w:rPr>
          <w:lang w:val="en-US"/>
        </w:rPr>
        <w:t>2</w:t>
      </w:r>
      <w:r>
        <w:t>.1</w:t>
      </w:r>
      <w:r w:rsidRPr="00C207E9">
        <w:rPr>
          <w:rFonts w:ascii="Calibri" w:hAnsi="Calibri"/>
          <w:sz w:val="22"/>
          <w:szCs w:val="22"/>
          <w:lang w:eastAsia="en-GB"/>
        </w:rPr>
        <w:tab/>
      </w:r>
      <w:r>
        <w:t>Description</w:t>
      </w:r>
      <w:r>
        <w:tab/>
      </w:r>
      <w:r>
        <w:fldChar w:fldCharType="begin"/>
      </w:r>
      <w:r>
        <w:instrText xml:space="preserve"> PAGEREF _Toc59232201 \h </w:instrText>
      </w:r>
      <w:r>
        <w:fldChar w:fldCharType="separate"/>
      </w:r>
      <w:r>
        <w:t>18</w:t>
      </w:r>
      <w:r>
        <w:fldChar w:fldCharType="end"/>
      </w:r>
    </w:p>
    <w:p w14:paraId="046A8AE8" w14:textId="77777777" w:rsidR="00F7305B" w:rsidRPr="00C207E9" w:rsidRDefault="00F7305B">
      <w:pPr>
        <w:pStyle w:val="TOC3"/>
        <w:rPr>
          <w:rFonts w:ascii="Calibri" w:hAnsi="Calibri"/>
          <w:sz w:val="22"/>
          <w:szCs w:val="22"/>
          <w:lang w:eastAsia="en-GB"/>
        </w:rPr>
      </w:pPr>
      <w:r>
        <w:t>6.</w:t>
      </w:r>
      <w:r w:rsidRPr="001C3693">
        <w:rPr>
          <w:lang w:val="en-US"/>
        </w:rPr>
        <w:t>2</w:t>
      </w:r>
      <w:r>
        <w:t>.2</w:t>
      </w:r>
      <w:r w:rsidRPr="00C207E9">
        <w:rPr>
          <w:rFonts w:ascii="Calibri" w:hAnsi="Calibri"/>
          <w:sz w:val="22"/>
          <w:szCs w:val="22"/>
          <w:lang w:eastAsia="en-GB"/>
        </w:rPr>
        <w:tab/>
      </w:r>
      <w:r>
        <w:t>Requirements</w:t>
      </w:r>
      <w:r>
        <w:tab/>
      </w:r>
      <w:r>
        <w:fldChar w:fldCharType="begin"/>
      </w:r>
      <w:r>
        <w:instrText xml:space="preserve"> PAGEREF _Toc59232202 \h </w:instrText>
      </w:r>
      <w:r>
        <w:fldChar w:fldCharType="separate"/>
      </w:r>
      <w:r>
        <w:t>18</w:t>
      </w:r>
      <w:r>
        <w:fldChar w:fldCharType="end"/>
      </w:r>
    </w:p>
    <w:p w14:paraId="065F9411" w14:textId="77777777" w:rsidR="00F7305B" w:rsidRPr="00C207E9" w:rsidRDefault="00F7305B">
      <w:pPr>
        <w:pStyle w:val="TOC2"/>
        <w:rPr>
          <w:rFonts w:ascii="Calibri" w:hAnsi="Calibri"/>
          <w:sz w:val="22"/>
          <w:szCs w:val="22"/>
          <w:lang w:eastAsia="en-GB"/>
        </w:rPr>
      </w:pPr>
      <w:r w:rsidRPr="001C3693">
        <w:rPr>
          <w:lang w:val="en-IN"/>
        </w:rPr>
        <w:t>6.3</w:t>
      </w:r>
      <w:r w:rsidRPr="00C207E9">
        <w:rPr>
          <w:rFonts w:ascii="Calibri" w:hAnsi="Calibri"/>
          <w:sz w:val="22"/>
          <w:szCs w:val="22"/>
          <w:lang w:eastAsia="en-GB"/>
        </w:rPr>
        <w:tab/>
      </w:r>
      <w:r w:rsidRPr="001C3693">
        <w:rPr>
          <w:lang w:val="en-IN"/>
        </w:rPr>
        <w:t>eV2X QoS monitoring &amp; control by application layer</w:t>
      </w:r>
      <w:r>
        <w:tab/>
      </w:r>
      <w:r>
        <w:fldChar w:fldCharType="begin"/>
      </w:r>
      <w:r>
        <w:instrText xml:space="preserve"> PAGEREF _Toc59232203 \h </w:instrText>
      </w:r>
      <w:r>
        <w:fldChar w:fldCharType="separate"/>
      </w:r>
      <w:r>
        <w:t>18</w:t>
      </w:r>
      <w:r>
        <w:fldChar w:fldCharType="end"/>
      </w:r>
    </w:p>
    <w:p w14:paraId="1BC002FB" w14:textId="77777777" w:rsidR="00F7305B" w:rsidRPr="00C207E9" w:rsidRDefault="00F7305B">
      <w:pPr>
        <w:pStyle w:val="TOC3"/>
        <w:rPr>
          <w:rFonts w:ascii="Calibri" w:hAnsi="Calibri"/>
          <w:sz w:val="22"/>
          <w:szCs w:val="22"/>
          <w:lang w:eastAsia="en-GB"/>
        </w:rPr>
      </w:pPr>
      <w:r w:rsidRPr="001C3693">
        <w:rPr>
          <w:lang w:val="en-IN"/>
        </w:rPr>
        <w:t>6.3.1</w:t>
      </w:r>
      <w:r w:rsidRPr="00C207E9">
        <w:rPr>
          <w:rFonts w:ascii="Calibri" w:hAnsi="Calibri"/>
          <w:sz w:val="22"/>
          <w:szCs w:val="22"/>
          <w:lang w:eastAsia="en-GB"/>
        </w:rPr>
        <w:tab/>
      </w:r>
      <w:r w:rsidRPr="001C3693">
        <w:rPr>
          <w:lang w:val="en-IN"/>
        </w:rPr>
        <w:t>Description</w:t>
      </w:r>
      <w:r>
        <w:tab/>
      </w:r>
      <w:r>
        <w:fldChar w:fldCharType="begin"/>
      </w:r>
      <w:r>
        <w:instrText xml:space="preserve"> PAGEREF _Toc59232204 \h </w:instrText>
      </w:r>
      <w:r>
        <w:fldChar w:fldCharType="separate"/>
      </w:r>
      <w:r>
        <w:t>18</w:t>
      </w:r>
      <w:r>
        <w:fldChar w:fldCharType="end"/>
      </w:r>
    </w:p>
    <w:p w14:paraId="303F1081" w14:textId="77777777" w:rsidR="00F7305B" w:rsidRPr="00C207E9" w:rsidRDefault="00F7305B">
      <w:pPr>
        <w:pStyle w:val="TOC3"/>
        <w:rPr>
          <w:rFonts w:ascii="Calibri" w:hAnsi="Calibri"/>
          <w:sz w:val="22"/>
          <w:szCs w:val="22"/>
          <w:lang w:eastAsia="en-GB"/>
        </w:rPr>
      </w:pPr>
      <w:r w:rsidRPr="001C3693">
        <w:rPr>
          <w:lang w:val="en-IN"/>
        </w:rPr>
        <w:t>6.3.2</w:t>
      </w:r>
      <w:r w:rsidRPr="00C207E9">
        <w:rPr>
          <w:rFonts w:ascii="Calibri" w:hAnsi="Calibri"/>
          <w:sz w:val="22"/>
          <w:szCs w:val="22"/>
          <w:lang w:eastAsia="en-GB"/>
        </w:rPr>
        <w:tab/>
      </w:r>
      <w:r w:rsidRPr="001C3693">
        <w:rPr>
          <w:lang w:val="en-IN"/>
        </w:rPr>
        <w:t>Requirements</w:t>
      </w:r>
      <w:r>
        <w:tab/>
      </w:r>
      <w:r>
        <w:fldChar w:fldCharType="begin"/>
      </w:r>
      <w:r>
        <w:instrText xml:space="preserve"> PAGEREF _Toc59232205 \h </w:instrText>
      </w:r>
      <w:r>
        <w:fldChar w:fldCharType="separate"/>
      </w:r>
      <w:r>
        <w:t>18</w:t>
      </w:r>
      <w:r>
        <w:fldChar w:fldCharType="end"/>
      </w:r>
    </w:p>
    <w:p w14:paraId="7E68FCFA" w14:textId="77777777" w:rsidR="00F7305B" w:rsidRPr="00C207E9" w:rsidRDefault="00F7305B">
      <w:pPr>
        <w:pStyle w:val="TOC2"/>
        <w:rPr>
          <w:rFonts w:ascii="Calibri" w:hAnsi="Calibri"/>
          <w:sz w:val="22"/>
          <w:szCs w:val="22"/>
          <w:lang w:eastAsia="en-GB"/>
        </w:rPr>
      </w:pPr>
      <w:r>
        <w:t>6.4</w:t>
      </w:r>
      <w:r w:rsidRPr="00C207E9">
        <w:rPr>
          <w:rFonts w:ascii="Calibri" w:hAnsi="Calibri"/>
          <w:sz w:val="22"/>
          <w:szCs w:val="22"/>
          <w:lang w:eastAsia="en-GB"/>
        </w:rPr>
        <w:tab/>
      </w:r>
      <w:r>
        <w:t>Coordination based on EPS and 5GS connectivity</w:t>
      </w:r>
      <w:r>
        <w:tab/>
      </w:r>
      <w:r>
        <w:fldChar w:fldCharType="begin"/>
      </w:r>
      <w:r>
        <w:instrText xml:space="preserve"> PAGEREF _Toc59232206 \h </w:instrText>
      </w:r>
      <w:r>
        <w:fldChar w:fldCharType="separate"/>
      </w:r>
      <w:r>
        <w:t>18</w:t>
      </w:r>
      <w:r>
        <w:fldChar w:fldCharType="end"/>
      </w:r>
    </w:p>
    <w:p w14:paraId="1CBDF40A" w14:textId="77777777" w:rsidR="00F7305B" w:rsidRPr="00C207E9" w:rsidRDefault="00F7305B">
      <w:pPr>
        <w:pStyle w:val="TOC3"/>
        <w:rPr>
          <w:rFonts w:ascii="Calibri" w:hAnsi="Calibri"/>
          <w:sz w:val="22"/>
          <w:szCs w:val="22"/>
          <w:lang w:eastAsia="en-GB"/>
        </w:rPr>
      </w:pPr>
      <w:r>
        <w:t>6.4.1</w:t>
      </w:r>
      <w:r w:rsidRPr="00C207E9">
        <w:rPr>
          <w:rFonts w:ascii="Calibri" w:hAnsi="Calibri"/>
          <w:sz w:val="22"/>
          <w:szCs w:val="22"/>
          <w:lang w:eastAsia="en-GB"/>
        </w:rPr>
        <w:tab/>
      </w:r>
      <w:r>
        <w:t>Description</w:t>
      </w:r>
      <w:r>
        <w:tab/>
      </w:r>
      <w:r>
        <w:fldChar w:fldCharType="begin"/>
      </w:r>
      <w:r>
        <w:instrText xml:space="preserve"> PAGEREF _Toc59232207 \h </w:instrText>
      </w:r>
      <w:r>
        <w:fldChar w:fldCharType="separate"/>
      </w:r>
      <w:r>
        <w:t>18</w:t>
      </w:r>
      <w:r>
        <w:fldChar w:fldCharType="end"/>
      </w:r>
    </w:p>
    <w:p w14:paraId="3E47E8CB" w14:textId="77777777" w:rsidR="00F7305B" w:rsidRPr="00C207E9" w:rsidRDefault="00F7305B">
      <w:pPr>
        <w:pStyle w:val="TOC3"/>
        <w:rPr>
          <w:rFonts w:ascii="Calibri" w:hAnsi="Calibri"/>
          <w:sz w:val="22"/>
          <w:szCs w:val="22"/>
          <w:lang w:eastAsia="en-GB"/>
        </w:rPr>
      </w:pPr>
      <w:r>
        <w:t>6.4.2</w:t>
      </w:r>
      <w:r w:rsidRPr="00C207E9">
        <w:rPr>
          <w:rFonts w:ascii="Calibri" w:hAnsi="Calibri"/>
          <w:sz w:val="22"/>
          <w:szCs w:val="22"/>
          <w:lang w:eastAsia="en-GB"/>
        </w:rPr>
        <w:tab/>
      </w:r>
      <w:r>
        <w:t>Requirements</w:t>
      </w:r>
      <w:r>
        <w:tab/>
      </w:r>
      <w:r>
        <w:fldChar w:fldCharType="begin"/>
      </w:r>
      <w:r>
        <w:instrText xml:space="preserve"> PAGEREF _Toc59232208 \h </w:instrText>
      </w:r>
      <w:r>
        <w:fldChar w:fldCharType="separate"/>
      </w:r>
      <w:r>
        <w:t>19</w:t>
      </w:r>
      <w:r>
        <w:fldChar w:fldCharType="end"/>
      </w:r>
    </w:p>
    <w:p w14:paraId="67BA8052" w14:textId="77777777" w:rsidR="00F7305B" w:rsidRPr="00C207E9" w:rsidRDefault="00F7305B">
      <w:pPr>
        <w:pStyle w:val="TOC1"/>
        <w:rPr>
          <w:rFonts w:ascii="Calibri" w:hAnsi="Calibri"/>
          <w:szCs w:val="22"/>
          <w:lang w:eastAsia="en-GB"/>
        </w:rPr>
      </w:pPr>
      <w:r>
        <w:t>7</w:t>
      </w:r>
      <w:r w:rsidRPr="00C207E9">
        <w:rPr>
          <w:rFonts w:ascii="Calibri" w:hAnsi="Calibri"/>
          <w:szCs w:val="22"/>
          <w:lang w:eastAsia="en-GB"/>
        </w:rPr>
        <w:tab/>
      </w:r>
      <w:r>
        <w:t>Solutions</w:t>
      </w:r>
      <w:r>
        <w:tab/>
      </w:r>
      <w:r>
        <w:fldChar w:fldCharType="begin"/>
      </w:r>
      <w:r>
        <w:instrText xml:space="preserve"> PAGEREF _Toc59232209 \h </w:instrText>
      </w:r>
      <w:r>
        <w:fldChar w:fldCharType="separate"/>
      </w:r>
      <w:r>
        <w:t>19</w:t>
      </w:r>
      <w:r>
        <w:fldChar w:fldCharType="end"/>
      </w:r>
    </w:p>
    <w:p w14:paraId="78D9BC0D" w14:textId="77777777" w:rsidR="00F7305B" w:rsidRPr="00C207E9" w:rsidRDefault="00F7305B">
      <w:pPr>
        <w:pStyle w:val="TOC2"/>
        <w:rPr>
          <w:rFonts w:ascii="Calibri" w:hAnsi="Calibri"/>
          <w:sz w:val="22"/>
          <w:szCs w:val="22"/>
          <w:lang w:eastAsia="en-GB"/>
        </w:rPr>
      </w:pPr>
      <w:r>
        <w:t>7.</w:t>
      </w:r>
      <w:r w:rsidRPr="001C3693">
        <w:rPr>
          <w:lang w:val="en-US"/>
        </w:rPr>
        <w:t>1</w:t>
      </w:r>
      <w:r w:rsidRPr="00C207E9">
        <w:rPr>
          <w:rFonts w:ascii="Calibri" w:hAnsi="Calibri"/>
          <w:sz w:val="22"/>
          <w:szCs w:val="22"/>
          <w:lang w:eastAsia="en-GB"/>
        </w:rPr>
        <w:tab/>
      </w:r>
      <w:r w:rsidRPr="001C3693">
        <w:rPr>
          <w:lang w:val="en-US"/>
        </w:rPr>
        <w:t xml:space="preserve">Solution </w:t>
      </w:r>
      <w:r>
        <w:t>#</w:t>
      </w:r>
      <w:r w:rsidRPr="001C3693">
        <w:rPr>
          <w:lang w:val="en-US"/>
        </w:rPr>
        <w:t>1</w:t>
      </w:r>
      <w:r>
        <w:t>: Session-oriented service establishment support</w:t>
      </w:r>
      <w:r>
        <w:tab/>
      </w:r>
      <w:r>
        <w:fldChar w:fldCharType="begin"/>
      </w:r>
      <w:r>
        <w:instrText xml:space="preserve"> PAGEREF _Toc59232210 \h </w:instrText>
      </w:r>
      <w:r>
        <w:fldChar w:fldCharType="separate"/>
      </w:r>
      <w:r>
        <w:t>19</w:t>
      </w:r>
      <w:r>
        <w:fldChar w:fldCharType="end"/>
      </w:r>
    </w:p>
    <w:p w14:paraId="54103F00" w14:textId="77777777" w:rsidR="00F7305B" w:rsidRPr="00C207E9" w:rsidRDefault="00F7305B">
      <w:pPr>
        <w:pStyle w:val="TOC3"/>
        <w:rPr>
          <w:rFonts w:ascii="Calibri" w:hAnsi="Calibri"/>
          <w:sz w:val="22"/>
          <w:szCs w:val="22"/>
          <w:lang w:eastAsia="en-GB"/>
        </w:rPr>
      </w:pPr>
      <w:r>
        <w:t>7.</w:t>
      </w:r>
      <w:r w:rsidRPr="001C3693">
        <w:rPr>
          <w:lang w:val="en-US"/>
        </w:rPr>
        <w:t>1</w:t>
      </w:r>
      <w:r>
        <w:t>.1</w:t>
      </w:r>
      <w:r w:rsidRPr="00C207E9">
        <w:rPr>
          <w:rFonts w:ascii="Calibri" w:hAnsi="Calibri"/>
          <w:sz w:val="22"/>
          <w:szCs w:val="22"/>
          <w:lang w:eastAsia="en-GB"/>
        </w:rPr>
        <w:tab/>
      </w:r>
      <w:r>
        <w:t>Solution description</w:t>
      </w:r>
      <w:r>
        <w:tab/>
      </w:r>
      <w:r>
        <w:fldChar w:fldCharType="begin"/>
      </w:r>
      <w:r>
        <w:instrText xml:space="preserve"> PAGEREF _Toc59232211 \h </w:instrText>
      </w:r>
      <w:r>
        <w:fldChar w:fldCharType="separate"/>
      </w:r>
      <w:r>
        <w:t>19</w:t>
      </w:r>
      <w:r>
        <w:fldChar w:fldCharType="end"/>
      </w:r>
    </w:p>
    <w:p w14:paraId="0E4DBBA5" w14:textId="77777777" w:rsidR="00F7305B" w:rsidRPr="00C207E9" w:rsidRDefault="00F7305B">
      <w:pPr>
        <w:pStyle w:val="TOC4"/>
        <w:rPr>
          <w:rFonts w:ascii="Calibri" w:hAnsi="Calibri"/>
          <w:sz w:val="22"/>
          <w:szCs w:val="22"/>
          <w:lang w:eastAsia="en-GB"/>
        </w:rPr>
      </w:pPr>
      <w:r>
        <w:t>7.</w:t>
      </w:r>
      <w:r w:rsidRPr="001C3693">
        <w:rPr>
          <w:lang w:val="en-US"/>
        </w:rPr>
        <w:t>1</w:t>
      </w:r>
      <w:r>
        <w:t>.1.1</w:t>
      </w:r>
      <w:r w:rsidRPr="00C207E9">
        <w:rPr>
          <w:rFonts w:ascii="Calibri" w:hAnsi="Calibri"/>
          <w:sz w:val="22"/>
          <w:szCs w:val="22"/>
          <w:lang w:eastAsia="en-GB"/>
        </w:rPr>
        <w:tab/>
      </w:r>
      <w:r>
        <w:t>General</w:t>
      </w:r>
      <w:r>
        <w:tab/>
      </w:r>
      <w:r>
        <w:fldChar w:fldCharType="begin"/>
      </w:r>
      <w:r>
        <w:instrText xml:space="preserve"> PAGEREF _Toc59232212 \h </w:instrText>
      </w:r>
      <w:r>
        <w:fldChar w:fldCharType="separate"/>
      </w:r>
      <w:r>
        <w:t>19</w:t>
      </w:r>
      <w:r>
        <w:fldChar w:fldCharType="end"/>
      </w:r>
    </w:p>
    <w:p w14:paraId="572457D8"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2</w:t>
      </w:r>
      <w:r w:rsidRPr="00C207E9">
        <w:rPr>
          <w:rFonts w:ascii="Calibri" w:hAnsi="Calibri"/>
          <w:sz w:val="22"/>
          <w:szCs w:val="22"/>
          <w:lang w:eastAsia="en-GB"/>
        </w:rPr>
        <w:tab/>
      </w:r>
      <w:r>
        <w:t>Process of triggering session-oriented service establishment</w:t>
      </w:r>
      <w:r>
        <w:tab/>
      </w:r>
      <w:r>
        <w:fldChar w:fldCharType="begin"/>
      </w:r>
      <w:r>
        <w:instrText xml:space="preserve"> PAGEREF _Toc59232213 \h </w:instrText>
      </w:r>
      <w:r>
        <w:fldChar w:fldCharType="separate"/>
      </w:r>
      <w:r>
        <w:t>19</w:t>
      </w:r>
      <w:r>
        <w:fldChar w:fldCharType="end"/>
      </w:r>
    </w:p>
    <w:p w14:paraId="284AEE6F"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3</w:t>
      </w:r>
      <w:r w:rsidRPr="00C207E9">
        <w:rPr>
          <w:rFonts w:ascii="Calibri" w:hAnsi="Calibri"/>
          <w:sz w:val="22"/>
          <w:szCs w:val="22"/>
          <w:lang w:eastAsia="en-GB"/>
        </w:rPr>
        <w:tab/>
      </w:r>
      <w:r>
        <w:t>Session-oriented service establishment</w:t>
      </w:r>
      <w:r>
        <w:tab/>
      </w:r>
      <w:r>
        <w:fldChar w:fldCharType="begin"/>
      </w:r>
      <w:r>
        <w:instrText xml:space="preserve"> PAGEREF _Toc59232214 \h </w:instrText>
      </w:r>
      <w:r>
        <w:fldChar w:fldCharType="separate"/>
      </w:r>
      <w:r>
        <w:t>19</w:t>
      </w:r>
      <w:r>
        <w:fldChar w:fldCharType="end"/>
      </w:r>
    </w:p>
    <w:p w14:paraId="5DA9E08E"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4</w:t>
      </w:r>
      <w:r w:rsidRPr="00C207E9">
        <w:rPr>
          <w:rFonts w:ascii="Calibri" w:hAnsi="Calibri"/>
          <w:sz w:val="22"/>
          <w:szCs w:val="22"/>
          <w:lang w:eastAsia="en-GB"/>
        </w:rPr>
        <w:tab/>
      </w:r>
      <w:r>
        <w:t>Triggering of session-oriented service update</w:t>
      </w:r>
      <w:r>
        <w:tab/>
      </w:r>
      <w:r>
        <w:fldChar w:fldCharType="begin"/>
      </w:r>
      <w:r>
        <w:instrText xml:space="preserve"> PAGEREF _Toc59232215 \h </w:instrText>
      </w:r>
      <w:r>
        <w:fldChar w:fldCharType="separate"/>
      </w:r>
      <w:r>
        <w:t>20</w:t>
      </w:r>
      <w:r>
        <w:fldChar w:fldCharType="end"/>
      </w:r>
    </w:p>
    <w:p w14:paraId="59188552"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5</w:t>
      </w:r>
      <w:r w:rsidRPr="00C207E9">
        <w:rPr>
          <w:rFonts w:ascii="Calibri" w:hAnsi="Calibri"/>
          <w:sz w:val="22"/>
          <w:szCs w:val="22"/>
          <w:lang w:eastAsia="en-GB"/>
        </w:rPr>
        <w:tab/>
      </w:r>
      <w:r>
        <w:t>Session-oriented service update</w:t>
      </w:r>
      <w:r>
        <w:tab/>
      </w:r>
      <w:r>
        <w:fldChar w:fldCharType="begin"/>
      </w:r>
      <w:r>
        <w:instrText xml:space="preserve"> PAGEREF _Toc59232216 \h </w:instrText>
      </w:r>
      <w:r>
        <w:fldChar w:fldCharType="separate"/>
      </w:r>
      <w:r>
        <w:t>20</w:t>
      </w:r>
      <w:r>
        <w:fldChar w:fldCharType="end"/>
      </w:r>
    </w:p>
    <w:p w14:paraId="1CBF7D8C"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6</w:t>
      </w:r>
      <w:r w:rsidRPr="00C207E9">
        <w:rPr>
          <w:rFonts w:ascii="Calibri" w:hAnsi="Calibri"/>
          <w:sz w:val="22"/>
          <w:szCs w:val="22"/>
          <w:lang w:eastAsia="en-GB"/>
        </w:rPr>
        <w:tab/>
      </w:r>
      <w:r>
        <w:t>Triggering of session-oriented service termination</w:t>
      </w:r>
      <w:r>
        <w:tab/>
      </w:r>
      <w:r>
        <w:fldChar w:fldCharType="begin"/>
      </w:r>
      <w:r>
        <w:instrText xml:space="preserve"> PAGEREF _Toc59232217 \h </w:instrText>
      </w:r>
      <w:r>
        <w:fldChar w:fldCharType="separate"/>
      </w:r>
      <w:r>
        <w:t>21</w:t>
      </w:r>
      <w:r>
        <w:fldChar w:fldCharType="end"/>
      </w:r>
    </w:p>
    <w:p w14:paraId="794026C4" w14:textId="77777777" w:rsidR="00F7305B" w:rsidRPr="00C207E9" w:rsidRDefault="00F7305B">
      <w:pPr>
        <w:pStyle w:val="TOC4"/>
        <w:rPr>
          <w:rFonts w:ascii="Calibri" w:hAnsi="Calibri"/>
          <w:sz w:val="22"/>
          <w:szCs w:val="22"/>
          <w:lang w:eastAsia="en-GB"/>
        </w:rPr>
      </w:pPr>
      <w:r>
        <w:t>7.</w:t>
      </w:r>
      <w:r w:rsidRPr="001C3693">
        <w:rPr>
          <w:lang w:val="en-US"/>
        </w:rPr>
        <w:t>1</w:t>
      </w:r>
      <w:r>
        <w:t>.1.</w:t>
      </w:r>
      <w:r w:rsidRPr="001C3693">
        <w:rPr>
          <w:lang w:val="en-US"/>
        </w:rPr>
        <w:t>7</w:t>
      </w:r>
      <w:r w:rsidRPr="00C207E9">
        <w:rPr>
          <w:rFonts w:ascii="Calibri" w:hAnsi="Calibri"/>
          <w:sz w:val="22"/>
          <w:szCs w:val="22"/>
          <w:lang w:eastAsia="en-GB"/>
        </w:rPr>
        <w:tab/>
      </w:r>
      <w:r>
        <w:t>Session-oriented service termination</w:t>
      </w:r>
      <w:r>
        <w:tab/>
      </w:r>
      <w:r>
        <w:fldChar w:fldCharType="begin"/>
      </w:r>
      <w:r>
        <w:instrText xml:space="preserve"> PAGEREF _Toc59232218 \h </w:instrText>
      </w:r>
      <w:r>
        <w:fldChar w:fldCharType="separate"/>
      </w:r>
      <w:r>
        <w:t>22</w:t>
      </w:r>
      <w:r>
        <w:fldChar w:fldCharType="end"/>
      </w:r>
    </w:p>
    <w:p w14:paraId="2D1C3546" w14:textId="77777777" w:rsidR="00F7305B" w:rsidRPr="00C207E9" w:rsidRDefault="00F7305B">
      <w:pPr>
        <w:pStyle w:val="TOC3"/>
        <w:rPr>
          <w:rFonts w:ascii="Calibri" w:hAnsi="Calibri"/>
          <w:sz w:val="22"/>
          <w:szCs w:val="22"/>
          <w:lang w:eastAsia="en-GB"/>
        </w:rPr>
      </w:pPr>
      <w:r>
        <w:lastRenderedPageBreak/>
        <w:t>7.</w:t>
      </w:r>
      <w:r w:rsidRPr="001C3693">
        <w:rPr>
          <w:lang w:val="en-US"/>
        </w:rPr>
        <w:t>1</w:t>
      </w:r>
      <w:r>
        <w:t>.2</w:t>
      </w:r>
      <w:r w:rsidRPr="00C207E9">
        <w:rPr>
          <w:rFonts w:ascii="Calibri" w:hAnsi="Calibri"/>
          <w:sz w:val="22"/>
          <w:szCs w:val="22"/>
          <w:lang w:eastAsia="en-GB"/>
        </w:rPr>
        <w:tab/>
      </w:r>
      <w:r>
        <w:t>Solution evaluation</w:t>
      </w:r>
      <w:r>
        <w:tab/>
      </w:r>
      <w:r>
        <w:fldChar w:fldCharType="begin"/>
      </w:r>
      <w:r>
        <w:instrText xml:space="preserve"> PAGEREF _Toc59232219 \h </w:instrText>
      </w:r>
      <w:r>
        <w:fldChar w:fldCharType="separate"/>
      </w:r>
      <w:r>
        <w:t>22</w:t>
      </w:r>
      <w:r>
        <w:fldChar w:fldCharType="end"/>
      </w:r>
    </w:p>
    <w:p w14:paraId="2E3492E0" w14:textId="77777777" w:rsidR="00F7305B" w:rsidRPr="00C207E9" w:rsidRDefault="00F7305B">
      <w:pPr>
        <w:pStyle w:val="TOC2"/>
        <w:rPr>
          <w:rFonts w:ascii="Calibri" w:hAnsi="Calibri"/>
          <w:sz w:val="22"/>
          <w:szCs w:val="22"/>
          <w:lang w:eastAsia="en-GB"/>
        </w:rPr>
      </w:pPr>
      <w:r>
        <w:t>7.2</w:t>
      </w:r>
      <w:r w:rsidRPr="00C207E9">
        <w:rPr>
          <w:rFonts w:ascii="Calibri" w:hAnsi="Calibri"/>
          <w:sz w:val="22"/>
          <w:szCs w:val="22"/>
          <w:lang w:eastAsia="en-GB"/>
        </w:rPr>
        <w:tab/>
      </w:r>
      <w:r>
        <w:t>Solution #2: Monitoring and control of QoS for eV2X communications</w:t>
      </w:r>
      <w:r>
        <w:tab/>
      </w:r>
      <w:r>
        <w:fldChar w:fldCharType="begin"/>
      </w:r>
      <w:r>
        <w:instrText xml:space="preserve"> PAGEREF _Toc59232220 \h </w:instrText>
      </w:r>
      <w:r>
        <w:fldChar w:fldCharType="separate"/>
      </w:r>
      <w:r>
        <w:t>22</w:t>
      </w:r>
      <w:r>
        <w:fldChar w:fldCharType="end"/>
      </w:r>
    </w:p>
    <w:p w14:paraId="31F36A0D" w14:textId="77777777" w:rsidR="00F7305B" w:rsidRPr="00C207E9" w:rsidRDefault="00F7305B">
      <w:pPr>
        <w:pStyle w:val="TOC3"/>
        <w:rPr>
          <w:rFonts w:ascii="Calibri" w:hAnsi="Calibri"/>
          <w:sz w:val="22"/>
          <w:szCs w:val="22"/>
          <w:lang w:eastAsia="en-GB"/>
        </w:rPr>
      </w:pPr>
      <w:r>
        <w:t>7.2.1</w:t>
      </w:r>
      <w:r w:rsidRPr="00C207E9">
        <w:rPr>
          <w:rFonts w:ascii="Calibri" w:hAnsi="Calibri"/>
          <w:sz w:val="22"/>
          <w:szCs w:val="22"/>
          <w:lang w:eastAsia="en-GB"/>
        </w:rPr>
        <w:tab/>
      </w:r>
      <w:r>
        <w:t>Solution description</w:t>
      </w:r>
      <w:r>
        <w:tab/>
      </w:r>
      <w:r>
        <w:fldChar w:fldCharType="begin"/>
      </w:r>
      <w:r>
        <w:instrText xml:space="preserve"> PAGEREF _Toc59232221 \h </w:instrText>
      </w:r>
      <w:r>
        <w:fldChar w:fldCharType="separate"/>
      </w:r>
      <w:r>
        <w:t>22</w:t>
      </w:r>
      <w:r>
        <w:fldChar w:fldCharType="end"/>
      </w:r>
    </w:p>
    <w:p w14:paraId="623843EC" w14:textId="77777777" w:rsidR="00F7305B" w:rsidRPr="00C207E9" w:rsidRDefault="00F7305B">
      <w:pPr>
        <w:pStyle w:val="TOC4"/>
        <w:rPr>
          <w:rFonts w:ascii="Calibri" w:hAnsi="Calibri"/>
          <w:sz w:val="22"/>
          <w:szCs w:val="22"/>
          <w:lang w:eastAsia="en-GB"/>
        </w:rPr>
      </w:pPr>
      <w:r>
        <w:t>7.2.1.1</w:t>
      </w:r>
      <w:r w:rsidRPr="00C207E9">
        <w:rPr>
          <w:rFonts w:ascii="Calibri" w:hAnsi="Calibri"/>
          <w:sz w:val="22"/>
          <w:szCs w:val="22"/>
          <w:lang w:eastAsia="en-GB"/>
        </w:rPr>
        <w:tab/>
      </w:r>
      <w:r>
        <w:t>General</w:t>
      </w:r>
      <w:r>
        <w:tab/>
      </w:r>
      <w:r>
        <w:fldChar w:fldCharType="begin"/>
      </w:r>
      <w:r>
        <w:instrText xml:space="preserve"> PAGEREF _Toc59232222 \h </w:instrText>
      </w:r>
      <w:r>
        <w:fldChar w:fldCharType="separate"/>
      </w:r>
      <w:r>
        <w:t>22</w:t>
      </w:r>
      <w:r>
        <w:fldChar w:fldCharType="end"/>
      </w:r>
    </w:p>
    <w:p w14:paraId="23928E5A" w14:textId="77777777" w:rsidR="00F7305B" w:rsidRPr="00C207E9" w:rsidRDefault="00F7305B">
      <w:pPr>
        <w:pStyle w:val="TOC4"/>
        <w:rPr>
          <w:rFonts w:ascii="Calibri" w:hAnsi="Calibri"/>
          <w:sz w:val="22"/>
          <w:szCs w:val="22"/>
          <w:lang w:eastAsia="en-GB"/>
        </w:rPr>
      </w:pPr>
      <w:r>
        <w:t>7.2.1.2</w:t>
      </w:r>
      <w:r w:rsidRPr="00C207E9">
        <w:rPr>
          <w:rFonts w:ascii="Calibri" w:hAnsi="Calibri"/>
          <w:sz w:val="22"/>
          <w:szCs w:val="22"/>
          <w:lang w:eastAsia="en-GB"/>
        </w:rPr>
        <w:tab/>
      </w:r>
      <w:r>
        <w:t>Procedure</w:t>
      </w:r>
      <w:r>
        <w:tab/>
      </w:r>
      <w:r>
        <w:fldChar w:fldCharType="begin"/>
      </w:r>
      <w:r>
        <w:instrText xml:space="preserve"> PAGEREF _Toc59232223 \h </w:instrText>
      </w:r>
      <w:r>
        <w:fldChar w:fldCharType="separate"/>
      </w:r>
      <w:r>
        <w:t>22</w:t>
      </w:r>
      <w:r>
        <w:fldChar w:fldCharType="end"/>
      </w:r>
    </w:p>
    <w:p w14:paraId="486BCF76" w14:textId="77777777" w:rsidR="00F7305B" w:rsidRPr="00C207E9" w:rsidRDefault="00F7305B">
      <w:pPr>
        <w:pStyle w:val="TOC3"/>
        <w:rPr>
          <w:rFonts w:ascii="Calibri" w:hAnsi="Calibri"/>
          <w:sz w:val="22"/>
          <w:szCs w:val="22"/>
          <w:lang w:eastAsia="en-GB"/>
        </w:rPr>
      </w:pPr>
      <w:r>
        <w:t>7.2.2</w:t>
      </w:r>
      <w:r w:rsidRPr="00C207E9">
        <w:rPr>
          <w:rFonts w:ascii="Calibri" w:hAnsi="Calibri"/>
          <w:sz w:val="22"/>
          <w:szCs w:val="22"/>
          <w:lang w:eastAsia="en-GB"/>
        </w:rPr>
        <w:tab/>
      </w:r>
      <w:r>
        <w:t>Solution evaluation</w:t>
      </w:r>
      <w:r>
        <w:tab/>
      </w:r>
      <w:r>
        <w:fldChar w:fldCharType="begin"/>
      </w:r>
      <w:r>
        <w:instrText xml:space="preserve"> PAGEREF _Toc59232224 \h </w:instrText>
      </w:r>
      <w:r>
        <w:fldChar w:fldCharType="separate"/>
      </w:r>
      <w:r>
        <w:t>24</w:t>
      </w:r>
      <w:r>
        <w:fldChar w:fldCharType="end"/>
      </w:r>
    </w:p>
    <w:p w14:paraId="6B02C79E" w14:textId="77777777" w:rsidR="00F7305B" w:rsidRPr="00C207E9" w:rsidRDefault="00F7305B">
      <w:pPr>
        <w:pStyle w:val="TOC2"/>
        <w:rPr>
          <w:rFonts w:ascii="Calibri" w:hAnsi="Calibri"/>
          <w:sz w:val="22"/>
          <w:szCs w:val="22"/>
          <w:lang w:eastAsia="en-GB"/>
        </w:rPr>
      </w:pPr>
      <w:r>
        <w:t>7.3</w:t>
      </w:r>
      <w:r w:rsidRPr="00C207E9">
        <w:rPr>
          <w:rFonts w:ascii="Calibri" w:hAnsi="Calibri"/>
          <w:sz w:val="22"/>
          <w:szCs w:val="22"/>
          <w:lang w:eastAsia="en-GB"/>
        </w:rPr>
        <w:tab/>
      </w:r>
      <w:r w:rsidRPr="001C3693">
        <w:rPr>
          <w:lang w:val="en-US"/>
        </w:rPr>
        <w:t>Solution #3: NR-PC5 QoS monitoring and control</w:t>
      </w:r>
      <w:r>
        <w:tab/>
      </w:r>
      <w:r>
        <w:fldChar w:fldCharType="begin"/>
      </w:r>
      <w:r>
        <w:instrText xml:space="preserve"> PAGEREF _Toc59232225 \h </w:instrText>
      </w:r>
      <w:r>
        <w:fldChar w:fldCharType="separate"/>
      </w:r>
      <w:r>
        <w:t>24</w:t>
      </w:r>
      <w:r>
        <w:fldChar w:fldCharType="end"/>
      </w:r>
    </w:p>
    <w:p w14:paraId="64B0EBDC" w14:textId="77777777" w:rsidR="00F7305B" w:rsidRPr="00C207E9" w:rsidRDefault="00F7305B">
      <w:pPr>
        <w:pStyle w:val="TOC3"/>
        <w:rPr>
          <w:rFonts w:ascii="Calibri" w:hAnsi="Calibri"/>
          <w:sz w:val="22"/>
          <w:szCs w:val="22"/>
          <w:lang w:eastAsia="en-GB"/>
        </w:rPr>
      </w:pPr>
      <w:r>
        <w:t>7.3.1</w:t>
      </w:r>
      <w:r w:rsidRPr="00C207E9">
        <w:rPr>
          <w:rFonts w:ascii="Calibri" w:hAnsi="Calibri"/>
          <w:sz w:val="22"/>
          <w:szCs w:val="22"/>
          <w:lang w:eastAsia="en-GB"/>
        </w:rPr>
        <w:tab/>
      </w:r>
      <w:r>
        <w:t>Solution description</w:t>
      </w:r>
      <w:r>
        <w:tab/>
      </w:r>
      <w:r>
        <w:fldChar w:fldCharType="begin"/>
      </w:r>
      <w:r>
        <w:instrText xml:space="preserve"> PAGEREF _Toc59232226 \h </w:instrText>
      </w:r>
      <w:r>
        <w:fldChar w:fldCharType="separate"/>
      </w:r>
      <w:r>
        <w:t>24</w:t>
      </w:r>
      <w:r>
        <w:fldChar w:fldCharType="end"/>
      </w:r>
    </w:p>
    <w:p w14:paraId="725553AD" w14:textId="77777777" w:rsidR="00F7305B" w:rsidRPr="00C207E9" w:rsidRDefault="00F7305B">
      <w:pPr>
        <w:pStyle w:val="TOC3"/>
        <w:rPr>
          <w:rFonts w:ascii="Calibri" w:hAnsi="Calibri"/>
          <w:sz w:val="22"/>
          <w:szCs w:val="22"/>
          <w:lang w:eastAsia="en-GB"/>
        </w:rPr>
      </w:pPr>
      <w:r>
        <w:t>7.3.2</w:t>
      </w:r>
      <w:r w:rsidRPr="00C207E9">
        <w:rPr>
          <w:rFonts w:ascii="Calibri" w:hAnsi="Calibri"/>
          <w:sz w:val="22"/>
          <w:szCs w:val="22"/>
          <w:lang w:eastAsia="en-GB"/>
        </w:rPr>
        <w:tab/>
      </w:r>
      <w:r>
        <w:t>Solution evaluation</w:t>
      </w:r>
      <w:r>
        <w:tab/>
      </w:r>
      <w:r>
        <w:fldChar w:fldCharType="begin"/>
      </w:r>
      <w:r>
        <w:instrText xml:space="preserve"> PAGEREF _Toc59232227 \h </w:instrText>
      </w:r>
      <w:r>
        <w:fldChar w:fldCharType="separate"/>
      </w:r>
      <w:r>
        <w:t>25</w:t>
      </w:r>
      <w:r>
        <w:fldChar w:fldCharType="end"/>
      </w:r>
    </w:p>
    <w:p w14:paraId="4E77FE3F" w14:textId="77777777" w:rsidR="00F7305B" w:rsidRPr="00C207E9" w:rsidRDefault="00F7305B">
      <w:pPr>
        <w:pStyle w:val="TOC2"/>
        <w:rPr>
          <w:rFonts w:ascii="Calibri" w:hAnsi="Calibri"/>
          <w:sz w:val="22"/>
          <w:szCs w:val="22"/>
          <w:lang w:eastAsia="en-GB"/>
        </w:rPr>
      </w:pPr>
      <w:r>
        <w:t>7.4</w:t>
      </w:r>
      <w:r w:rsidRPr="00C207E9">
        <w:rPr>
          <w:rFonts w:ascii="Calibri" w:hAnsi="Calibri"/>
          <w:sz w:val="22"/>
          <w:szCs w:val="22"/>
          <w:lang w:eastAsia="en-GB"/>
        </w:rPr>
        <w:tab/>
      </w:r>
      <w:r w:rsidRPr="001C3693">
        <w:rPr>
          <w:lang w:val="en-US"/>
        </w:rPr>
        <w:t xml:space="preserve">Solution #4: </w:t>
      </w:r>
      <w:r>
        <w:t>V2X application enabler layer adaptation to CAPIF</w:t>
      </w:r>
      <w:r>
        <w:tab/>
      </w:r>
      <w:r>
        <w:fldChar w:fldCharType="begin"/>
      </w:r>
      <w:r>
        <w:instrText xml:space="preserve"> PAGEREF _Toc59232228 \h </w:instrText>
      </w:r>
      <w:r>
        <w:fldChar w:fldCharType="separate"/>
      </w:r>
      <w:r>
        <w:t>25</w:t>
      </w:r>
      <w:r>
        <w:fldChar w:fldCharType="end"/>
      </w:r>
    </w:p>
    <w:p w14:paraId="6C618E07" w14:textId="77777777" w:rsidR="00F7305B" w:rsidRPr="00C207E9" w:rsidRDefault="00F7305B">
      <w:pPr>
        <w:pStyle w:val="TOC3"/>
        <w:rPr>
          <w:rFonts w:ascii="Calibri" w:hAnsi="Calibri"/>
          <w:sz w:val="22"/>
          <w:szCs w:val="22"/>
          <w:lang w:eastAsia="en-GB"/>
        </w:rPr>
      </w:pPr>
      <w:r>
        <w:t>7.4.1</w:t>
      </w:r>
      <w:r w:rsidRPr="00C207E9">
        <w:rPr>
          <w:rFonts w:ascii="Calibri" w:hAnsi="Calibri"/>
          <w:sz w:val="22"/>
          <w:szCs w:val="22"/>
          <w:lang w:eastAsia="en-GB"/>
        </w:rPr>
        <w:tab/>
      </w:r>
      <w:r>
        <w:t>Solution description</w:t>
      </w:r>
      <w:r>
        <w:tab/>
      </w:r>
      <w:r>
        <w:fldChar w:fldCharType="begin"/>
      </w:r>
      <w:r>
        <w:instrText xml:space="preserve"> PAGEREF _Toc59232229 \h </w:instrText>
      </w:r>
      <w:r>
        <w:fldChar w:fldCharType="separate"/>
      </w:r>
      <w:r>
        <w:t>25</w:t>
      </w:r>
      <w:r>
        <w:fldChar w:fldCharType="end"/>
      </w:r>
    </w:p>
    <w:p w14:paraId="759285E5" w14:textId="77777777" w:rsidR="00F7305B" w:rsidRPr="00C207E9" w:rsidRDefault="00F7305B">
      <w:pPr>
        <w:pStyle w:val="TOC3"/>
        <w:rPr>
          <w:rFonts w:ascii="Calibri" w:hAnsi="Calibri"/>
          <w:sz w:val="22"/>
          <w:szCs w:val="22"/>
          <w:lang w:eastAsia="en-GB"/>
        </w:rPr>
      </w:pPr>
      <w:r>
        <w:t>7.4.2</w:t>
      </w:r>
      <w:r w:rsidRPr="00C207E9">
        <w:rPr>
          <w:rFonts w:ascii="Calibri" w:hAnsi="Calibri"/>
          <w:sz w:val="22"/>
          <w:szCs w:val="22"/>
          <w:lang w:eastAsia="en-GB"/>
        </w:rPr>
        <w:tab/>
      </w:r>
      <w:r>
        <w:t>Solution evaluation</w:t>
      </w:r>
      <w:r>
        <w:tab/>
      </w:r>
      <w:r>
        <w:fldChar w:fldCharType="begin"/>
      </w:r>
      <w:r>
        <w:instrText xml:space="preserve"> PAGEREF _Toc59232230 \h </w:instrText>
      </w:r>
      <w:r>
        <w:fldChar w:fldCharType="separate"/>
      </w:r>
      <w:r>
        <w:t>26</w:t>
      </w:r>
      <w:r>
        <w:fldChar w:fldCharType="end"/>
      </w:r>
    </w:p>
    <w:p w14:paraId="11279D01" w14:textId="77777777" w:rsidR="00F7305B" w:rsidRPr="00C207E9" w:rsidRDefault="00F7305B">
      <w:pPr>
        <w:pStyle w:val="TOC2"/>
        <w:rPr>
          <w:rFonts w:ascii="Calibri" w:hAnsi="Calibri"/>
          <w:sz w:val="22"/>
          <w:szCs w:val="22"/>
          <w:lang w:eastAsia="en-GB"/>
        </w:rPr>
      </w:pPr>
      <w:r>
        <w:t>7.5</w:t>
      </w:r>
      <w:r w:rsidRPr="00C207E9">
        <w:rPr>
          <w:rFonts w:ascii="Calibri" w:hAnsi="Calibri"/>
          <w:sz w:val="22"/>
          <w:szCs w:val="22"/>
          <w:lang w:eastAsia="en-GB"/>
        </w:rPr>
        <w:tab/>
      </w:r>
      <w:r w:rsidRPr="001C3693">
        <w:rPr>
          <w:lang w:val="en-US"/>
        </w:rPr>
        <w:t xml:space="preserve">Solution #5: </w:t>
      </w:r>
      <w:r>
        <w:t>V2XAPP functional model update</w:t>
      </w:r>
      <w:r>
        <w:tab/>
      </w:r>
      <w:r>
        <w:fldChar w:fldCharType="begin"/>
      </w:r>
      <w:r>
        <w:instrText xml:space="preserve"> PAGEREF _Toc59232231 \h </w:instrText>
      </w:r>
      <w:r>
        <w:fldChar w:fldCharType="separate"/>
      </w:r>
      <w:r>
        <w:t>26</w:t>
      </w:r>
      <w:r>
        <w:fldChar w:fldCharType="end"/>
      </w:r>
    </w:p>
    <w:p w14:paraId="37BED7C0" w14:textId="77777777" w:rsidR="00F7305B" w:rsidRPr="00C207E9" w:rsidRDefault="00F7305B">
      <w:pPr>
        <w:pStyle w:val="TOC3"/>
        <w:rPr>
          <w:rFonts w:ascii="Calibri" w:hAnsi="Calibri"/>
          <w:sz w:val="22"/>
          <w:szCs w:val="22"/>
          <w:lang w:eastAsia="en-GB"/>
        </w:rPr>
      </w:pPr>
      <w:r>
        <w:t>7.5.1</w:t>
      </w:r>
      <w:r w:rsidRPr="00C207E9">
        <w:rPr>
          <w:rFonts w:ascii="Calibri" w:hAnsi="Calibri"/>
          <w:sz w:val="22"/>
          <w:szCs w:val="22"/>
          <w:lang w:eastAsia="en-GB"/>
        </w:rPr>
        <w:tab/>
      </w:r>
      <w:r>
        <w:t>Solution description</w:t>
      </w:r>
      <w:r>
        <w:tab/>
      </w:r>
      <w:r>
        <w:fldChar w:fldCharType="begin"/>
      </w:r>
      <w:r>
        <w:instrText xml:space="preserve"> PAGEREF _Toc59232232 \h </w:instrText>
      </w:r>
      <w:r>
        <w:fldChar w:fldCharType="separate"/>
      </w:r>
      <w:r>
        <w:t>26</w:t>
      </w:r>
      <w:r>
        <w:fldChar w:fldCharType="end"/>
      </w:r>
    </w:p>
    <w:p w14:paraId="2F67B6EB" w14:textId="77777777" w:rsidR="00F7305B" w:rsidRPr="00C207E9" w:rsidRDefault="00F7305B">
      <w:pPr>
        <w:pStyle w:val="TOC3"/>
        <w:rPr>
          <w:rFonts w:ascii="Calibri" w:hAnsi="Calibri"/>
          <w:sz w:val="22"/>
          <w:szCs w:val="22"/>
          <w:lang w:eastAsia="en-GB"/>
        </w:rPr>
      </w:pPr>
      <w:r>
        <w:t>7.5.2</w:t>
      </w:r>
      <w:r w:rsidRPr="00C207E9">
        <w:rPr>
          <w:rFonts w:ascii="Calibri" w:hAnsi="Calibri"/>
          <w:sz w:val="22"/>
          <w:szCs w:val="22"/>
          <w:lang w:eastAsia="en-GB"/>
        </w:rPr>
        <w:tab/>
      </w:r>
      <w:r>
        <w:t>Solution evaluation</w:t>
      </w:r>
      <w:r>
        <w:tab/>
      </w:r>
      <w:r>
        <w:fldChar w:fldCharType="begin"/>
      </w:r>
      <w:r>
        <w:instrText xml:space="preserve"> PAGEREF _Toc59232233 \h </w:instrText>
      </w:r>
      <w:r>
        <w:fldChar w:fldCharType="separate"/>
      </w:r>
      <w:r>
        <w:t>27</w:t>
      </w:r>
      <w:r>
        <w:fldChar w:fldCharType="end"/>
      </w:r>
    </w:p>
    <w:p w14:paraId="38E12ADD" w14:textId="77777777" w:rsidR="00F7305B" w:rsidRPr="00C207E9" w:rsidRDefault="00F7305B">
      <w:pPr>
        <w:pStyle w:val="TOC2"/>
        <w:rPr>
          <w:rFonts w:ascii="Calibri" w:hAnsi="Calibri"/>
          <w:sz w:val="22"/>
          <w:szCs w:val="22"/>
          <w:lang w:eastAsia="en-GB"/>
        </w:rPr>
      </w:pPr>
      <w:r>
        <w:t>7.</w:t>
      </w:r>
      <w:r w:rsidRPr="001C3693">
        <w:rPr>
          <w:lang w:val="en-US"/>
        </w:rPr>
        <w:t>6</w:t>
      </w:r>
      <w:r w:rsidRPr="00C207E9">
        <w:rPr>
          <w:rFonts w:ascii="Calibri" w:hAnsi="Calibri"/>
          <w:sz w:val="22"/>
          <w:szCs w:val="22"/>
          <w:lang w:eastAsia="en-GB"/>
        </w:rPr>
        <w:tab/>
      </w:r>
      <w:r w:rsidRPr="001C3693">
        <w:rPr>
          <w:lang w:val="en-US"/>
        </w:rPr>
        <w:t xml:space="preserve">Solution </w:t>
      </w:r>
      <w:r>
        <w:t>#</w:t>
      </w:r>
      <w:r w:rsidRPr="001C3693">
        <w:rPr>
          <w:lang w:val="en-US"/>
        </w:rPr>
        <w:t>6</w:t>
      </w:r>
      <w:r>
        <w:t xml:space="preserve">: </w:t>
      </w:r>
      <w:r w:rsidRPr="001C3693">
        <w:rPr>
          <w:lang w:val="en-US"/>
        </w:rPr>
        <w:t>UE initiated s</w:t>
      </w:r>
      <w:r>
        <w:t>ession-oriented service establishment support</w:t>
      </w:r>
      <w:r>
        <w:tab/>
      </w:r>
      <w:r>
        <w:fldChar w:fldCharType="begin"/>
      </w:r>
      <w:r>
        <w:instrText xml:space="preserve"> PAGEREF _Toc59232234 \h </w:instrText>
      </w:r>
      <w:r>
        <w:fldChar w:fldCharType="separate"/>
      </w:r>
      <w:r>
        <w:t>27</w:t>
      </w:r>
      <w:r>
        <w:fldChar w:fldCharType="end"/>
      </w:r>
    </w:p>
    <w:p w14:paraId="313643CB" w14:textId="77777777" w:rsidR="00F7305B" w:rsidRPr="00C207E9" w:rsidRDefault="00F7305B">
      <w:pPr>
        <w:pStyle w:val="TOC3"/>
        <w:rPr>
          <w:rFonts w:ascii="Calibri" w:hAnsi="Calibri"/>
          <w:sz w:val="22"/>
          <w:szCs w:val="22"/>
          <w:lang w:eastAsia="en-GB"/>
        </w:rPr>
      </w:pPr>
      <w:r>
        <w:t>7.</w:t>
      </w:r>
      <w:r w:rsidRPr="001C3693">
        <w:rPr>
          <w:lang w:val="en-US"/>
        </w:rPr>
        <w:t>6</w:t>
      </w:r>
      <w:r>
        <w:t>.1</w:t>
      </w:r>
      <w:r w:rsidRPr="00C207E9">
        <w:rPr>
          <w:rFonts w:ascii="Calibri" w:hAnsi="Calibri"/>
          <w:sz w:val="22"/>
          <w:szCs w:val="22"/>
          <w:lang w:eastAsia="en-GB"/>
        </w:rPr>
        <w:tab/>
      </w:r>
      <w:r>
        <w:t>Solution description</w:t>
      </w:r>
      <w:r>
        <w:tab/>
      </w:r>
      <w:r>
        <w:fldChar w:fldCharType="begin"/>
      </w:r>
      <w:r>
        <w:instrText xml:space="preserve"> PAGEREF _Toc59232235 \h </w:instrText>
      </w:r>
      <w:r>
        <w:fldChar w:fldCharType="separate"/>
      </w:r>
      <w:r>
        <w:t>27</w:t>
      </w:r>
      <w:r>
        <w:fldChar w:fldCharType="end"/>
      </w:r>
    </w:p>
    <w:p w14:paraId="09D37E9E" w14:textId="77777777" w:rsidR="00F7305B" w:rsidRPr="00C207E9" w:rsidRDefault="00F7305B">
      <w:pPr>
        <w:pStyle w:val="TOC4"/>
        <w:rPr>
          <w:rFonts w:ascii="Calibri" w:hAnsi="Calibri"/>
          <w:sz w:val="22"/>
          <w:szCs w:val="22"/>
          <w:lang w:eastAsia="en-GB"/>
        </w:rPr>
      </w:pPr>
      <w:r>
        <w:t>7.</w:t>
      </w:r>
      <w:r w:rsidRPr="001C3693">
        <w:rPr>
          <w:lang w:val="en-US"/>
        </w:rPr>
        <w:t>6</w:t>
      </w:r>
      <w:r>
        <w:t>.1.1</w:t>
      </w:r>
      <w:r w:rsidRPr="00C207E9">
        <w:rPr>
          <w:rFonts w:ascii="Calibri" w:hAnsi="Calibri"/>
          <w:sz w:val="22"/>
          <w:szCs w:val="22"/>
          <w:lang w:eastAsia="en-GB"/>
        </w:rPr>
        <w:tab/>
      </w:r>
      <w:r>
        <w:t>General</w:t>
      </w:r>
      <w:r>
        <w:tab/>
      </w:r>
      <w:r>
        <w:fldChar w:fldCharType="begin"/>
      </w:r>
      <w:r>
        <w:instrText xml:space="preserve"> PAGEREF _Toc59232236 \h </w:instrText>
      </w:r>
      <w:r>
        <w:fldChar w:fldCharType="separate"/>
      </w:r>
      <w:r>
        <w:t>27</w:t>
      </w:r>
      <w:r>
        <w:fldChar w:fldCharType="end"/>
      </w:r>
    </w:p>
    <w:p w14:paraId="11AD2BE6" w14:textId="77777777" w:rsidR="00F7305B" w:rsidRPr="00C207E9" w:rsidRDefault="00F7305B">
      <w:pPr>
        <w:pStyle w:val="TOC4"/>
        <w:rPr>
          <w:rFonts w:ascii="Calibri" w:hAnsi="Calibri"/>
          <w:sz w:val="22"/>
          <w:szCs w:val="22"/>
          <w:lang w:eastAsia="en-GB"/>
        </w:rPr>
      </w:pPr>
      <w:r>
        <w:t>7.</w:t>
      </w:r>
      <w:r w:rsidRPr="001C3693">
        <w:rPr>
          <w:lang w:val="en-US"/>
        </w:rPr>
        <w:t>6</w:t>
      </w:r>
      <w:r>
        <w:t>.1.2</w:t>
      </w:r>
      <w:r w:rsidRPr="00C207E9">
        <w:rPr>
          <w:rFonts w:ascii="Calibri" w:hAnsi="Calibri"/>
          <w:sz w:val="22"/>
          <w:szCs w:val="22"/>
          <w:lang w:eastAsia="en-GB"/>
        </w:rPr>
        <w:tab/>
      </w:r>
      <w:r>
        <w:t>UE initiated session-oriented service establishement</w:t>
      </w:r>
      <w:r>
        <w:tab/>
      </w:r>
      <w:r>
        <w:fldChar w:fldCharType="begin"/>
      </w:r>
      <w:r>
        <w:instrText xml:space="preserve"> PAGEREF _Toc59232237 \h </w:instrText>
      </w:r>
      <w:r>
        <w:fldChar w:fldCharType="separate"/>
      </w:r>
      <w:r>
        <w:t>27</w:t>
      </w:r>
      <w:r>
        <w:fldChar w:fldCharType="end"/>
      </w:r>
    </w:p>
    <w:p w14:paraId="3B79C862" w14:textId="77777777" w:rsidR="00F7305B" w:rsidRPr="00C207E9" w:rsidRDefault="00F7305B">
      <w:pPr>
        <w:pStyle w:val="TOC4"/>
        <w:rPr>
          <w:rFonts w:ascii="Calibri" w:hAnsi="Calibri"/>
          <w:sz w:val="22"/>
          <w:szCs w:val="22"/>
          <w:lang w:eastAsia="en-GB"/>
        </w:rPr>
      </w:pPr>
      <w:r>
        <w:t>7.</w:t>
      </w:r>
      <w:r w:rsidRPr="001C3693">
        <w:rPr>
          <w:lang w:val="en-US"/>
        </w:rPr>
        <w:t>6</w:t>
      </w:r>
      <w:r>
        <w:t>.1.3</w:t>
      </w:r>
      <w:r w:rsidRPr="00C207E9">
        <w:rPr>
          <w:rFonts w:ascii="Calibri" w:hAnsi="Calibri"/>
          <w:sz w:val="22"/>
          <w:szCs w:val="22"/>
          <w:lang w:eastAsia="en-GB"/>
        </w:rPr>
        <w:tab/>
      </w:r>
      <w:r>
        <w:t>UE initiated session-oriented service update</w:t>
      </w:r>
      <w:r>
        <w:tab/>
      </w:r>
      <w:r>
        <w:fldChar w:fldCharType="begin"/>
      </w:r>
      <w:r>
        <w:instrText xml:space="preserve"> PAGEREF _Toc59232238 \h </w:instrText>
      </w:r>
      <w:r>
        <w:fldChar w:fldCharType="separate"/>
      </w:r>
      <w:r>
        <w:t>28</w:t>
      </w:r>
      <w:r>
        <w:fldChar w:fldCharType="end"/>
      </w:r>
    </w:p>
    <w:p w14:paraId="4A09296C" w14:textId="77777777" w:rsidR="00F7305B" w:rsidRPr="00C207E9" w:rsidRDefault="00F7305B">
      <w:pPr>
        <w:pStyle w:val="TOC4"/>
        <w:rPr>
          <w:rFonts w:ascii="Calibri" w:hAnsi="Calibri"/>
          <w:sz w:val="22"/>
          <w:szCs w:val="22"/>
          <w:lang w:eastAsia="en-GB"/>
        </w:rPr>
      </w:pPr>
      <w:r>
        <w:t>7.</w:t>
      </w:r>
      <w:r w:rsidRPr="001C3693">
        <w:rPr>
          <w:lang w:val="en-US"/>
        </w:rPr>
        <w:t>6</w:t>
      </w:r>
      <w:r>
        <w:t>.1.4</w:t>
      </w:r>
      <w:r w:rsidRPr="00C207E9">
        <w:rPr>
          <w:rFonts w:ascii="Calibri" w:hAnsi="Calibri"/>
          <w:sz w:val="22"/>
          <w:szCs w:val="22"/>
          <w:lang w:eastAsia="en-GB"/>
        </w:rPr>
        <w:tab/>
      </w:r>
      <w:r>
        <w:t>UE initiated session-oriented service termination</w:t>
      </w:r>
      <w:r>
        <w:tab/>
      </w:r>
      <w:r>
        <w:fldChar w:fldCharType="begin"/>
      </w:r>
      <w:r>
        <w:instrText xml:space="preserve"> PAGEREF _Toc59232239 \h </w:instrText>
      </w:r>
      <w:r>
        <w:fldChar w:fldCharType="separate"/>
      </w:r>
      <w:r>
        <w:t>29</w:t>
      </w:r>
      <w:r>
        <w:fldChar w:fldCharType="end"/>
      </w:r>
    </w:p>
    <w:p w14:paraId="5C86FB8F" w14:textId="77777777" w:rsidR="00F7305B" w:rsidRPr="00C207E9" w:rsidRDefault="00F7305B">
      <w:pPr>
        <w:pStyle w:val="TOC3"/>
        <w:rPr>
          <w:rFonts w:ascii="Calibri" w:hAnsi="Calibri"/>
          <w:sz w:val="22"/>
          <w:szCs w:val="22"/>
          <w:lang w:eastAsia="en-GB"/>
        </w:rPr>
      </w:pPr>
      <w:r>
        <w:t>7.</w:t>
      </w:r>
      <w:r w:rsidRPr="001C3693">
        <w:rPr>
          <w:lang w:val="en-US"/>
        </w:rPr>
        <w:t>6</w:t>
      </w:r>
      <w:r>
        <w:t>.2</w:t>
      </w:r>
      <w:r w:rsidRPr="00C207E9">
        <w:rPr>
          <w:rFonts w:ascii="Calibri" w:hAnsi="Calibri"/>
          <w:sz w:val="22"/>
          <w:szCs w:val="22"/>
          <w:lang w:eastAsia="en-GB"/>
        </w:rPr>
        <w:tab/>
      </w:r>
      <w:r>
        <w:t>Solution evaluation</w:t>
      </w:r>
      <w:r>
        <w:tab/>
      </w:r>
      <w:r>
        <w:fldChar w:fldCharType="begin"/>
      </w:r>
      <w:r>
        <w:instrText xml:space="preserve"> PAGEREF _Toc59232240 \h </w:instrText>
      </w:r>
      <w:r>
        <w:fldChar w:fldCharType="separate"/>
      </w:r>
      <w:r>
        <w:t>29</w:t>
      </w:r>
      <w:r>
        <w:fldChar w:fldCharType="end"/>
      </w:r>
    </w:p>
    <w:p w14:paraId="416D894C" w14:textId="77777777" w:rsidR="00F7305B" w:rsidRPr="00C207E9" w:rsidRDefault="00F7305B">
      <w:pPr>
        <w:pStyle w:val="TOC2"/>
        <w:rPr>
          <w:rFonts w:ascii="Calibri" w:hAnsi="Calibri"/>
          <w:sz w:val="22"/>
          <w:szCs w:val="22"/>
          <w:lang w:eastAsia="en-GB"/>
        </w:rPr>
      </w:pPr>
      <w:r>
        <w:t>7.7</w:t>
      </w:r>
      <w:r w:rsidRPr="00C207E9">
        <w:rPr>
          <w:rFonts w:ascii="Calibri" w:hAnsi="Calibri"/>
          <w:sz w:val="22"/>
          <w:szCs w:val="22"/>
          <w:lang w:eastAsia="en-GB"/>
        </w:rPr>
        <w:tab/>
      </w:r>
      <w:r w:rsidRPr="001C3693">
        <w:rPr>
          <w:lang w:val="en-US"/>
        </w:rPr>
        <w:t>Solution #7: PC5 Provisioning in multi-operator V2X scenarios</w:t>
      </w:r>
      <w:r>
        <w:tab/>
      </w:r>
      <w:r>
        <w:fldChar w:fldCharType="begin"/>
      </w:r>
      <w:r>
        <w:instrText xml:space="preserve"> PAGEREF _Toc59232241 \h </w:instrText>
      </w:r>
      <w:r>
        <w:fldChar w:fldCharType="separate"/>
      </w:r>
      <w:r>
        <w:t>29</w:t>
      </w:r>
      <w:r>
        <w:fldChar w:fldCharType="end"/>
      </w:r>
    </w:p>
    <w:p w14:paraId="2238F51D" w14:textId="77777777" w:rsidR="00F7305B" w:rsidRPr="00C207E9" w:rsidRDefault="00F7305B">
      <w:pPr>
        <w:pStyle w:val="TOC3"/>
        <w:rPr>
          <w:rFonts w:ascii="Calibri" w:hAnsi="Calibri"/>
          <w:sz w:val="22"/>
          <w:szCs w:val="22"/>
          <w:lang w:eastAsia="en-GB"/>
        </w:rPr>
      </w:pPr>
      <w:r>
        <w:t>7.7.1</w:t>
      </w:r>
      <w:r w:rsidRPr="00C207E9">
        <w:rPr>
          <w:rFonts w:ascii="Calibri" w:hAnsi="Calibri"/>
          <w:sz w:val="22"/>
          <w:szCs w:val="22"/>
          <w:lang w:eastAsia="en-GB"/>
        </w:rPr>
        <w:tab/>
      </w:r>
      <w:r>
        <w:t>Solution description</w:t>
      </w:r>
      <w:r>
        <w:tab/>
      </w:r>
      <w:r>
        <w:fldChar w:fldCharType="begin"/>
      </w:r>
      <w:r>
        <w:instrText xml:space="preserve"> PAGEREF _Toc59232242 \h </w:instrText>
      </w:r>
      <w:r>
        <w:fldChar w:fldCharType="separate"/>
      </w:r>
      <w:r>
        <w:t>29</w:t>
      </w:r>
      <w:r>
        <w:fldChar w:fldCharType="end"/>
      </w:r>
    </w:p>
    <w:p w14:paraId="7E201E77" w14:textId="77777777" w:rsidR="00F7305B" w:rsidRPr="00C207E9" w:rsidRDefault="00F7305B">
      <w:pPr>
        <w:pStyle w:val="TOC3"/>
        <w:rPr>
          <w:rFonts w:ascii="Calibri" w:hAnsi="Calibri"/>
          <w:sz w:val="22"/>
          <w:szCs w:val="22"/>
          <w:lang w:eastAsia="en-GB"/>
        </w:rPr>
      </w:pPr>
      <w:r>
        <w:t>7.</w:t>
      </w:r>
      <w:r w:rsidRPr="001C3693">
        <w:rPr>
          <w:lang w:val="en-US"/>
        </w:rPr>
        <w:t>7</w:t>
      </w:r>
      <w:r>
        <w:t>.2</w:t>
      </w:r>
      <w:r w:rsidRPr="00C207E9">
        <w:rPr>
          <w:rFonts w:ascii="Calibri" w:hAnsi="Calibri"/>
          <w:sz w:val="22"/>
          <w:szCs w:val="22"/>
          <w:lang w:eastAsia="en-GB"/>
        </w:rPr>
        <w:tab/>
      </w:r>
      <w:r>
        <w:t>Solution evaluation</w:t>
      </w:r>
      <w:r>
        <w:tab/>
      </w:r>
      <w:r>
        <w:fldChar w:fldCharType="begin"/>
      </w:r>
      <w:r>
        <w:instrText xml:space="preserve"> PAGEREF _Toc59232243 \h </w:instrText>
      </w:r>
      <w:r>
        <w:fldChar w:fldCharType="separate"/>
      </w:r>
      <w:r>
        <w:t>31</w:t>
      </w:r>
      <w:r>
        <w:fldChar w:fldCharType="end"/>
      </w:r>
    </w:p>
    <w:p w14:paraId="313DBFA1" w14:textId="77777777" w:rsidR="00F7305B" w:rsidRPr="00C207E9" w:rsidRDefault="00F7305B">
      <w:pPr>
        <w:pStyle w:val="TOC2"/>
        <w:rPr>
          <w:rFonts w:ascii="Calibri" w:hAnsi="Calibri"/>
          <w:sz w:val="22"/>
          <w:szCs w:val="22"/>
          <w:lang w:eastAsia="en-GB"/>
        </w:rPr>
      </w:pPr>
      <w:r>
        <w:t>7.8</w:t>
      </w:r>
      <w:r w:rsidRPr="00C207E9">
        <w:rPr>
          <w:rFonts w:ascii="Calibri" w:hAnsi="Calibri"/>
          <w:sz w:val="22"/>
          <w:szCs w:val="22"/>
          <w:lang w:eastAsia="en-GB"/>
        </w:rPr>
        <w:tab/>
      </w:r>
      <w:r w:rsidRPr="001C3693">
        <w:rPr>
          <w:lang w:val="en-US"/>
        </w:rPr>
        <w:t>Solution #8: UE-to-UE broadcast configuration and delivery by VAE layer</w:t>
      </w:r>
      <w:r>
        <w:tab/>
      </w:r>
      <w:r>
        <w:fldChar w:fldCharType="begin"/>
      </w:r>
      <w:r>
        <w:instrText xml:space="preserve"> PAGEREF _Toc59232244 \h </w:instrText>
      </w:r>
      <w:r>
        <w:fldChar w:fldCharType="separate"/>
      </w:r>
      <w:r>
        <w:t>31</w:t>
      </w:r>
      <w:r>
        <w:fldChar w:fldCharType="end"/>
      </w:r>
    </w:p>
    <w:p w14:paraId="28ED5BD5" w14:textId="77777777" w:rsidR="00F7305B" w:rsidRPr="00C207E9" w:rsidRDefault="00F7305B">
      <w:pPr>
        <w:pStyle w:val="TOC3"/>
        <w:rPr>
          <w:rFonts w:ascii="Calibri" w:hAnsi="Calibri"/>
          <w:sz w:val="22"/>
          <w:szCs w:val="22"/>
          <w:lang w:eastAsia="en-GB"/>
        </w:rPr>
      </w:pPr>
      <w:r>
        <w:t>7.8.1</w:t>
      </w:r>
      <w:r w:rsidRPr="00C207E9">
        <w:rPr>
          <w:rFonts w:ascii="Calibri" w:hAnsi="Calibri"/>
          <w:sz w:val="22"/>
          <w:szCs w:val="22"/>
          <w:lang w:eastAsia="en-GB"/>
        </w:rPr>
        <w:tab/>
      </w:r>
      <w:r>
        <w:t>Solution description</w:t>
      </w:r>
      <w:r>
        <w:tab/>
      </w:r>
      <w:r>
        <w:fldChar w:fldCharType="begin"/>
      </w:r>
      <w:r>
        <w:instrText xml:space="preserve"> PAGEREF _Toc59232245 \h </w:instrText>
      </w:r>
      <w:r>
        <w:fldChar w:fldCharType="separate"/>
      </w:r>
      <w:r>
        <w:t>31</w:t>
      </w:r>
      <w:r>
        <w:fldChar w:fldCharType="end"/>
      </w:r>
    </w:p>
    <w:p w14:paraId="34E8B3C6" w14:textId="77777777" w:rsidR="00F7305B" w:rsidRPr="00C207E9" w:rsidRDefault="00F7305B">
      <w:pPr>
        <w:pStyle w:val="TOC4"/>
        <w:rPr>
          <w:rFonts w:ascii="Calibri" w:hAnsi="Calibri"/>
          <w:sz w:val="22"/>
          <w:szCs w:val="22"/>
          <w:lang w:eastAsia="en-GB"/>
        </w:rPr>
      </w:pPr>
      <w:r>
        <w:t>7.8.1.1</w:t>
      </w:r>
      <w:r w:rsidRPr="00C207E9">
        <w:rPr>
          <w:rFonts w:ascii="Calibri" w:hAnsi="Calibri"/>
          <w:sz w:val="22"/>
          <w:szCs w:val="22"/>
          <w:lang w:eastAsia="en-GB"/>
        </w:rPr>
        <w:tab/>
      </w:r>
      <w:r w:rsidRPr="001C3693">
        <w:rPr>
          <w:lang w:val="en-US"/>
        </w:rPr>
        <w:t>UE-to-UE broadcast configuration by VAE layer</w:t>
      </w:r>
      <w:r>
        <w:tab/>
      </w:r>
      <w:r>
        <w:fldChar w:fldCharType="begin"/>
      </w:r>
      <w:r>
        <w:instrText xml:space="preserve"> PAGEREF _Toc59232246 \h </w:instrText>
      </w:r>
      <w:r>
        <w:fldChar w:fldCharType="separate"/>
      </w:r>
      <w:r>
        <w:t>31</w:t>
      </w:r>
      <w:r>
        <w:fldChar w:fldCharType="end"/>
      </w:r>
    </w:p>
    <w:p w14:paraId="5E459203" w14:textId="77777777" w:rsidR="00F7305B" w:rsidRPr="00C207E9" w:rsidRDefault="00F7305B">
      <w:pPr>
        <w:pStyle w:val="TOC4"/>
        <w:rPr>
          <w:rFonts w:ascii="Calibri" w:hAnsi="Calibri"/>
          <w:sz w:val="22"/>
          <w:szCs w:val="22"/>
          <w:lang w:eastAsia="en-GB"/>
        </w:rPr>
      </w:pPr>
      <w:r>
        <w:t>7.8.2.1</w:t>
      </w:r>
      <w:r w:rsidRPr="00C207E9">
        <w:rPr>
          <w:rFonts w:ascii="Calibri" w:hAnsi="Calibri"/>
          <w:sz w:val="22"/>
          <w:szCs w:val="22"/>
          <w:lang w:eastAsia="en-GB"/>
        </w:rPr>
        <w:tab/>
      </w:r>
      <w:r w:rsidRPr="001C3693">
        <w:rPr>
          <w:lang w:val="en-US"/>
        </w:rPr>
        <w:t>UE-to-UE broadcast delivery by VAE layer</w:t>
      </w:r>
      <w:r>
        <w:tab/>
      </w:r>
      <w:r>
        <w:fldChar w:fldCharType="begin"/>
      </w:r>
      <w:r>
        <w:instrText xml:space="preserve"> PAGEREF _Toc59232247 \h </w:instrText>
      </w:r>
      <w:r>
        <w:fldChar w:fldCharType="separate"/>
      </w:r>
      <w:r>
        <w:t>32</w:t>
      </w:r>
      <w:r>
        <w:fldChar w:fldCharType="end"/>
      </w:r>
    </w:p>
    <w:p w14:paraId="2DFF6A30" w14:textId="77777777" w:rsidR="00F7305B" w:rsidRPr="00C207E9" w:rsidRDefault="00F7305B">
      <w:pPr>
        <w:pStyle w:val="TOC3"/>
        <w:rPr>
          <w:rFonts w:ascii="Calibri" w:hAnsi="Calibri"/>
          <w:sz w:val="22"/>
          <w:szCs w:val="22"/>
          <w:lang w:eastAsia="en-GB"/>
        </w:rPr>
      </w:pPr>
      <w:r>
        <w:t>7.</w:t>
      </w:r>
      <w:r w:rsidRPr="001C3693">
        <w:rPr>
          <w:lang w:val="en-US"/>
        </w:rPr>
        <w:t>8</w:t>
      </w:r>
      <w:r>
        <w:t>.2</w:t>
      </w:r>
      <w:r w:rsidRPr="00C207E9">
        <w:rPr>
          <w:rFonts w:ascii="Calibri" w:hAnsi="Calibri"/>
          <w:sz w:val="22"/>
          <w:szCs w:val="22"/>
          <w:lang w:eastAsia="en-GB"/>
        </w:rPr>
        <w:tab/>
      </w:r>
      <w:r>
        <w:t>Solution evaluation</w:t>
      </w:r>
      <w:r>
        <w:tab/>
      </w:r>
      <w:r>
        <w:fldChar w:fldCharType="begin"/>
      </w:r>
      <w:r>
        <w:instrText xml:space="preserve"> PAGEREF _Toc59232248 \h </w:instrText>
      </w:r>
      <w:r>
        <w:fldChar w:fldCharType="separate"/>
      </w:r>
      <w:r>
        <w:t>33</w:t>
      </w:r>
      <w:r>
        <w:fldChar w:fldCharType="end"/>
      </w:r>
    </w:p>
    <w:p w14:paraId="3A9978E6" w14:textId="77777777" w:rsidR="00F7305B" w:rsidRPr="00C207E9" w:rsidRDefault="00F7305B">
      <w:pPr>
        <w:pStyle w:val="TOC2"/>
        <w:rPr>
          <w:rFonts w:ascii="Calibri" w:hAnsi="Calibri"/>
          <w:sz w:val="22"/>
          <w:szCs w:val="22"/>
          <w:lang w:eastAsia="en-GB"/>
        </w:rPr>
      </w:pPr>
      <w:r>
        <w:t>7.9</w:t>
      </w:r>
      <w:r w:rsidRPr="00C207E9">
        <w:rPr>
          <w:rFonts w:ascii="Calibri" w:hAnsi="Calibri"/>
          <w:sz w:val="22"/>
          <w:szCs w:val="22"/>
          <w:lang w:eastAsia="en-GB"/>
        </w:rPr>
        <w:tab/>
      </w:r>
      <w:r w:rsidRPr="001C3693">
        <w:rPr>
          <w:lang w:val="en-US"/>
        </w:rPr>
        <w:t xml:space="preserve">Solution #9: </w:t>
      </w:r>
      <w:r>
        <w:t>Obtain V2X application server information from different V2X service providers</w:t>
      </w:r>
      <w:r>
        <w:tab/>
      </w:r>
      <w:r>
        <w:fldChar w:fldCharType="begin"/>
      </w:r>
      <w:r>
        <w:instrText xml:space="preserve"> PAGEREF _Toc59232249 \h </w:instrText>
      </w:r>
      <w:r>
        <w:fldChar w:fldCharType="separate"/>
      </w:r>
      <w:r>
        <w:t>34</w:t>
      </w:r>
      <w:r>
        <w:fldChar w:fldCharType="end"/>
      </w:r>
    </w:p>
    <w:p w14:paraId="2CBFD1A5" w14:textId="77777777" w:rsidR="00F7305B" w:rsidRPr="00C207E9" w:rsidRDefault="00F7305B">
      <w:pPr>
        <w:pStyle w:val="TOC3"/>
        <w:rPr>
          <w:rFonts w:ascii="Calibri" w:hAnsi="Calibri"/>
          <w:sz w:val="22"/>
          <w:szCs w:val="22"/>
          <w:lang w:eastAsia="en-GB"/>
        </w:rPr>
      </w:pPr>
      <w:r>
        <w:t>7.9.1</w:t>
      </w:r>
      <w:r w:rsidRPr="00C207E9">
        <w:rPr>
          <w:rFonts w:ascii="Calibri" w:hAnsi="Calibri"/>
          <w:sz w:val="22"/>
          <w:szCs w:val="22"/>
          <w:lang w:eastAsia="en-GB"/>
        </w:rPr>
        <w:tab/>
      </w:r>
      <w:r>
        <w:t>Solution description</w:t>
      </w:r>
      <w:r>
        <w:tab/>
      </w:r>
      <w:r>
        <w:fldChar w:fldCharType="begin"/>
      </w:r>
      <w:r>
        <w:instrText xml:space="preserve"> PAGEREF _Toc59232250 \h </w:instrText>
      </w:r>
      <w:r>
        <w:fldChar w:fldCharType="separate"/>
      </w:r>
      <w:r>
        <w:t>34</w:t>
      </w:r>
      <w:r>
        <w:fldChar w:fldCharType="end"/>
      </w:r>
    </w:p>
    <w:p w14:paraId="55DA625C" w14:textId="77777777" w:rsidR="00F7305B" w:rsidRPr="00C207E9" w:rsidRDefault="00F7305B">
      <w:pPr>
        <w:pStyle w:val="TOC4"/>
        <w:rPr>
          <w:rFonts w:ascii="Calibri" w:hAnsi="Calibri"/>
          <w:sz w:val="22"/>
          <w:szCs w:val="22"/>
          <w:lang w:eastAsia="en-GB"/>
        </w:rPr>
      </w:pPr>
      <w:r>
        <w:t>7.9.1.1</w:t>
      </w:r>
      <w:r w:rsidRPr="00C207E9">
        <w:rPr>
          <w:rFonts w:ascii="Calibri" w:hAnsi="Calibri"/>
          <w:sz w:val="22"/>
          <w:szCs w:val="22"/>
          <w:lang w:eastAsia="en-GB"/>
        </w:rPr>
        <w:tab/>
      </w:r>
      <w:r>
        <w:t>Procedure for V2X service discovery in multiple V2X service provider scenario</w:t>
      </w:r>
      <w:r>
        <w:tab/>
      </w:r>
      <w:r>
        <w:fldChar w:fldCharType="begin"/>
      </w:r>
      <w:r>
        <w:instrText xml:space="preserve"> PAGEREF _Toc59232251 \h </w:instrText>
      </w:r>
      <w:r>
        <w:fldChar w:fldCharType="separate"/>
      </w:r>
      <w:r>
        <w:t>34</w:t>
      </w:r>
      <w:r>
        <w:fldChar w:fldCharType="end"/>
      </w:r>
    </w:p>
    <w:p w14:paraId="35FC3ED6" w14:textId="77777777" w:rsidR="00F7305B" w:rsidRPr="00C207E9" w:rsidRDefault="00F7305B">
      <w:pPr>
        <w:pStyle w:val="TOC4"/>
        <w:rPr>
          <w:rFonts w:ascii="Calibri" w:hAnsi="Calibri"/>
          <w:sz w:val="22"/>
          <w:szCs w:val="22"/>
          <w:lang w:eastAsia="en-GB"/>
        </w:rPr>
      </w:pPr>
      <w:r>
        <w:t>7.9.1.2</w:t>
      </w:r>
      <w:r w:rsidRPr="00C207E9">
        <w:rPr>
          <w:rFonts w:ascii="Calibri" w:hAnsi="Calibri"/>
          <w:sz w:val="22"/>
          <w:szCs w:val="22"/>
          <w:lang w:eastAsia="en-GB"/>
        </w:rPr>
        <w:tab/>
      </w:r>
      <w:r>
        <w:t>Procedure for dynamic local service information in multiple V2X service provider scenario</w:t>
      </w:r>
      <w:r>
        <w:tab/>
      </w:r>
      <w:r>
        <w:fldChar w:fldCharType="begin"/>
      </w:r>
      <w:r>
        <w:instrText xml:space="preserve"> PAGEREF _Toc59232252 \h </w:instrText>
      </w:r>
      <w:r>
        <w:fldChar w:fldCharType="separate"/>
      </w:r>
      <w:r>
        <w:t>34</w:t>
      </w:r>
      <w:r>
        <w:fldChar w:fldCharType="end"/>
      </w:r>
    </w:p>
    <w:p w14:paraId="2903624C" w14:textId="77777777" w:rsidR="00F7305B" w:rsidRPr="00C207E9" w:rsidRDefault="00F7305B">
      <w:pPr>
        <w:pStyle w:val="TOC3"/>
        <w:rPr>
          <w:rFonts w:ascii="Calibri" w:hAnsi="Calibri"/>
          <w:sz w:val="22"/>
          <w:szCs w:val="22"/>
          <w:lang w:eastAsia="en-GB"/>
        </w:rPr>
      </w:pPr>
      <w:r>
        <w:t>7.9.2</w:t>
      </w:r>
      <w:r w:rsidRPr="00C207E9">
        <w:rPr>
          <w:rFonts w:ascii="Calibri" w:hAnsi="Calibri"/>
          <w:sz w:val="22"/>
          <w:szCs w:val="22"/>
          <w:lang w:eastAsia="en-GB"/>
        </w:rPr>
        <w:tab/>
      </w:r>
      <w:r>
        <w:t>Solution evaluation</w:t>
      </w:r>
      <w:r>
        <w:tab/>
      </w:r>
      <w:r>
        <w:fldChar w:fldCharType="begin"/>
      </w:r>
      <w:r>
        <w:instrText xml:space="preserve"> PAGEREF _Toc59232253 \h </w:instrText>
      </w:r>
      <w:r>
        <w:fldChar w:fldCharType="separate"/>
      </w:r>
      <w:r>
        <w:t>35</w:t>
      </w:r>
      <w:r>
        <w:fldChar w:fldCharType="end"/>
      </w:r>
    </w:p>
    <w:p w14:paraId="01DECD30" w14:textId="77777777" w:rsidR="00F7305B" w:rsidRPr="00C207E9" w:rsidRDefault="00F7305B">
      <w:pPr>
        <w:pStyle w:val="TOC2"/>
        <w:rPr>
          <w:rFonts w:ascii="Calibri" w:hAnsi="Calibri"/>
          <w:sz w:val="22"/>
          <w:szCs w:val="22"/>
          <w:lang w:eastAsia="en-GB"/>
        </w:rPr>
      </w:pPr>
      <w:r>
        <w:t>7.10</w:t>
      </w:r>
      <w:r w:rsidRPr="00C207E9">
        <w:rPr>
          <w:rFonts w:ascii="Calibri" w:hAnsi="Calibri"/>
          <w:sz w:val="22"/>
          <w:szCs w:val="22"/>
          <w:lang w:eastAsia="en-GB"/>
        </w:rPr>
        <w:tab/>
      </w:r>
      <w:r w:rsidRPr="001C3693">
        <w:rPr>
          <w:lang w:val="en-US"/>
        </w:rPr>
        <w:t>Solution #10: Application-triggered slice re-mapping for V2X applications</w:t>
      </w:r>
      <w:r>
        <w:tab/>
      </w:r>
      <w:r>
        <w:fldChar w:fldCharType="begin"/>
      </w:r>
      <w:r>
        <w:instrText xml:space="preserve"> PAGEREF _Toc59232254 \h </w:instrText>
      </w:r>
      <w:r>
        <w:fldChar w:fldCharType="separate"/>
      </w:r>
      <w:r>
        <w:t>35</w:t>
      </w:r>
      <w:r>
        <w:fldChar w:fldCharType="end"/>
      </w:r>
    </w:p>
    <w:p w14:paraId="5B725A2A" w14:textId="77777777" w:rsidR="00F7305B" w:rsidRPr="00C207E9" w:rsidRDefault="00F7305B">
      <w:pPr>
        <w:pStyle w:val="TOC3"/>
        <w:rPr>
          <w:rFonts w:ascii="Calibri" w:hAnsi="Calibri"/>
          <w:sz w:val="22"/>
          <w:szCs w:val="22"/>
          <w:lang w:eastAsia="en-GB"/>
        </w:rPr>
      </w:pPr>
      <w:r>
        <w:t>7.</w:t>
      </w:r>
      <w:r>
        <w:rPr>
          <w:lang w:eastAsia="zh-CN"/>
        </w:rPr>
        <w:t>10</w:t>
      </w:r>
      <w:r>
        <w:t>.1</w:t>
      </w:r>
      <w:r w:rsidRPr="00C207E9">
        <w:rPr>
          <w:rFonts w:ascii="Calibri" w:hAnsi="Calibri"/>
          <w:sz w:val="22"/>
          <w:szCs w:val="22"/>
          <w:lang w:eastAsia="en-GB"/>
        </w:rPr>
        <w:tab/>
      </w:r>
      <w:r>
        <w:t>Solution description</w:t>
      </w:r>
      <w:r>
        <w:tab/>
      </w:r>
      <w:r>
        <w:fldChar w:fldCharType="begin"/>
      </w:r>
      <w:r>
        <w:instrText xml:space="preserve"> PAGEREF _Toc59232255 \h </w:instrText>
      </w:r>
      <w:r>
        <w:fldChar w:fldCharType="separate"/>
      </w:r>
      <w:r>
        <w:t>35</w:t>
      </w:r>
      <w:r>
        <w:fldChar w:fldCharType="end"/>
      </w:r>
    </w:p>
    <w:p w14:paraId="4CF9F226" w14:textId="77777777" w:rsidR="00F7305B" w:rsidRPr="00C207E9" w:rsidRDefault="00F7305B">
      <w:pPr>
        <w:pStyle w:val="TOC4"/>
        <w:rPr>
          <w:rFonts w:ascii="Calibri" w:hAnsi="Calibri"/>
          <w:sz w:val="22"/>
          <w:szCs w:val="22"/>
          <w:lang w:eastAsia="en-GB"/>
        </w:rPr>
      </w:pPr>
      <w:r>
        <w:t>7.10.1.1</w:t>
      </w:r>
      <w:r w:rsidRPr="00C207E9">
        <w:rPr>
          <w:rFonts w:ascii="Calibri" w:hAnsi="Calibri"/>
          <w:sz w:val="22"/>
          <w:szCs w:val="22"/>
          <w:lang w:eastAsia="en-GB"/>
        </w:rPr>
        <w:tab/>
      </w:r>
      <w:r w:rsidRPr="001C3693">
        <w:rPr>
          <w:lang w:val="en-US"/>
        </w:rPr>
        <w:t>General</w:t>
      </w:r>
      <w:r>
        <w:tab/>
      </w:r>
      <w:r>
        <w:fldChar w:fldCharType="begin"/>
      </w:r>
      <w:r>
        <w:instrText xml:space="preserve"> PAGEREF _Toc59232256 \h </w:instrText>
      </w:r>
      <w:r>
        <w:fldChar w:fldCharType="separate"/>
      </w:r>
      <w:r>
        <w:t>36</w:t>
      </w:r>
      <w:r>
        <w:fldChar w:fldCharType="end"/>
      </w:r>
    </w:p>
    <w:p w14:paraId="2BCB7412" w14:textId="77777777" w:rsidR="00F7305B" w:rsidRPr="00C207E9" w:rsidRDefault="00F7305B">
      <w:pPr>
        <w:pStyle w:val="TOC4"/>
        <w:rPr>
          <w:rFonts w:ascii="Calibri" w:hAnsi="Calibri"/>
          <w:sz w:val="22"/>
          <w:szCs w:val="22"/>
          <w:lang w:eastAsia="en-GB"/>
        </w:rPr>
      </w:pPr>
      <w:r>
        <w:t>7.10.1.2</w:t>
      </w:r>
      <w:r w:rsidRPr="00C207E9">
        <w:rPr>
          <w:rFonts w:ascii="Calibri" w:hAnsi="Calibri"/>
          <w:sz w:val="22"/>
          <w:szCs w:val="22"/>
          <w:lang w:eastAsia="en-GB"/>
        </w:rPr>
        <w:tab/>
      </w:r>
      <w:r>
        <w:t>Procedure</w:t>
      </w:r>
      <w:r>
        <w:tab/>
      </w:r>
      <w:r>
        <w:fldChar w:fldCharType="begin"/>
      </w:r>
      <w:r>
        <w:instrText xml:space="preserve"> PAGEREF _Toc59232257 \h </w:instrText>
      </w:r>
      <w:r>
        <w:fldChar w:fldCharType="separate"/>
      </w:r>
      <w:r>
        <w:t>36</w:t>
      </w:r>
      <w:r>
        <w:fldChar w:fldCharType="end"/>
      </w:r>
    </w:p>
    <w:p w14:paraId="3730AF54" w14:textId="77777777" w:rsidR="00F7305B" w:rsidRPr="00C207E9" w:rsidRDefault="00F7305B">
      <w:pPr>
        <w:pStyle w:val="TOC3"/>
        <w:rPr>
          <w:rFonts w:ascii="Calibri" w:hAnsi="Calibri"/>
          <w:sz w:val="22"/>
          <w:szCs w:val="22"/>
          <w:lang w:eastAsia="en-GB"/>
        </w:rPr>
      </w:pPr>
      <w:r>
        <w:t>7.10.2</w:t>
      </w:r>
      <w:r w:rsidRPr="00C207E9">
        <w:rPr>
          <w:rFonts w:ascii="Calibri" w:hAnsi="Calibri"/>
          <w:sz w:val="22"/>
          <w:szCs w:val="22"/>
          <w:lang w:eastAsia="en-GB"/>
        </w:rPr>
        <w:tab/>
      </w:r>
      <w:r>
        <w:t>Solution evaluation</w:t>
      </w:r>
      <w:r>
        <w:tab/>
      </w:r>
      <w:r>
        <w:fldChar w:fldCharType="begin"/>
      </w:r>
      <w:r>
        <w:instrText xml:space="preserve"> PAGEREF _Toc59232258 \h </w:instrText>
      </w:r>
      <w:r>
        <w:fldChar w:fldCharType="separate"/>
      </w:r>
      <w:r>
        <w:t>37</w:t>
      </w:r>
      <w:r>
        <w:fldChar w:fldCharType="end"/>
      </w:r>
    </w:p>
    <w:p w14:paraId="61C30CB8" w14:textId="77777777" w:rsidR="00F7305B" w:rsidRPr="00C207E9" w:rsidRDefault="00F7305B">
      <w:pPr>
        <w:pStyle w:val="TOC2"/>
        <w:rPr>
          <w:rFonts w:ascii="Calibri" w:hAnsi="Calibri"/>
          <w:sz w:val="22"/>
          <w:szCs w:val="22"/>
          <w:lang w:eastAsia="en-GB"/>
        </w:rPr>
      </w:pPr>
      <w:r>
        <w:t>7.</w:t>
      </w:r>
      <w:r w:rsidRPr="001C3693">
        <w:rPr>
          <w:lang w:val="en-US"/>
        </w:rPr>
        <w:t>11</w:t>
      </w:r>
      <w:r w:rsidRPr="00C207E9">
        <w:rPr>
          <w:rFonts w:ascii="Calibri" w:hAnsi="Calibri"/>
          <w:sz w:val="22"/>
          <w:szCs w:val="22"/>
          <w:lang w:eastAsia="en-GB"/>
        </w:rPr>
        <w:tab/>
      </w:r>
      <w:r w:rsidRPr="001C3693">
        <w:rPr>
          <w:lang w:val="en-US"/>
        </w:rPr>
        <w:t xml:space="preserve">Solution </w:t>
      </w:r>
      <w:r>
        <w:t>#</w:t>
      </w:r>
      <w:r w:rsidRPr="001C3693">
        <w:rPr>
          <w:lang w:val="en-US"/>
        </w:rPr>
        <w:t>11</w:t>
      </w:r>
      <w:r>
        <w:t xml:space="preserve">: </w:t>
      </w:r>
      <w:r w:rsidRPr="001C3693">
        <w:rPr>
          <w:lang w:val="en-US"/>
        </w:rPr>
        <w:t>UE to UE tele-operated driving over PC5</w:t>
      </w:r>
      <w:r>
        <w:tab/>
      </w:r>
      <w:r>
        <w:fldChar w:fldCharType="begin"/>
      </w:r>
      <w:r>
        <w:instrText xml:space="preserve"> PAGEREF _Toc59232259 \h </w:instrText>
      </w:r>
      <w:r>
        <w:fldChar w:fldCharType="separate"/>
      </w:r>
      <w:r>
        <w:t>37</w:t>
      </w:r>
      <w:r>
        <w:fldChar w:fldCharType="end"/>
      </w:r>
    </w:p>
    <w:p w14:paraId="12CBDB91" w14:textId="77777777" w:rsidR="00F7305B" w:rsidRPr="00C207E9" w:rsidRDefault="00F7305B">
      <w:pPr>
        <w:pStyle w:val="TOC3"/>
        <w:rPr>
          <w:rFonts w:ascii="Calibri" w:hAnsi="Calibri"/>
          <w:sz w:val="22"/>
          <w:szCs w:val="22"/>
          <w:lang w:eastAsia="en-GB"/>
        </w:rPr>
      </w:pPr>
      <w:r>
        <w:t>7.11.1</w:t>
      </w:r>
      <w:r w:rsidRPr="00C207E9">
        <w:rPr>
          <w:rFonts w:ascii="Calibri" w:hAnsi="Calibri"/>
          <w:sz w:val="22"/>
          <w:szCs w:val="22"/>
          <w:lang w:eastAsia="en-GB"/>
        </w:rPr>
        <w:tab/>
      </w:r>
      <w:r>
        <w:t>Solution description</w:t>
      </w:r>
      <w:r>
        <w:tab/>
      </w:r>
      <w:r>
        <w:fldChar w:fldCharType="begin"/>
      </w:r>
      <w:r>
        <w:instrText xml:space="preserve"> PAGEREF _Toc59232260 \h </w:instrText>
      </w:r>
      <w:r>
        <w:fldChar w:fldCharType="separate"/>
      </w:r>
      <w:r>
        <w:t>37</w:t>
      </w:r>
      <w:r>
        <w:fldChar w:fldCharType="end"/>
      </w:r>
    </w:p>
    <w:p w14:paraId="31B312A8" w14:textId="77777777" w:rsidR="00F7305B" w:rsidRPr="00C207E9" w:rsidRDefault="00F7305B">
      <w:pPr>
        <w:pStyle w:val="TOC4"/>
        <w:rPr>
          <w:rFonts w:ascii="Calibri" w:hAnsi="Calibri"/>
          <w:sz w:val="22"/>
          <w:szCs w:val="22"/>
          <w:lang w:eastAsia="en-GB"/>
        </w:rPr>
      </w:pPr>
      <w:r>
        <w:t>7.</w:t>
      </w:r>
      <w:r w:rsidRPr="001C3693">
        <w:rPr>
          <w:lang w:val="en-US"/>
        </w:rPr>
        <w:t>11</w:t>
      </w:r>
      <w:r>
        <w:t>.1.1</w:t>
      </w:r>
      <w:r w:rsidRPr="00C207E9">
        <w:rPr>
          <w:rFonts w:ascii="Calibri" w:hAnsi="Calibri"/>
          <w:sz w:val="22"/>
          <w:szCs w:val="22"/>
          <w:lang w:eastAsia="en-GB"/>
        </w:rPr>
        <w:tab/>
      </w:r>
      <w:r>
        <w:t>General</w:t>
      </w:r>
      <w:r>
        <w:tab/>
      </w:r>
      <w:r>
        <w:fldChar w:fldCharType="begin"/>
      </w:r>
      <w:r>
        <w:instrText xml:space="preserve"> PAGEREF _Toc59232261 \h </w:instrText>
      </w:r>
      <w:r>
        <w:fldChar w:fldCharType="separate"/>
      </w:r>
      <w:r>
        <w:t>37</w:t>
      </w:r>
      <w:r>
        <w:fldChar w:fldCharType="end"/>
      </w:r>
    </w:p>
    <w:p w14:paraId="3DDF8DB9" w14:textId="77777777" w:rsidR="00F7305B" w:rsidRPr="00C207E9" w:rsidRDefault="00F7305B">
      <w:pPr>
        <w:pStyle w:val="TOC4"/>
        <w:rPr>
          <w:rFonts w:ascii="Calibri" w:hAnsi="Calibri"/>
          <w:sz w:val="22"/>
          <w:szCs w:val="22"/>
          <w:lang w:eastAsia="en-GB"/>
        </w:rPr>
      </w:pPr>
      <w:r>
        <w:t>7.11.1.2</w:t>
      </w:r>
      <w:r w:rsidRPr="00C207E9">
        <w:rPr>
          <w:rFonts w:ascii="Calibri" w:hAnsi="Calibri"/>
          <w:sz w:val="22"/>
          <w:szCs w:val="22"/>
          <w:lang w:eastAsia="en-GB"/>
        </w:rPr>
        <w:tab/>
      </w:r>
      <w:r>
        <w:t>UE to UE ToD session-oriented service establishment</w:t>
      </w:r>
      <w:r w:rsidRPr="001C3693">
        <w:rPr>
          <w:lang w:val="en-US"/>
        </w:rPr>
        <w:t xml:space="preserve"> over PC5</w:t>
      </w:r>
      <w:r>
        <w:tab/>
      </w:r>
      <w:r>
        <w:fldChar w:fldCharType="begin"/>
      </w:r>
      <w:r>
        <w:instrText xml:space="preserve"> PAGEREF _Toc59232262 \h </w:instrText>
      </w:r>
      <w:r>
        <w:fldChar w:fldCharType="separate"/>
      </w:r>
      <w:r>
        <w:t>37</w:t>
      </w:r>
      <w:r>
        <w:fldChar w:fldCharType="end"/>
      </w:r>
    </w:p>
    <w:p w14:paraId="444CD21E" w14:textId="77777777" w:rsidR="00F7305B" w:rsidRPr="00C207E9" w:rsidRDefault="00F7305B">
      <w:pPr>
        <w:pStyle w:val="TOC4"/>
        <w:rPr>
          <w:rFonts w:ascii="Calibri" w:hAnsi="Calibri"/>
          <w:sz w:val="22"/>
          <w:szCs w:val="22"/>
          <w:lang w:eastAsia="en-GB"/>
        </w:rPr>
      </w:pPr>
      <w:r>
        <w:t>7.</w:t>
      </w:r>
      <w:r w:rsidRPr="001C3693">
        <w:rPr>
          <w:lang w:val="en-US"/>
        </w:rPr>
        <w:t>11</w:t>
      </w:r>
      <w:r>
        <w:t>.1.3</w:t>
      </w:r>
      <w:r w:rsidRPr="00C207E9">
        <w:rPr>
          <w:rFonts w:ascii="Calibri" w:hAnsi="Calibri"/>
          <w:sz w:val="22"/>
          <w:szCs w:val="22"/>
          <w:lang w:eastAsia="en-GB"/>
        </w:rPr>
        <w:tab/>
      </w:r>
      <w:r>
        <w:t xml:space="preserve">UE to UE ToD session-oriented service </w:t>
      </w:r>
      <w:r w:rsidRPr="001C3693">
        <w:rPr>
          <w:lang w:val="en-US"/>
        </w:rPr>
        <w:t>update over PC5</w:t>
      </w:r>
      <w:r>
        <w:tab/>
      </w:r>
      <w:r>
        <w:fldChar w:fldCharType="begin"/>
      </w:r>
      <w:r>
        <w:instrText xml:space="preserve"> PAGEREF _Toc59232263 \h </w:instrText>
      </w:r>
      <w:r>
        <w:fldChar w:fldCharType="separate"/>
      </w:r>
      <w:r>
        <w:t>38</w:t>
      </w:r>
      <w:r>
        <w:fldChar w:fldCharType="end"/>
      </w:r>
    </w:p>
    <w:p w14:paraId="52258F8E" w14:textId="77777777" w:rsidR="00F7305B" w:rsidRPr="00C207E9" w:rsidRDefault="00F7305B">
      <w:pPr>
        <w:pStyle w:val="TOC4"/>
        <w:rPr>
          <w:rFonts w:ascii="Calibri" w:hAnsi="Calibri"/>
          <w:sz w:val="22"/>
          <w:szCs w:val="22"/>
          <w:lang w:eastAsia="en-GB"/>
        </w:rPr>
      </w:pPr>
      <w:r>
        <w:t>7.11.1.4</w:t>
      </w:r>
      <w:r w:rsidRPr="00C207E9">
        <w:rPr>
          <w:rFonts w:ascii="Calibri" w:hAnsi="Calibri"/>
          <w:sz w:val="22"/>
          <w:szCs w:val="22"/>
          <w:lang w:eastAsia="en-GB"/>
        </w:rPr>
        <w:tab/>
      </w:r>
      <w:r>
        <w:t xml:space="preserve">UE to UE ToD session-oriented service </w:t>
      </w:r>
      <w:r w:rsidRPr="001C3693">
        <w:rPr>
          <w:lang w:val="en-US"/>
        </w:rPr>
        <w:t>termination over PC5</w:t>
      </w:r>
      <w:r>
        <w:tab/>
      </w:r>
      <w:r>
        <w:fldChar w:fldCharType="begin"/>
      </w:r>
      <w:r>
        <w:instrText xml:space="preserve"> PAGEREF _Toc59232264 \h </w:instrText>
      </w:r>
      <w:r>
        <w:fldChar w:fldCharType="separate"/>
      </w:r>
      <w:r>
        <w:t>39</w:t>
      </w:r>
      <w:r>
        <w:fldChar w:fldCharType="end"/>
      </w:r>
    </w:p>
    <w:p w14:paraId="06011F71" w14:textId="77777777" w:rsidR="00F7305B" w:rsidRPr="00C207E9" w:rsidRDefault="00F7305B">
      <w:pPr>
        <w:pStyle w:val="TOC3"/>
        <w:rPr>
          <w:rFonts w:ascii="Calibri" w:hAnsi="Calibri"/>
          <w:sz w:val="22"/>
          <w:szCs w:val="22"/>
          <w:lang w:eastAsia="en-GB"/>
        </w:rPr>
      </w:pPr>
      <w:r>
        <w:t>7.11.2</w:t>
      </w:r>
      <w:r w:rsidRPr="00C207E9">
        <w:rPr>
          <w:rFonts w:ascii="Calibri" w:hAnsi="Calibri"/>
          <w:sz w:val="22"/>
          <w:szCs w:val="22"/>
          <w:lang w:eastAsia="en-GB"/>
        </w:rPr>
        <w:tab/>
      </w:r>
      <w:r>
        <w:t>Solution evaluation</w:t>
      </w:r>
      <w:r>
        <w:tab/>
      </w:r>
      <w:r>
        <w:fldChar w:fldCharType="begin"/>
      </w:r>
      <w:r>
        <w:instrText xml:space="preserve"> PAGEREF _Toc59232265 \h </w:instrText>
      </w:r>
      <w:r>
        <w:fldChar w:fldCharType="separate"/>
      </w:r>
      <w:r>
        <w:t>39</w:t>
      </w:r>
      <w:r>
        <w:fldChar w:fldCharType="end"/>
      </w:r>
    </w:p>
    <w:p w14:paraId="741FF841" w14:textId="77777777" w:rsidR="00F7305B" w:rsidRPr="00C207E9" w:rsidRDefault="00F7305B">
      <w:pPr>
        <w:pStyle w:val="TOC2"/>
        <w:rPr>
          <w:rFonts w:ascii="Calibri" w:hAnsi="Calibri"/>
          <w:sz w:val="22"/>
          <w:szCs w:val="22"/>
          <w:lang w:eastAsia="en-GB"/>
        </w:rPr>
      </w:pPr>
      <w:r>
        <w:t>7.12</w:t>
      </w:r>
      <w:r w:rsidRPr="00C207E9">
        <w:rPr>
          <w:rFonts w:ascii="Calibri" w:hAnsi="Calibri"/>
          <w:sz w:val="22"/>
          <w:szCs w:val="22"/>
          <w:lang w:eastAsia="en-GB"/>
        </w:rPr>
        <w:tab/>
      </w:r>
      <w:r w:rsidRPr="001C3693">
        <w:rPr>
          <w:lang w:val="en-US"/>
        </w:rPr>
        <w:t>Solution #12: VAE usage of unicast, groupcast and broadcast communications over PC5</w:t>
      </w:r>
      <w:r>
        <w:tab/>
      </w:r>
      <w:r>
        <w:fldChar w:fldCharType="begin"/>
      </w:r>
      <w:r>
        <w:instrText xml:space="preserve"> PAGEREF _Toc59232266 \h </w:instrText>
      </w:r>
      <w:r>
        <w:fldChar w:fldCharType="separate"/>
      </w:r>
      <w:r>
        <w:t>40</w:t>
      </w:r>
      <w:r>
        <w:fldChar w:fldCharType="end"/>
      </w:r>
    </w:p>
    <w:p w14:paraId="0983DD63" w14:textId="77777777" w:rsidR="00F7305B" w:rsidRPr="00C207E9" w:rsidRDefault="00F7305B">
      <w:pPr>
        <w:pStyle w:val="TOC3"/>
        <w:rPr>
          <w:rFonts w:ascii="Calibri" w:hAnsi="Calibri"/>
          <w:sz w:val="22"/>
          <w:szCs w:val="22"/>
          <w:lang w:eastAsia="en-GB"/>
        </w:rPr>
      </w:pPr>
      <w:r>
        <w:t>7.12.1</w:t>
      </w:r>
      <w:r w:rsidRPr="00C207E9">
        <w:rPr>
          <w:rFonts w:ascii="Calibri" w:hAnsi="Calibri"/>
          <w:sz w:val="22"/>
          <w:szCs w:val="22"/>
          <w:lang w:eastAsia="en-GB"/>
        </w:rPr>
        <w:tab/>
      </w:r>
      <w:r>
        <w:t>Solution description</w:t>
      </w:r>
      <w:r>
        <w:tab/>
      </w:r>
      <w:r>
        <w:fldChar w:fldCharType="begin"/>
      </w:r>
      <w:r>
        <w:instrText xml:space="preserve"> PAGEREF _Toc59232267 \h </w:instrText>
      </w:r>
      <w:r>
        <w:fldChar w:fldCharType="separate"/>
      </w:r>
      <w:r>
        <w:t>40</w:t>
      </w:r>
      <w:r>
        <w:fldChar w:fldCharType="end"/>
      </w:r>
    </w:p>
    <w:p w14:paraId="22D0D78A" w14:textId="77777777" w:rsidR="00F7305B" w:rsidRPr="00C207E9" w:rsidRDefault="00F7305B">
      <w:pPr>
        <w:pStyle w:val="TOC4"/>
        <w:rPr>
          <w:rFonts w:ascii="Calibri" w:hAnsi="Calibri"/>
          <w:sz w:val="22"/>
          <w:szCs w:val="22"/>
          <w:lang w:eastAsia="en-GB"/>
        </w:rPr>
      </w:pPr>
      <w:r>
        <w:t>7.12.1.1</w:t>
      </w:r>
      <w:r w:rsidRPr="00C207E9">
        <w:rPr>
          <w:rFonts w:ascii="Calibri" w:hAnsi="Calibri"/>
          <w:sz w:val="22"/>
          <w:szCs w:val="22"/>
          <w:lang w:eastAsia="en-GB"/>
        </w:rPr>
        <w:tab/>
      </w:r>
      <w:r>
        <w:t>UE to UE unicast communications over PC5</w:t>
      </w:r>
      <w:r>
        <w:tab/>
      </w:r>
      <w:r>
        <w:fldChar w:fldCharType="begin"/>
      </w:r>
      <w:r>
        <w:instrText xml:space="preserve"> PAGEREF _Toc59232268 \h </w:instrText>
      </w:r>
      <w:r>
        <w:fldChar w:fldCharType="separate"/>
      </w:r>
      <w:r>
        <w:t>40</w:t>
      </w:r>
      <w:r>
        <w:fldChar w:fldCharType="end"/>
      </w:r>
    </w:p>
    <w:p w14:paraId="40E981EE" w14:textId="77777777" w:rsidR="00F7305B" w:rsidRPr="00C207E9" w:rsidRDefault="00F7305B">
      <w:pPr>
        <w:pStyle w:val="TOC4"/>
        <w:rPr>
          <w:rFonts w:ascii="Calibri" w:hAnsi="Calibri"/>
          <w:sz w:val="22"/>
          <w:szCs w:val="22"/>
          <w:lang w:eastAsia="en-GB"/>
        </w:rPr>
      </w:pPr>
      <w:r>
        <w:t>7.12.1.2</w:t>
      </w:r>
      <w:r w:rsidRPr="00C207E9">
        <w:rPr>
          <w:rFonts w:ascii="Calibri" w:hAnsi="Calibri"/>
          <w:sz w:val="22"/>
          <w:szCs w:val="22"/>
          <w:lang w:eastAsia="en-GB"/>
        </w:rPr>
        <w:tab/>
      </w:r>
      <w:r>
        <w:t>UE to UE groupcast communications over PC5</w:t>
      </w:r>
      <w:r>
        <w:tab/>
      </w:r>
      <w:r>
        <w:fldChar w:fldCharType="begin"/>
      </w:r>
      <w:r>
        <w:instrText xml:space="preserve"> PAGEREF _Toc59232269 \h </w:instrText>
      </w:r>
      <w:r>
        <w:fldChar w:fldCharType="separate"/>
      </w:r>
      <w:r>
        <w:t>40</w:t>
      </w:r>
      <w:r>
        <w:fldChar w:fldCharType="end"/>
      </w:r>
    </w:p>
    <w:p w14:paraId="592A5529" w14:textId="77777777" w:rsidR="00F7305B" w:rsidRPr="00C207E9" w:rsidRDefault="00F7305B">
      <w:pPr>
        <w:pStyle w:val="TOC4"/>
        <w:rPr>
          <w:rFonts w:ascii="Calibri" w:hAnsi="Calibri"/>
          <w:sz w:val="22"/>
          <w:szCs w:val="22"/>
          <w:lang w:eastAsia="en-GB"/>
        </w:rPr>
      </w:pPr>
      <w:r>
        <w:t>7.12.1.3</w:t>
      </w:r>
      <w:r w:rsidRPr="00C207E9">
        <w:rPr>
          <w:rFonts w:ascii="Calibri" w:hAnsi="Calibri"/>
          <w:sz w:val="22"/>
          <w:szCs w:val="22"/>
          <w:lang w:eastAsia="en-GB"/>
        </w:rPr>
        <w:tab/>
      </w:r>
      <w:r>
        <w:t>UE to UE broadcast communications over PC5</w:t>
      </w:r>
      <w:r>
        <w:tab/>
      </w:r>
      <w:r>
        <w:fldChar w:fldCharType="begin"/>
      </w:r>
      <w:r>
        <w:instrText xml:space="preserve"> PAGEREF _Toc59232270 \h </w:instrText>
      </w:r>
      <w:r>
        <w:fldChar w:fldCharType="separate"/>
      </w:r>
      <w:r>
        <w:t>40</w:t>
      </w:r>
      <w:r>
        <w:fldChar w:fldCharType="end"/>
      </w:r>
    </w:p>
    <w:p w14:paraId="4811ED98" w14:textId="77777777" w:rsidR="00F7305B" w:rsidRPr="00C207E9" w:rsidRDefault="00F7305B">
      <w:pPr>
        <w:pStyle w:val="TOC3"/>
        <w:rPr>
          <w:rFonts w:ascii="Calibri" w:hAnsi="Calibri"/>
          <w:sz w:val="22"/>
          <w:szCs w:val="22"/>
          <w:lang w:eastAsia="en-GB"/>
        </w:rPr>
      </w:pPr>
      <w:r>
        <w:t>7.</w:t>
      </w:r>
      <w:r w:rsidRPr="001C3693">
        <w:rPr>
          <w:lang w:val="en-US"/>
        </w:rPr>
        <w:t>12</w:t>
      </w:r>
      <w:r>
        <w:t>.2</w:t>
      </w:r>
      <w:r w:rsidRPr="00C207E9">
        <w:rPr>
          <w:rFonts w:ascii="Calibri" w:hAnsi="Calibri"/>
          <w:sz w:val="22"/>
          <w:szCs w:val="22"/>
          <w:lang w:eastAsia="en-GB"/>
        </w:rPr>
        <w:tab/>
      </w:r>
      <w:r>
        <w:t>Solution evaluation</w:t>
      </w:r>
      <w:r>
        <w:tab/>
      </w:r>
      <w:r>
        <w:fldChar w:fldCharType="begin"/>
      </w:r>
      <w:r>
        <w:instrText xml:space="preserve"> PAGEREF _Toc59232271 \h </w:instrText>
      </w:r>
      <w:r>
        <w:fldChar w:fldCharType="separate"/>
      </w:r>
      <w:r>
        <w:t>40</w:t>
      </w:r>
      <w:r>
        <w:fldChar w:fldCharType="end"/>
      </w:r>
    </w:p>
    <w:p w14:paraId="72D4C90A" w14:textId="77777777" w:rsidR="00F7305B" w:rsidRPr="00C207E9" w:rsidRDefault="00F7305B">
      <w:pPr>
        <w:pStyle w:val="TOC2"/>
        <w:rPr>
          <w:rFonts w:ascii="Calibri" w:hAnsi="Calibri"/>
          <w:sz w:val="22"/>
          <w:szCs w:val="22"/>
          <w:lang w:eastAsia="en-GB"/>
        </w:rPr>
      </w:pPr>
      <w:r>
        <w:t>7.13</w:t>
      </w:r>
      <w:r w:rsidRPr="00C207E9">
        <w:rPr>
          <w:rFonts w:ascii="Calibri" w:hAnsi="Calibri"/>
          <w:sz w:val="22"/>
          <w:szCs w:val="22"/>
          <w:lang w:eastAsia="en-GB"/>
        </w:rPr>
        <w:tab/>
      </w:r>
      <w:r w:rsidRPr="001C3693">
        <w:rPr>
          <w:lang w:val="en-US"/>
        </w:rPr>
        <w:t>Solution #13: Support for Local MBMS delivery</w:t>
      </w:r>
      <w:r>
        <w:tab/>
      </w:r>
      <w:r>
        <w:fldChar w:fldCharType="begin"/>
      </w:r>
      <w:r>
        <w:instrText xml:space="preserve"> PAGEREF _Toc59232272 \h </w:instrText>
      </w:r>
      <w:r>
        <w:fldChar w:fldCharType="separate"/>
      </w:r>
      <w:r>
        <w:t>41</w:t>
      </w:r>
      <w:r>
        <w:fldChar w:fldCharType="end"/>
      </w:r>
    </w:p>
    <w:p w14:paraId="68318941" w14:textId="77777777" w:rsidR="00F7305B" w:rsidRPr="00C207E9" w:rsidRDefault="00F7305B">
      <w:pPr>
        <w:pStyle w:val="TOC3"/>
        <w:rPr>
          <w:rFonts w:ascii="Calibri" w:hAnsi="Calibri"/>
          <w:sz w:val="22"/>
          <w:szCs w:val="22"/>
          <w:lang w:eastAsia="en-GB"/>
        </w:rPr>
      </w:pPr>
      <w:r>
        <w:t>7.13.1</w:t>
      </w:r>
      <w:r w:rsidRPr="00C207E9">
        <w:rPr>
          <w:rFonts w:ascii="Calibri" w:hAnsi="Calibri"/>
          <w:sz w:val="22"/>
          <w:szCs w:val="22"/>
          <w:lang w:eastAsia="en-GB"/>
        </w:rPr>
        <w:tab/>
      </w:r>
      <w:r>
        <w:t>Solution description</w:t>
      </w:r>
      <w:r>
        <w:tab/>
      </w:r>
      <w:r>
        <w:fldChar w:fldCharType="begin"/>
      </w:r>
      <w:r>
        <w:instrText xml:space="preserve"> PAGEREF _Toc59232273 \h </w:instrText>
      </w:r>
      <w:r>
        <w:fldChar w:fldCharType="separate"/>
      </w:r>
      <w:r>
        <w:t>41</w:t>
      </w:r>
      <w:r>
        <w:fldChar w:fldCharType="end"/>
      </w:r>
    </w:p>
    <w:p w14:paraId="4F6B6FEF" w14:textId="77777777" w:rsidR="00F7305B" w:rsidRPr="00C207E9" w:rsidRDefault="00F7305B">
      <w:pPr>
        <w:pStyle w:val="TOC3"/>
        <w:rPr>
          <w:rFonts w:ascii="Calibri" w:hAnsi="Calibri"/>
          <w:sz w:val="22"/>
          <w:szCs w:val="22"/>
          <w:lang w:eastAsia="en-GB"/>
        </w:rPr>
      </w:pPr>
      <w:r>
        <w:t>7.13.2</w:t>
      </w:r>
      <w:r w:rsidRPr="00C207E9">
        <w:rPr>
          <w:rFonts w:ascii="Calibri" w:hAnsi="Calibri"/>
          <w:sz w:val="22"/>
          <w:szCs w:val="22"/>
          <w:lang w:eastAsia="en-GB"/>
        </w:rPr>
        <w:tab/>
      </w:r>
      <w:r>
        <w:t>Solution evaluation</w:t>
      </w:r>
      <w:r>
        <w:tab/>
      </w:r>
      <w:r>
        <w:fldChar w:fldCharType="begin"/>
      </w:r>
      <w:r>
        <w:instrText xml:space="preserve"> PAGEREF _Toc59232274 \h </w:instrText>
      </w:r>
      <w:r>
        <w:fldChar w:fldCharType="separate"/>
      </w:r>
      <w:r>
        <w:t>44</w:t>
      </w:r>
      <w:r>
        <w:fldChar w:fldCharType="end"/>
      </w:r>
    </w:p>
    <w:p w14:paraId="67B1FE30" w14:textId="77777777" w:rsidR="00F7305B" w:rsidRPr="00C207E9" w:rsidRDefault="00F7305B">
      <w:pPr>
        <w:pStyle w:val="TOC2"/>
        <w:rPr>
          <w:rFonts w:ascii="Calibri" w:hAnsi="Calibri"/>
          <w:sz w:val="22"/>
          <w:szCs w:val="22"/>
          <w:lang w:eastAsia="en-GB"/>
        </w:rPr>
      </w:pPr>
      <w:r>
        <w:t>7.14</w:t>
      </w:r>
      <w:r w:rsidRPr="00C207E9">
        <w:rPr>
          <w:rFonts w:ascii="Calibri" w:hAnsi="Calibri"/>
          <w:sz w:val="22"/>
          <w:szCs w:val="22"/>
          <w:lang w:eastAsia="en-GB"/>
        </w:rPr>
        <w:tab/>
      </w:r>
      <w:r w:rsidRPr="001C3693">
        <w:rPr>
          <w:lang w:val="en-US"/>
        </w:rPr>
        <w:t xml:space="preserve">Solution #14: </w:t>
      </w:r>
      <w:r>
        <w:t xml:space="preserve">Support for enhancements to </w:t>
      </w:r>
      <w:r w:rsidRPr="001C3693">
        <w:rPr>
          <w:lang w:val="en-US"/>
        </w:rPr>
        <w:t>V2X group management and group communication</w:t>
      </w:r>
      <w:r>
        <w:tab/>
      </w:r>
      <w:r>
        <w:fldChar w:fldCharType="begin"/>
      </w:r>
      <w:r>
        <w:instrText xml:space="preserve"> PAGEREF _Toc59232275 \h </w:instrText>
      </w:r>
      <w:r>
        <w:fldChar w:fldCharType="separate"/>
      </w:r>
      <w:r>
        <w:t>45</w:t>
      </w:r>
      <w:r>
        <w:fldChar w:fldCharType="end"/>
      </w:r>
    </w:p>
    <w:p w14:paraId="32715387" w14:textId="77777777" w:rsidR="00F7305B" w:rsidRPr="00C207E9" w:rsidRDefault="00F7305B">
      <w:pPr>
        <w:pStyle w:val="TOC3"/>
        <w:rPr>
          <w:rFonts w:ascii="Calibri" w:hAnsi="Calibri"/>
          <w:sz w:val="22"/>
          <w:szCs w:val="22"/>
          <w:lang w:eastAsia="en-GB"/>
        </w:rPr>
      </w:pPr>
      <w:r>
        <w:t>7.14.1</w:t>
      </w:r>
      <w:r w:rsidRPr="00C207E9">
        <w:rPr>
          <w:rFonts w:ascii="Calibri" w:hAnsi="Calibri"/>
          <w:sz w:val="22"/>
          <w:szCs w:val="22"/>
          <w:lang w:eastAsia="en-GB"/>
        </w:rPr>
        <w:tab/>
      </w:r>
      <w:r>
        <w:t>Solution description</w:t>
      </w:r>
      <w:r>
        <w:tab/>
      </w:r>
      <w:r>
        <w:fldChar w:fldCharType="begin"/>
      </w:r>
      <w:r>
        <w:instrText xml:space="preserve"> PAGEREF _Toc59232276 \h </w:instrText>
      </w:r>
      <w:r>
        <w:fldChar w:fldCharType="separate"/>
      </w:r>
      <w:r>
        <w:t>45</w:t>
      </w:r>
      <w:r>
        <w:fldChar w:fldCharType="end"/>
      </w:r>
    </w:p>
    <w:p w14:paraId="409E1E96" w14:textId="77777777" w:rsidR="00F7305B" w:rsidRPr="00C207E9" w:rsidRDefault="00F7305B">
      <w:pPr>
        <w:pStyle w:val="TOC4"/>
        <w:rPr>
          <w:rFonts w:ascii="Calibri" w:hAnsi="Calibri"/>
          <w:sz w:val="22"/>
          <w:szCs w:val="22"/>
          <w:lang w:eastAsia="en-GB"/>
        </w:rPr>
      </w:pPr>
      <w:r>
        <w:t>7.14.1.1</w:t>
      </w:r>
      <w:r w:rsidRPr="00C207E9">
        <w:rPr>
          <w:rFonts w:ascii="Calibri" w:hAnsi="Calibri"/>
          <w:sz w:val="22"/>
          <w:szCs w:val="22"/>
          <w:lang w:eastAsia="en-GB"/>
        </w:rPr>
        <w:tab/>
      </w:r>
      <w:r>
        <w:t>VAE client initiated on network group information update procedure</w:t>
      </w:r>
      <w:r>
        <w:tab/>
      </w:r>
      <w:r>
        <w:fldChar w:fldCharType="begin"/>
      </w:r>
      <w:r>
        <w:instrText xml:space="preserve"> PAGEREF _Toc59232277 \h </w:instrText>
      </w:r>
      <w:r>
        <w:fldChar w:fldCharType="separate"/>
      </w:r>
      <w:r>
        <w:t>45</w:t>
      </w:r>
      <w:r>
        <w:fldChar w:fldCharType="end"/>
      </w:r>
    </w:p>
    <w:p w14:paraId="0D083158" w14:textId="77777777" w:rsidR="00F7305B" w:rsidRPr="00C207E9" w:rsidRDefault="00F7305B">
      <w:pPr>
        <w:pStyle w:val="TOC4"/>
        <w:rPr>
          <w:rFonts w:ascii="Calibri" w:hAnsi="Calibri"/>
          <w:sz w:val="22"/>
          <w:szCs w:val="22"/>
          <w:lang w:eastAsia="en-GB"/>
        </w:rPr>
      </w:pPr>
      <w:r>
        <w:t>7.14.1.2</w:t>
      </w:r>
      <w:r w:rsidRPr="00C207E9">
        <w:rPr>
          <w:rFonts w:ascii="Calibri" w:hAnsi="Calibri"/>
          <w:sz w:val="22"/>
          <w:szCs w:val="22"/>
          <w:lang w:eastAsia="en-GB"/>
        </w:rPr>
        <w:tab/>
      </w:r>
      <w:r>
        <w:t>VAE server initiated on network group information update procedure</w:t>
      </w:r>
      <w:r>
        <w:tab/>
      </w:r>
      <w:r>
        <w:fldChar w:fldCharType="begin"/>
      </w:r>
      <w:r>
        <w:instrText xml:space="preserve"> PAGEREF _Toc59232278 \h </w:instrText>
      </w:r>
      <w:r>
        <w:fldChar w:fldCharType="separate"/>
      </w:r>
      <w:r>
        <w:t>46</w:t>
      </w:r>
      <w:r>
        <w:fldChar w:fldCharType="end"/>
      </w:r>
    </w:p>
    <w:p w14:paraId="0E59B013" w14:textId="77777777" w:rsidR="00F7305B" w:rsidRPr="00C207E9" w:rsidRDefault="00F7305B">
      <w:pPr>
        <w:pStyle w:val="TOC4"/>
        <w:rPr>
          <w:rFonts w:ascii="Calibri" w:hAnsi="Calibri"/>
          <w:sz w:val="22"/>
          <w:szCs w:val="22"/>
          <w:lang w:eastAsia="en-GB"/>
        </w:rPr>
      </w:pPr>
      <w:r>
        <w:t>7.14.1.3</w:t>
      </w:r>
      <w:r w:rsidRPr="00C207E9">
        <w:rPr>
          <w:rFonts w:ascii="Calibri" w:hAnsi="Calibri"/>
          <w:sz w:val="22"/>
          <w:szCs w:val="22"/>
          <w:lang w:eastAsia="en-GB"/>
        </w:rPr>
        <w:tab/>
      </w:r>
      <w:r>
        <w:t>Off network group information update procedure</w:t>
      </w:r>
      <w:r>
        <w:tab/>
      </w:r>
      <w:r>
        <w:fldChar w:fldCharType="begin"/>
      </w:r>
      <w:r>
        <w:instrText xml:space="preserve"> PAGEREF _Toc59232279 \h </w:instrText>
      </w:r>
      <w:r>
        <w:fldChar w:fldCharType="separate"/>
      </w:r>
      <w:r>
        <w:t>47</w:t>
      </w:r>
      <w:r>
        <w:fldChar w:fldCharType="end"/>
      </w:r>
    </w:p>
    <w:p w14:paraId="21C477BC" w14:textId="77777777" w:rsidR="00F7305B" w:rsidRPr="00C207E9" w:rsidRDefault="00F7305B">
      <w:pPr>
        <w:pStyle w:val="TOC3"/>
        <w:rPr>
          <w:rFonts w:ascii="Calibri" w:hAnsi="Calibri"/>
          <w:sz w:val="22"/>
          <w:szCs w:val="22"/>
          <w:lang w:val="fr-FR" w:eastAsia="en-GB"/>
        </w:rPr>
      </w:pPr>
      <w:r w:rsidRPr="00F7305B">
        <w:rPr>
          <w:lang w:val="fr-FR"/>
        </w:rPr>
        <w:t>7.14.2</w:t>
      </w:r>
      <w:r w:rsidRPr="00C207E9">
        <w:rPr>
          <w:rFonts w:ascii="Calibri" w:hAnsi="Calibri"/>
          <w:sz w:val="22"/>
          <w:szCs w:val="22"/>
          <w:lang w:val="fr-FR" w:eastAsia="en-GB"/>
        </w:rPr>
        <w:tab/>
      </w:r>
      <w:r w:rsidRPr="00F7305B">
        <w:rPr>
          <w:lang w:val="fr-FR"/>
        </w:rPr>
        <w:t>Solution evaluation</w:t>
      </w:r>
      <w:r w:rsidRPr="00F7305B">
        <w:rPr>
          <w:lang w:val="fr-FR"/>
        </w:rPr>
        <w:tab/>
      </w:r>
      <w:r>
        <w:fldChar w:fldCharType="begin"/>
      </w:r>
      <w:r w:rsidRPr="00F7305B">
        <w:rPr>
          <w:lang w:val="fr-FR"/>
        </w:rPr>
        <w:instrText xml:space="preserve"> PAGEREF _Toc59232280 \h </w:instrText>
      </w:r>
      <w:r>
        <w:fldChar w:fldCharType="separate"/>
      </w:r>
      <w:r w:rsidRPr="00F7305B">
        <w:rPr>
          <w:lang w:val="fr-FR"/>
        </w:rPr>
        <w:t>48</w:t>
      </w:r>
      <w:r>
        <w:fldChar w:fldCharType="end"/>
      </w:r>
    </w:p>
    <w:p w14:paraId="09322EEF" w14:textId="77777777" w:rsidR="00F7305B" w:rsidRPr="00C207E9" w:rsidRDefault="00F7305B">
      <w:pPr>
        <w:pStyle w:val="TOC2"/>
        <w:rPr>
          <w:rFonts w:ascii="Calibri" w:hAnsi="Calibri"/>
          <w:sz w:val="22"/>
          <w:szCs w:val="22"/>
          <w:lang w:val="fr-FR" w:eastAsia="en-GB"/>
        </w:rPr>
      </w:pPr>
      <w:r w:rsidRPr="001C3693">
        <w:rPr>
          <w:lang w:val="fr-FR"/>
        </w:rPr>
        <w:lastRenderedPageBreak/>
        <w:t>7.</w:t>
      </w:r>
      <w:r w:rsidRPr="001C3693">
        <w:rPr>
          <w:lang w:val="fr-FR" w:eastAsia="zh-CN"/>
        </w:rPr>
        <w:t>15</w:t>
      </w:r>
      <w:r w:rsidRPr="00C207E9">
        <w:rPr>
          <w:rFonts w:ascii="Calibri" w:hAnsi="Calibri"/>
          <w:sz w:val="22"/>
          <w:szCs w:val="22"/>
          <w:lang w:val="fr-FR" w:eastAsia="en-GB"/>
        </w:rPr>
        <w:tab/>
      </w:r>
      <w:r w:rsidRPr="001C3693">
        <w:rPr>
          <w:lang w:val="fr-FR"/>
        </w:rPr>
        <w:t>Solution #</w:t>
      </w:r>
      <w:r w:rsidRPr="001C3693">
        <w:rPr>
          <w:lang w:val="fr-FR" w:eastAsia="zh-CN"/>
        </w:rPr>
        <w:t>15</w:t>
      </w:r>
      <w:r w:rsidRPr="001C3693">
        <w:rPr>
          <w:lang w:val="fr-FR"/>
        </w:rPr>
        <w:t xml:space="preserve">: </w:t>
      </w:r>
      <w:r w:rsidRPr="001C3693">
        <w:rPr>
          <w:lang w:val="fr-FR" w:eastAsia="zh-CN"/>
        </w:rPr>
        <w:t>V2V communication configuration</w:t>
      </w:r>
      <w:r w:rsidRPr="00F7305B">
        <w:rPr>
          <w:lang w:val="fr-FR"/>
        </w:rPr>
        <w:tab/>
      </w:r>
      <w:r>
        <w:fldChar w:fldCharType="begin"/>
      </w:r>
      <w:r w:rsidRPr="00F7305B">
        <w:rPr>
          <w:lang w:val="fr-FR"/>
        </w:rPr>
        <w:instrText xml:space="preserve"> PAGEREF _Toc59232281 \h </w:instrText>
      </w:r>
      <w:r>
        <w:fldChar w:fldCharType="separate"/>
      </w:r>
      <w:r w:rsidRPr="00F7305B">
        <w:rPr>
          <w:lang w:val="fr-FR"/>
        </w:rPr>
        <w:t>48</w:t>
      </w:r>
      <w:r>
        <w:fldChar w:fldCharType="end"/>
      </w:r>
    </w:p>
    <w:p w14:paraId="653F2CD0" w14:textId="77777777" w:rsidR="00F7305B" w:rsidRPr="00C207E9" w:rsidRDefault="00F7305B">
      <w:pPr>
        <w:pStyle w:val="TOC3"/>
        <w:rPr>
          <w:rFonts w:ascii="Calibri" w:hAnsi="Calibri"/>
          <w:sz w:val="22"/>
          <w:szCs w:val="22"/>
          <w:lang w:val="fr-FR" w:eastAsia="en-GB"/>
        </w:rPr>
      </w:pPr>
      <w:r w:rsidRPr="001C3693">
        <w:rPr>
          <w:lang w:val="fr-FR"/>
        </w:rPr>
        <w:t>7.</w:t>
      </w:r>
      <w:r w:rsidRPr="001C3693">
        <w:rPr>
          <w:lang w:val="fr-FR" w:eastAsia="zh-CN"/>
        </w:rPr>
        <w:t>15</w:t>
      </w:r>
      <w:r w:rsidRPr="001C3693">
        <w:rPr>
          <w:lang w:val="fr-FR"/>
        </w:rPr>
        <w:t>.1</w:t>
      </w:r>
      <w:r w:rsidRPr="00C207E9">
        <w:rPr>
          <w:rFonts w:ascii="Calibri" w:hAnsi="Calibri"/>
          <w:sz w:val="22"/>
          <w:szCs w:val="22"/>
          <w:lang w:val="fr-FR" w:eastAsia="en-GB"/>
        </w:rPr>
        <w:tab/>
      </w:r>
      <w:r w:rsidRPr="001C3693">
        <w:rPr>
          <w:lang w:val="fr-FR"/>
        </w:rPr>
        <w:t>Solution description</w:t>
      </w:r>
      <w:r w:rsidRPr="00F7305B">
        <w:rPr>
          <w:lang w:val="fr-FR"/>
        </w:rPr>
        <w:tab/>
      </w:r>
      <w:r>
        <w:fldChar w:fldCharType="begin"/>
      </w:r>
      <w:r w:rsidRPr="00F7305B">
        <w:rPr>
          <w:lang w:val="fr-FR"/>
        </w:rPr>
        <w:instrText xml:space="preserve"> PAGEREF _Toc59232282 \h </w:instrText>
      </w:r>
      <w:r>
        <w:fldChar w:fldCharType="separate"/>
      </w:r>
      <w:r w:rsidRPr="00F7305B">
        <w:rPr>
          <w:lang w:val="fr-FR"/>
        </w:rPr>
        <w:t>48</w:t>
      </w:r>
      <w:r>
        <w:fldChar w:fldCharType="end"/>
      </w:r>
    </w:p>
    <w:p w14:paraId="43A704EC" w14:textId="77777777" w:rsidR="00F7305B" w:rsidRPr="00C207E9" w:rsidRDefault="00F7305B">
      <w:pPr>
        <w:pStyle w:val="TOC3"/>
        <w:rPr>
          <w:rFonts w:ascii="Calibri" w:hAnsi="Calibri"/>
          <w:sz w:val="22"/>
          <w:szCs w:val="22"/>
          <w:lang w:eastAsia="en-GB"/>
        </w:rPr>
      </w:pPr>
      <w:r>
        <w:t>7.</w:t>
      </w:r>
      <w:r>
        <w:rPr>
          <w:lang w:eastAsia="zh-CN"/>
        </w:rPr>
        <w:t>15</w:t>
      </w:r>
      <w:r>
        <w:t>.2</w:t>
      </w:r>
      <w:r w:rsidRPr="00C207E9">
        <w:rPr>
          <w:rFonts w:ascii="Calibri" w:hAnsi="Calibri"/>
          <w:sz w:val="22"/>
          <w:szCs w:val="22"/>
          <w:lang w:eastAsia="en-GB"/>
        </w:rPr>
        <w:tab/>
      </w:r>
      <w:r>
        <w:t>Solution evaluation</w:t>
      </w:r>
      <w:r>
        <w:tab/>
      </w:r>
      <w:r>
        <w:fldChar w:fldCharType="begin"/>
      </w:r>
      <w:r>
        <w:instrText xml:space="preserve"> PAGEREF _Toc59232283 \h </w:instrText>
      </w:r>
      <w:r>
        <w:fldChar w:fldCharType="separate"/>
      </w:r>
      <w:r>
        <w:t>49</w:t>
      </w:r>
      <w:r>
        <w:fldChar w:fldCharType="end"/>
      </w:r>
    </w:p>
    <w:p w14:paraId="7974B802" w14:textId="77777777" w:rsidR="00F7305B" w:rsidRPr="00C207E9" w:rsidRDefault="00F7305B">
      <w:pPr>
        <w:pStyle w:val="TOC2"/>
        <w:rPr>
          <w:rFonts w:ascii="Calibri" w:hAnsi="Calibri"/>
          <w:sz w:val="22"/>
          <w:szCs w:val="22"/>
          <w:lang w:eastAsia="en-GB"/>
        </w:rPr>
      </w:pPr>
      <w:r>
        <w:t>7.16</w:t>
      </w:r>
      <w:r w:rsidRPr="00C207E9">
        <w:rPr>
          <w:rFonts w:ascii="Calibri" w:hAnsi="Calibri"/>
          <w:sz w:val="22"/>
          <w:szCs w:val="22"/>
          <w:lang w:eastAsia="en-GB"/>
        </w:rPr>
        <w:tab/>
      </w:r>
      <w:r w:rsidRPr="001C3693">
        <w:rPr>
          <w:lang w:val="en-US"/>
        </w:rPr>
        <w:t>Solution #16: Enhancements to network monitoring procedure</w:t>
      </w:r>
      <w:r>
        <w:tab/>
      </w:r>
      <w:r>
        <w:fldChar w:fldCharType="begin"/>
      </w:r>
      <w:r>
        <w:instrText xml:space="preserve"> PAGEREF _Toc59232284 \h </w:instrText>
      </w:r>
      <w:r>
        <w:fldChar w:fldCharType="separate"/>
      </w:r>
      <w:r>
        <w:t>49</w:t>
      </w:r>
      <w:r>
        <w:fldChar w:fldCharType="end"/>
      </w:r>
    </w:p>
    <w:p w14:paraId="0DC4229C" w14:textId="77777777" w:rsidR="00F7305B" w:rsidRPr="00C207E9" w:rsidRDefault="00F7305B">
      <w:pPr>
        <w:pStyle w:val="TOC3"/>
        <w:rPr>
          <w:rFonts w:ascii="Calibri" w:hAnsi="Calibri"/>
          <w:sz w:val="22"/>
          <w:szCs w:val="22"/>
          <w:lang w:eastAsia="en-GB"/>
        </w:rPr>
      </w:pPr>
      <w:r>
        <w:t>7.</w:t>
      </w:r>
      <w:r>
        <w:rPr>
          <w:lang w:eastAsia="zh-CN"/>
        </w:rPr>
        <w:t>16</w:t>
      </w:r>
      <w:r>
        <w:t>.1</w:t>
      </w:r>
      <w:r w:rsidRPr="00C207E9">
        <w:rPr>
          <w:rFonts w:ascii="Calibri" w:hAnsi="Calibri"/>
          <w:sz w:val="22"/>
          <w:szCs w:val="22"/>
          <w:lang w:eastAsia="en-GB"/>
        </w:rPr>
        <w:tab/>
      </w:r>
      <w:r>
        <w:t>Solution description</w:t>
      </w:r>
      <w:r>
        <w:tab/>
      </w:r>
      <w:r>
        <w:fldChar w:fldCharType="begin"/>
      </w:r>
      <w:r>
        <w:instrText xml:space="preserve"> PAGEREF _Toc59232285 \h </w:instrText>
      </w:r>
      <w:r>
        <w:fldChar w:fldCharType="separate"/>
      </w:r>
      <w:r>
        <w:t>49</w:t>
      </w:r>
      <w:r>
        <w:fldChar w:fldCharType="end"/>
      </w:r>
    </w:p>
    <w:p w14:paraId="38707425" w14:textId="77777777" w:rsidR="00F7305B" w:rsidRPr="00C207E9" w:rsidRDefault="00F7305B">
      <w:pPr>
        <w:pStyle w:val="TOC3"/>
        <w:rPr>
          <w:rFonts w:ascii="Calibri" w:hAnsi="Calibri"/>
          <w:sz w:val="22"/>
          <w:szCs w:val="22"/>
          <w:lang w:eastAsia="en-GB"/>
        </w:rPr>
      </w:pPr>
      <w:r>
        <w:t>7.</w:t>
      </w:r>
      <w:r w:rsidRPr="001C3693">
        <w:rPr>
          <w:lang w:val="en-US"/>
        </w:rPr>
        <w:t>16</w:t>
      </w:r>
      <w:r>
        <w:t>.2</w:t>
      </w:r>
      <w:r w:rsidRPr="00C207E9">
        <w:rPr>
          <w:rFonts w:ascii="Calibri" w:hAnsi="Calibri"/>
          <w:sz w:val="22"/>
          <w:szCs w:val="22"/>
          <w:lang w:eastAsia="en-GB"/>
        </w:rPr>
        <w:tab/>
      </w:r>
      <w:r>
        <w:t>Solution evaluation</w:t>
      </w:r>
      <w:r>
        <w:tab/>
      </w:r>
      <w:r>
        <w:fldChar w:fldCharType="begin"/>
      </w:r>
      <w:r>
        <w:instrText xml:space="preserve"> PAGEREF _Toc59232286 \h </w:instrText>
      </w:r>
      <w:r>
        <w:fldChar w:fldCharType="separate"/>
      </w:r>
      <w:r>
        <w:t>51</w:t>
      </w:r>
      <w:r>
        <w:fldChar w:fldCharType="end"/>
      </w:r>
    </w:p>
    <w:p w14:paraId="4D246F21" w14:textId="77777777" w:rsidR="00F7305B" w:rsidRPr="00C207E9" w:rsidRDefault="00F7305B">
      <w:pPr>
        <w:pStyle w:val="TOC2"/>
        <w:rPr>
          <w:rFonts w:ascii="Calibri" w:hAnsi="Calibri"/>
          <w:sz w:val="22"/>
          <w:szCs w:val="22"/>
          <w:lang w:eastAsia="en-GB"/>
        </w:rPr>
      </w:pPr>
      <w:r>
        <w:t>7.17</w:t>
      </w:r>
      <w:r w:rsidRPr="00C207E9">
        <w:rPr>
          <w:rFonts w:ascii="Calibri" w:hAnsi="Calibri"/>
          <w:sz w:val="22"/>
          <w:szCs w:val="22"/>
          <w:lang w:eastAsia="en-GB"/>
        </w:rPr>
        <w:tab/>
      </w:r>
      <w:r w:rsidRPr="001C3693">
        <w:rPr>
          <w:lang w:val="en-US"/>
        </w:rPr>
        <w:t>Solution #17: Support for Local MBMS delivery for V2X file distribution</w:t>
      </w:r>
      <w:r>
        <w:tab/>
      </w:r>
      <w:r>
        <w:fldChar w:fldCharType="begin"/>
      </w:r>
      <w:r>
        <w:instrText xml:space="preserve"> PAGEREF _Toc59232287 \h </w:instrText>
      </w:r>
      <w:r>
        <w:fldChar w:fldCharType="separate"/>
      </w:r>
      <w:r>
        <w:t>51</w:t>
      </w:r>
      <w:r>
        <w:fldChar w:fldCharType="end"/>
      </w:r>
    </w:p>
    <w:p w14:paraId="09C82DF7" w14:textId="77777777" w:rsidR="00F7305B" w:rsidRPr="00C207E9" w:rsidRDefault="00F7305B">
      <w:pPr>
        <w:pStyle w:val="TOC3"/>
        <w:rPr>
          <w:rFonts w:ascii="Calibri" w:hAnsi="Calibri"/>
          <w:sz w:val="22"/>
          <w:szCs w:val="22"/>
          <w:lang w:eastAsia="en-GB"/>
        </w:rPr>
      </w:pPr>
      <w:r>
        <w:t>7.17.1</w:t>
      </w:r>
      <w:r w:rsidRPr="00C207E9">
        <w:rPr>
          <w:rFonts w:ascii="Calibri" w:hAnsi="Calibri"/>
          <w:sz w:val="22"/>
          <w:szCs w:val="22"/>
          <w:lang w:eastAsia="en-GB"/>
        </w:rPr>
        <w:tab/>
      </w:r>
      <w:r>
        <w:t>Solution description</w:t>
      </w:r>
      <w:r>
        <w:tab/>
      </w:r>
      <w:r>
        <w:fldChar w:fldCharType="begin"/>
      </w:r>
      <w:r>
        <w:instrText xml:space="preserve"> PAGEREF _Toc59232288 \h </w:instrText>
      </w:r>
      <w:r>
        <w:fldChar w:fldCharType="separate"/>
      </w:r>
      <w:r>
        <w:t>51</w:t>
      </w:r>
      <w:r>
        <w:fldChar w:fldCharType="end"/>
      </w:r>
    </w:p>
    <w:p w14:paraId="5F982290" w14:textId="77777777" w:rsidR="00F7305B" w:rsidRPr="00C207E9" w:rsidRDefault="00F7305B">
      <w:pPr>
        <w:pStyle w:val="TOC3"/>
        <w:rPr>
          <w:rFonts w:ascii="Calibri" w:hAnsi="Calibri"/>
          <w:sz w:val="22"/>
          <w:szCs w:val="22"/>
          <w:lang w:eastAsia="en-GB"/>
        </w:rPr>
      </w:pPr>
      <w:r>
        <w:t>7.17.2</w:t>
      </w:r>
      <w:r w:rsidRPr="00C207E9">
        <w:rPr>
          <w:rFonts w:ascii="Calibri" w:hAnsi="Calibri"/>
          <w:sz w:val="22"/>
          <w:szCs w:val="22"/>
          <w:lang w:eastAsia="en-GB"/>
        </w:rPr>
        <w:tab/>
      </w:r>
      <w:r>
        <w:t>Solution evaluation</w:t>
      </w:r>
      <w:r>
        <w:tab/>
      </w:r>
      <w:r>
        <w:fldChar w:fldCharType="begin"/>
      </w:r>
      <w:r>
        <w:instrText xml:space="preserve"> PAGEREF _Toc59232289 \h </w:instrText>
      </w:r>
      <w:r>
        <w:fldChar w:fldCharType="separate"/>
      </w:r>
      <w:r>
        <w:t>52</w:t>
      </w:r>
      <w:r>
        <w:fldChar w:fldCharType="end"/>
      </w:r>
    </w:p>
    <w:p w14:paraId="6A72D33D" w14:textId="77777777" w:rsidR="00F7305B" w:rsidRPr="00C207E9" w:rsidRDefault="00F7305B">
      <w:pPr>
        <w:pStyle w:val="TOC2"/>
        <w:rPr>
          <w:rFonts w:ascii="Calibri" w:hAnsi="Calibri"/>
          <w:sz w:val="22"/>
          <w:szCs w:val="22"/>
          <w:lang w:eastAsia="en-GB"/>
        </w:rPr>
      </w:pPr>
      <w:r>
        <w:t>7.18</w:t>
      </w:r>
      <w:r w:rsidRPr="00C207E9">
        <w:rPr>
          <w:rFonts w:ascii="Calibri" w:hAnsi="Calibri"/>
          <w:sz w:val="22"/>
          <w:szCs w:val="22"/>
          <w:lang w:eastAsia="en-GB"/>
        </w:rPr>
        <w:tab/>
      </w:r>
      <w:r w:rsidRPr="001C3693">
        <w:rPr>
          <w:lang w:val="en-US"/>
        </w:rPr>
        <w:t xml:space="preserve">Solution #18: </w:t>
      </w:r>
      <w:r>
        <w:t>Support for HD map dynamic information</w:t>
      </w:r>
      <w:r>
        <w:tab/>
      </w:r>
      <w:r>
        <w:fldChar w:fldCharType="begin"/>
      </w:r>
      <w:r>
        <w:instrText xml:space="preserve"> PAGEREF _Toc59232290 \h </w:instrText>
      </w:r>
      <w:r>
        <w:fldChar w:fldCharType="separate"/>
      </w:r>
      <w:r>
        <w:t>52</w:t>
      </w:r>
      <w:r>
        <w:fldChar w:fldCharType="end"/>
      </w:r>
    </w:p>
    <w:p w14:paraId="521EBEB3" w14:textId="77777777" w:rsidR="00F7305B" w:rsidRPr="00C207E9" w:rsidRDefault="00F7305B">
      <w:pPr>
        <w:pStyle w:val="TOC3"/>
        <w:rPr>
          <w:rFonts w:ascii="Calibri" w:hAnsi="Calibri"/>
          <w:sz w:val="22"/>
          <w:szCs w:val="22"/>
          <w:lang w:eastAsia="en-GB"/>
        </w:rPr>
      </w:pPr>
      <w:r>
        <w:t>7.18.1</w:t>
      </w:r>
      <w:r w:rsidRPr="00C207E9">
        <w:rPr>
          <w:rFonts w:ascii="Calibri" w:hAnsi="Calibri"/>
          <w:sz w:val="22"/>
          <w:szCs w:val="22"/>
          <w:lang w:eastAsia="en-GB"/>
        </w:rPr>
        <w:tab/>
      </w:r>
      <w:r>
        <w:t>Solution description</w:t>
      </w:r>
      <w:r>
        <w:tab/>
      </w:r>
      <w:r>
        <w:fldChar w:fldCharType="begin"/>
      </w:r>
      <w:r>
        <w:instrText xml:space="preserve"> PAGEREF _Toc59232291 \h </w:instrText>
      </w:r>
      <w:r>
        <w:fldChar w:fldCharType="separate"/>
      </w:r>
      <w:r>
        <w:t>52</w:t>
      </w:r>
      <w:r>
        <w:fldChar w:fldCharType="end"/>
      </w:r>
    </w:p>
    <w:p w14:paraId="0086B651" w14:textId="77777777" w:rsidR="00F7305B" w:rsidRPr="00C207E9" w:rsidRDefault="00F7305B">
      <w:pPr>
        <w:pStyle w:val="TOC4"/>
        <w:rPr>
          <w:rFonts w:ascii="Calibri" w:hAnsi="Calibri"/>
          <w:sz w:val="22"/>
          <w:szCs w:val="22"/>
          <w:lang w:eastAsia="en-GB"/>
        </w:rPr>
      </w:pPr>
      <w:r>
        <w:t>7.18.1.1</w:t>
      </w:r>
      <w:r w:rsidRPr="00C207E9">
        <w:rPr>
          <w:rFonts w:ascii="Calibri" w:hAnsi="Calibri"/>
          <w:sz w:val="22"/>
          <w:szCs w:val="22"/>
          <w:lang w:eastAsia="en-GB"/>
        </w:rPr>
        <w:tab/>
      </w:r>
      <w:r>
        <w:t>General</w:t>
      </w:r>
      <w:r>
        <w:tab/>
      </w:r>
      <w:r>
        <w:fldChar w:fldCharType="begin"/>
      </w:r>
      <w:r>
        <w:instrText xml:space="preserve"> PAGEREF _Toc59232292 \h </w:instrText>
      </w:r>
      <w:r>
        <w:fldChar w:fldCharType="separate"/>
      </w:r>
      <w:r>
        <w:t>52</w:t>
      </w:r>
      <w:r>
        <w:fldChar w:fldCharType="end"/>
      </w:r>
    </w:p>
    <w:p w14:paraId="4B0CFA5F" w14:textId="77777777" w:rsidR="00F7305B" w:rsidRPr="00C207E9" w:rsidRDefault="00F7305B">
      <w:pPr>
        <w:pStyle w:val="TOC4"/>
        <w:rPr>
          <w:rFonts w:ascii="Calibri" w:hAnsi="Calibri"/>
          <w:sz w:val="22"/>
          <w:szCs w:val="22"/>
          <w:lang w:eastAsia="en-GB"/>
        </w:rPr>
      </w:pPr>
      <w:r>
        <w:t>7.18.1.2</w:t>
      </w:r>
      <w:r w:rsidRPr="00C207E9">
        <w:rPr>
          <w:rFonts w:ascii="Calibri" w:hAnsi="Calibri"/>
          <w:sz w:val="22"/>
          <w:szCs w:val="22"/>
          <w:lang w:eastAsia="en-GB"/>
        </w:rPr>
        <w:tab/>
      </w:r>
      <w:r>
        <w:t>Subscription for HD map dynamic information</w:t>
      </w:r>
      <w:r>
        <w:tab/>
      </w:r>
      <w:r>
        <w:fldChar w:fldCharType="begin"/>
      </w:r>
      <w:r>
        <w:instrText xml:space="preserve"> PAGEREF _Toc59232293 \h </w:instrText>
      </w:r>
      <w:r>
        <w:fldChar w:fldCharType="separate"/>
      </w:r>
      <w:r>
        <w:t>52</w:t>
      </w:r>
      <w:r>
        <w:fldChar w:fldCharType="end"/>
      </w:r>
    </w:p>
    <w:p w14:paraId="4BEDEA26" w14:textId="77777777" w:rsidR="00F7305B" w:rsidRPr="00C207E9" w:rsidRDefault="00F7305B">
      <w:pPr>
        <w:pStyle w:val="TOC4"/>
        <w:rPr>
          <w:rFonts w:ascii="Calibri" w:hAnsi="Calibri"/>
          <w:sz w:val="22"/>
          <w:szCs w:val="22"/>
          <w:lang w:eastAsia="en-GB"/>
        </w:rPr>
      </w:pPr>
      <w:r>
        <w:t>7.18.1.3</w:t>
      </w:r>
      <w:r w:rsidRPr="00C207E9">
        <w:rPr>
          <w:rFonts w:ascii="Calibri" w:hAnsi="Calibri"/>
          <w:sz w:val="22"/>
          <w:szCs w:val="22"/>
          <w:lang w:eastAsia="en-GB"/>
        </w:rPr>
        <w:tab/>
      </w:r>
      <w:r>
        <w:t>Tracking UE location</w:t>
      </w:r>
      <w:r>
        <w:tab/>
      </w:r>
      <w:r>
        <w:fldChar w:fldCharType="begin"/>
      </w:r>
      <w:r>
        <w:instrText xml:space="preserve"> PAGEREF _Toc59232294 \h </w:instrText>
      </w:r>
      <w:r>
        <w:fldChar w:fldCharType="separate"/>
      </w:r>
      <w:r>
        <w:t>53</w:t>
      </w:r>
      <w:r>
        <w:fldChar w:fldCharType="end"/>
      </w:r>
    </w:p>
    <w:p w14:paraId="013C9EBB" w14:textId="77777777" w:rsidR="00F7305B" w:rsidRPr="00C207E9" w:rsidRDefault="00F7305B">
      <w:pPr>
        <w:pStyle w:val="TOC5"/>
        <w:rPr>
          <w:rFonts w:ascii="Calibri" w:hAnsi="Calibri"/>
          <w:sz w:val="22"/>
          <w:szCs w:val="22"/>
          <w:lang w:eastAsia="en-GB"/>
        </w:rPr>
      </w:pPr>
      <w:r>
        <w:t>7.18.1.3.1</w:t>
      </w:r>
      <w:r w:rsidRPr="00C207E9">
        <w:rPr>
          <w:rFonts w:ascii="Calibri" w:hAnsi="Calibri"/>
          <w:sz w:val="22"/>
          <w:szCs w:val="22"/>
          <w:lang w:eastAsia="en-GB"/>
        </w:rPr>
        <w:tab/>
      </w:r>
      <w:r>
        <w:t>Tracking UE location subscription</w:t>
      </w:r>
      <w:r>
        <w:tab/>
      </w:r>
      <w:r>
        <w:fldChar w:fldCharType="begin"/>
      </w:r>
      <w:r>
        <w:instrText xml:space="preserve"> PAGEREF _Toc59232295 \h </w:instrText>
      </w:r>
      <w:r>
        <w:fldChar w:fldCharType="separate"/>
      </w:r>
      <w:r>
        <w:t>53</w:t>
      </w:r>
      <w:r>
        <w:fldChar w:fldCharType="end"/>
      </w:r>
    </w:p>
    <w:p w14:paraId="0DA22721" w14:textId="77777777" w:rsidR="00F7305B" w:rsidRPr="00C207E9" w:rsidRDefault="00F7305B">
      <w:pPr>
        <w:pStyle w:val="TOC5"/>
        <w:rPr>
          <w:rFonts w:ascii="Calibri" w:hAnsi="Calibri"/>
          <w:sz w:val="22"/>
          <w:szCs w:val="22"/>
          <w:lang w:eastAsia="en-GB"/>
        </w:rPr>
      </w:pPr>
      <w:r>
        <w:t>7.18.1.3.2</w:t>
      </w:r>
      <w:r w:rsidRPr="00C207E9">
        <w:rPr>
          <w:rFonts w:ascii="Calibri" w:hAnsi="Calibri"/>
          <w:sz w:val="22"/>
          <w:szCs w:val="22"/>
          <w:lang w:eastAsia="en-GB"/>
        </w:rPr>
        <w:tab/>
      </w:r>
      <w:r>
        <w:t>Tracking UE location notification</w:t>
      </w:r>
      <w:r>
        <w:tab/>
      </w:r>
      <w:r>
        <w:fldChar w:fldCharType="begin"/>
      </w:r>
      <w:r>
        <w:instrText xml:space="preserve"> PAGEREF _Toc59232296 \h </w:instrText>
      </w:r>
      <w:r>
        <w:fldChar w:fldCharType="separate"/>
      </w:r>
      <w:r>
        <w:t>54</w:t>
      </w:r>
      <w:r>
        <w:fldChar w:fldCharType="end"/>
      </w:r>
    </w:p>
    <w:p w14:paraId="20C3E380" w14:textId="77777777" w:rsidR="00F7305B" w:rsidRPr="00C207E9" w:rsidRDefault="00F7305B">
      <w:pPr>
        <w:pStyle w:val="TOC4"/>
        <w:rPr>
          <w:rFonts w:ascii="Calibri" w:hAnsi="Calibri"/>
          <w:sz w:val="22"/>
          <w:szCs w:val="22"/>
          <w:lang w:eastAsia="en-GB"/>
        </w:rPr>
      </w:pPr>
      <w:r>
        <w:t>7.18.1.4</w:t>
      </w:r>
      <w:r w:rsidRPr="00C207E9">
        <w:rPr>
          <w:rFonts w:ascii="Calibri" w:hAnsi="Calibri"/>
          <w:sz w:val="22"/>
          <w:szCs w:val="22"/>
          <w:lang w:eastAsia="en-GB"/>
        </w:rPr>
        <w:tab/>
      </w:r>
      <w:r>
        <w:t>Management of dynamic UE location based group</w:t>
      </w:r>
      <w:r>
        <w:tab/>
      </w:r>
      <w:r>
        <w:fldChar w:fldCharType="begin"/>
      </w:r>
      <w:r>
        <w:instrText xml:space="preserve"> PAGEREF _Toc59232297 \h </w:instrText>
      </w:r>
      <w:r>
        <w:fldChar w:fldCharType="separate"/>
      </w:r>
      <w:r>
        <w:t>54</w:t>
      </w:r>
      <w:r>
        <w:fldChar w:fldCharType="end"/>
      </w:r>
    </w:p>
    <w:p w14:paraId="15FB618F" w14:textId="77777777" w:rsidR="00F7305B" w:rsidRPr="00C207E9" w:rsidRDefault="00F7305B">
      <w:pPr>
        <w:pStyle w:val="TOC4"/>
        <w:rPr>
          <w:rFonts w:ascii="Calibri" w:hAnsi="Calibri"/>
          <w:sz w:val="22"/>
          <w:szCs w:val="22"/>
          <w:lang w:eastAsia="en-GB"/>
        </w:rPr>
      </w:pPr>
      <w:r>
        <w:t>7.18.1.5</w:t>
      </w:r>
      <w:r w:rsidRPr="00C207E9">
        <w:rPr>
          <w:rFonts w:ascii="Calibri" w:hAnsi="Calibri"/>
          <w:sz w:val="22"/>
          <w:szCs w:val="22"/>
          <w:lang w:eastAsia="en-GB"/>
        </w:rPr>
        <w:tab/>
      </w:r>
      <w:r>
        <w:t>Obtaining dynamic information of the UEs in proximity range</w:t>
      </w:r>
      <w:r>
        <w:tab/>
      </w:r>
      <w:r>
        <w:fldChar w:fldCharType="begin"/>
      </w:r>
      <w:r>
        <w:instrText xml:space="preserve"> PAGEREF _Toc59232298 \h </w:instrText>
      </w:r>
      <w:r>
        <w:fldChar w:fldCharType="separate"/>
      </w:r>
      <w:r>
        <w:t>56</w:t>
      </w:r>
      <w:r>
        <w:fldChar w:fldCharType="end"/>
      </w:r>
    </w:p>
    <w:p w14:paraId="67DA61AF" w14:textId="77777777" w:rsidR="00F7305B" w:rsidRPr="00C207E9" w:rsidRDefault="00F7305B">
      <w:pPr>
        <w:pStyle w:val="TOC5"/>
        <w:rPr>
          <w:rFonts w:ascii="Calibri" w:hAnsi="Calibri"/>
          <w:sz w:val="22"/>
          <w:szCs w:val="22"/>
          <w:lang w:eastAsia="en-GB"/>
        </w:rPr>
      </w:pPr>
      <w:r>
        <w:t>7.18.1.5.1</w:t>
      </w:r>
      <w:r w:rsidRPr="00C207E9">
        <w:rPr>
          <w:rFonts w:ascii="Calibri" w:hAnsi="Calibri"/>
          <w:sz w:val="22"/>
          <w:szCs w:val="22"/>
          <w:lang w:eastAsia="en-GB"/>
        </w:rPr>
        <w:tab/>
      </w:r>
      <w:r>
        <w:t>Subscription procedures</w:t>
      </w:r>
      <w:r>
        <w:tab/>
      </w:r>
      <w:r>
        <w:fldChar w:fldCharType="begin"/>
      </w:r>
      <w:r>
        <w:instrText xml:space="preserve"> PAGEREF _Toc59232299 \h </w:instrText>
      </w:r>
      <w:r>
        <w:fldChar w:fldCharType="separate"/>
      </w:r>
      <w:r>
        <w:t>56</w:t>
      </w:r>
      <w:r>
        <w:fldChar w:fldCharType="end"/>
      </w:r>
    </w:p>
    <w:p w14:paraId="3FE257A5" w14:textId="77777777" w:rsidR="00F7305B" w:rsidRPr="00C207E9" w:rsidRDefault="00F7305B">
      <w:pPr>
        <w:pStyle w:val="TOC5"/>
        <w:rPr>
          <w:rFonts w:ascii="Calibri" w:hAnsi="Calibri"/>
          <w:sz w:val="22"/>
          <w:szCs w:val="22"/>
          <w:lang w:eastAsia="en-GB"/>
        </w:rPr>
      </w:pPr>
      <w:r>
        <w:t>7.18.1.5.2</w:t>
      </w:r>
      <w:r w:rsidRPr="00C207E9">
        <w:rPr>
          <w:rFonts w:ascii="Calibri" w:hAnsi="Calibri"/>
          <w:sz w:val="22"/>
          <w:szCs w:val="22"/>
          <w:lang w:eastAsia="en-GB"/>
        </w:rPr>
        <w:tab/>
      </w:r>
      <w:r>
        <w:t>Notification procedure</w:t>
      </w:r>
      <w:r>
        <w:tab/>
      </w:r>
      <w:r>
        <w:fldChar w:fldCharType="begin"/>
      </w:r>
      <w:r>
        <w:instrText xml:space="preserve"> PAGEREF _Toc59232300 \h </w:instrText>
      </w:r>
      <w:r>
        <w:fldChar w:fldCharType="separate"/>
      </w:r>
      <w:r>
        <w:t>57</w:t>
      </w:r>
      <w:r>
        <w:fldChar w:fldCharType="end"/>
      </w:r>
    </w:p>
    <w:p w14:paraId="694927A9" w14:textId="77777777" w:rsidR="00F7305B" w:rsidRPr="00C207E9" w:rsidRDefault="00F7305B">
      <w:pPr>
        <w:pStyle w:val="TOC4"/>
        <w:rPr>
          <w:rFonts w:ascii="Calibri" w:hAnsi="Calibri"/>
          <w:sz w:val="22"/>
          <w:szCs w:val="22"/>
          <w:lang w:eastAsia="en-GB"/>
        </w:rPr>
      </w:pPr>
      <w:r>
        <w:t>7.18.1.6</w:t>
      </w:r>
      <w:r w:rsidRPr="00C207E9">
        <w:rPr>
          <w:rFonts w:ascii="Calibri" w:hAnsi="Calibri"/>
          <w:sz w:val="22"/>
          <w:szCs w:val="22"/>
          <w:lang w:eastAsia="en-GB"/>
        </w:rPr>
        <w:tab/>
      </w:r>
      <w:r>
        <w:t>Notification of HD map dynamic information</w:t>
      </w:r>
      <w:r>
        <w:tab/>
      </w:r>
      <w:r>
        <w:fldChar w:fldCharType="begin"/>
      </w:r>
      <w:r>
        <w:instrText xml:space="preserve"> PAGEREF _Toc59232301 \h </w:instrText>
      </w:r>
      <w:r>
        <w:fldChar w:fldCharType="separate"/>
      </w:r>
      <w:r>
        <w:t>57</w:t>
      </w:r>
      <w:r>
        <w:fldChar w:fldCharType="end"/>
      </w:r>
    </w:p>
    <w:p w14:paraId="36836C9D" w14:textId="77777777" w:rsidR="00F7305B" w:rsidRPr="00C207E9" w:rsidRDefault="00F7305B">
      <w:pPr>
        <w:pStyle w:val="TOC3"/>
        <w:rPr>
          <w:rFonts w:ascii="Calibri" w:hAnsi="Calibri"/>
          <w:sz w:val="22"/>
          <w:szCs w:val="22"/>
          <w:lang w:eastAsia="en-GB"/>
        </w:rPr>
      </w:pPr>
      <w:r>
        <w:t>7.18.2</w:t>
      </w:r>
      <w:r w:rsidRPr="00C207E9">
        <w:rPr>
          <w:rFonts w:ascii="Calibri" w:hAnsi="Calibri"/>
          <w:sz w:val="22"/>
          <w:szCs w:val="22"/>
          <w:lang w:eastAsia="en-GB"/>
        </w:rPr>
        <w:tab/>
      </w:r>
      <w:r>
        <w:t>Solution evaluation</w:t>
      </w:r>
      <w:r>
        <w:tab/>
      </w:r>
      <w:r>
        <w:fldChar w:fldCharType="begin"/>
      </w:r>
      <w:r>
        <w:instrText xml:space="preserve"> PAGEREF _Toc59232302 \h </w:instrText>
      </w:r>
      <w:r>
        <w:fldChar w:fldCharType="separate"/>
      </w:r>
      <w:r>
        <w:t>58</w:t>
      </w:r>
      <w:r>
        <w:fldChar w:fldCharType="end"/>
      </w:r>
    </w:p>
    <w:p w14:paraId="6AEAA44A" w14:textId="77777777" w:rsidR="00F7305B" w:rsidRPr="00C207E9" w:rsidRDefault="00F7305B">
      <w:pPr>
        <w:pStyle w:val="TOC1"/>
        <w:rPr>
          <w:rFonts w:ascii="Calibri" w:hAnsi="Calibri"/>
          <w:szCs w:val="22"/>
          <w:lang w:eastAsia="en-GB"/>
        </w:rPr>
      </w:pPr>
      <w:r>
        <w:t>8</w:t>
      </w:r>
      <w:r w:rsidRPr="00C207E9">
        <w:rPr>
          <w:rFonts w:ascii="Calibri" w:hAnsi="Calibri"/>
          <w:szCs w:val="22"/>
          <w:lang w:eastAsia="en-GB"/>
        </w:rPr>
        <w:tab/>
      </w:r>
      <w:r>
        <w:t>Overall evaluation</w:t>
      </w:r>
      <w:r>
        <w:tab/>
      </w:r>
      <w:r>
        <w:fldChar w:fldCharType="begin"/>
      </w:r>
      <w:r>
        <w:instrText xml:space="preserve"> PAGEREF _Toc59232303 \h </w:instrText>
      </w:r>
      <w:r>
        <w:fldChar w:fldCharType="separate"/>
      </w:r>
      <w:r>
        <w:t>58</w:t>
      </w:r>
      <w:r>
        <w:fldChar w:fldCharType="end"/>
      </w:r>
    </w:p>
    <w:p w14:paraId="46ADA23E" w14:textId="77777777" w:rsidR="00F7305B" w:rsidRPr="00C207E9" w:rsidRDefault="00F7305B">
      <w:pPr>
        <w:pStyle w:val="TOC2"/>
        <w:rPr>
          <w:rFonts w:ascii="Calibri" w:hAnsi="Calibri"/>
          <w:sz w:val="22"/>
          <w:szCs w:val="22"/>
          <w:lang w:eastAsia="en-GB"/>
        </w:rPr>
      </w:pPr>
      <w:r>
        <w:t>8.1</w:t>
      </w:r>
      <w:r w:rsidRPr="00C207E9">
        <w:rPr>
          <w:rFonts w:ascii="Calibri" w:hAnsi="Calibri"/>
          <w:sz w:val="22"/>
          <w:szCs w:val="22"/>
          <w:lang w:eastAsia="en-GB"/>
        </w:rPr>
        <w:tab/>
      </w:r>
      <w:r>
        <w:t>General</w:t>
      </w:r>
      <w:r>
        <w:tab/>
      </w:r>
      <w:r>
        <w:fldChar w:fldCharType="begin"/>
      </w:r>
      <w:r>
        <w:instrText xml:space="preserve"> PAGEREF _Toc59232304 \h </w:instrText>
      </w:r>
      <w:r>
        <w:fldChar w:fldCharType="separate"/>
      </w:r>
      <w:r>
        <w:t>58</w:t>
      </w:r>
      <w:r>
        <w:fldChar w:fldCharType="end"/>
      </w:r>
    </w:p>
    <w:p w14:paraId="0E360C01" w14:textId="77777777" w:rsidR="00F7305B" w:rsidRPr="00C207E9" w:rsidRDefault="00F7305B">
      <w:pPr>
        <w:pStyle w:val="TOC2"/>
        <w:rPr>
          <w:rFonts w:ascii="Calibri" w:hAnsi="Calibri"/>
          <w:sz w:val="22"/>
          <w:szCs w:val="22"/>
          <w:lang w:eastAsia="en-GB"/>
        </w:rPr>
      </w:pPr>
      <w:r>
        <w:t>8.2</w:t>
      </w:r>
      <w:r w:rsidRPr="00C207E9">
        <w:rPr>
          <w:rFonts w:ascii="Calibri" w:hAnsi="Calibri"/>
          <w:sz w:val="22"/>
          <w:szCs w:val="22"/>
          <w:lang w:eastAsia="en-GB"/>
        </w:rPr>
        <w:tab/>
      </w:r>
      <w:r>
        <w:t>Architecture evaluation</w:t>
      </w:r>
      <w:r>
        <w:tab/>
      </w:r>
      <w:r>
        <w:fldChar w:fldCharType="begin"/>
      </w:r>
      <w:r>
        <w:instrText xml:space="preserve"> PAGEREF _Toc59232305 \h </w:instrText>
      </w:r>
      <w:r>
        <w:fldChar w:fldCharType="separate"/>
      </w:r>
      <w:r>
        <w:t>58</w:t>
      </w:r>
      <w:r>
        <w:fldChar w:fldCharType="end"/>
      </w:r>
    </w:p>
    <w:p w14:paraId="4A772FEB" w14:textId="77777777" w:rsidR="00F7305B" w:rsidRPr="00C207E9" w:rsidRDefault="00F7305B">
      <w:pPr>
        <w:pStyle w:val="TOC2"/>
        <w:rPr>
          <w:rFonts w:ascii="Calibri" w:hAnsi="Calibri"/>
          <w:sz w:val="22"/>
          <w:szCs w:val="22"/>
          <w:lang w:eastAsia="en-GB"/>
        </w:rPr>
      </w:pPr>
      <w:r>
        <w:t>8.3</w:t>
      </w:r>
      <w:r w:rsidRPr="00C207E9">
        <w:rPr>
          <w:rFonts w:ascii="Calibri" w:hAnsi="Calibri"/>
          <w:sz w:val="22"/>
          <w:szCs w:val="22"/>
          <w:lang w:eastAsia="en-GB"/>
        </w:rPr>
        <w:tab/>
      </w:r>
      <w:r>
        <w:t>Key issue and solution evaluation</w:t>
      </w:r>
      <w:r>
        <w:tab/>
      </w:r>
      <w:r>
        <w:fldChar w:fldCharType="begin"/>
      </w:r>
      <w:r>
        <w:instrText xml:space="preserve"> PAGEREF _Toc59232306 \h </w:instrText>
      </w:r>
      <w:r>
        <w:fldChar w:fldCharType="separate"/>
      </w:r>
      <w:r>
        <w:t>59</w:t>
      </w:r>
      <w:r>
        <w:fldChar w:fldCharType="end"/>
      </w:r>
    </w:p>
    <w:p w14:paraId="597634FE" w14:textId="77777777" w:rsidR="00F7305B" w:rsidRPr="00C207E9" w:rsidRDefault="00F7305B">
      <w:pPr>
        <w:pStyle w:val="TOC1"/>
        <w:rPr>
          <w:rFonts w:ascii="Calibri" w:hAnsi="Calibri"/>
          <w:szCs w:val="22"/>
          <w:lang w:eastAsia="en-GB"/>
        </w:rPr>
      </w:pPr>
      <w:r>
        <w:t>9</w:t>
      </w:r>
      <w:r w:rsidRPr="00C207E9">
        <w:rPr>
          <w:rFonts w:ascii="Calibri" w:hAnsi="Calibri"/>
          <w:szCs w:val="22"/>
          <w:lang w:eastAsia="en-GB"/>
        </w:rPr>
        <w:tab/>
      </w:r>
      <w:r>
        <w:t>Conclusions</w:t>
      </w:r>
      <w:r>
        <w:tab/>
      </w:r>
      <w:r>
        <w:fldChar w:fldCharType="begin"/>
      </w:r>
      <w:r>
        <w:instrText xml:space="preserve"> PAGEREF _Toc59232307 \h </w:instrText>
      </w:r>
      <w:r>
        <w:fldChar w:fldCharType="separate"/>
      </w:r>
      <w:r>
        <w:t>60</w:t>
      </w:r>
      <w:r>
        <w:fldChar w:fldCharType="end"/>
      </w:r>
    </w:p>
    <w:p w14:paraId="26DBE052" w14:textId="77777777" w:rsidR="00F7305B" w:rsidRPr="00C207E9" w:rsidRDefault="00F7305B">
      <w:pPr>
        <w:pStyle w:val="TOC9"/>
        <w:rPr>
          <w:rFonts w:ascii="Calibri" w:hAnsi="Calibri"/>
          <w:b w:val="0"/>
          <w:szCs w:val="22"/>
          <w:lang w:eastAsia="en-GB"/>
        </w:rPr>
      </w:pPr>
      <w:r>
        <w:t>Annex A: Change history</w:t>
      </w:r>
      <w:r>
        <w:tab/>
      </w:r>
      <w:r>
        <w:fldChar w:fldCharType="begin"/>
      </w:r>
      <w:r>
        <w:instrText xml:space="preserve"> PAGEREF _Toc59232308 \h </w:instrText>
      </w:r>
      <w:r>
        <w:fldChar w:fldCharType="separate"/>
      </w:r>
      <w:r>
        <w:t>61</w:t>
      </w:r>
      <w:r>
        <w:fldChar w:fldCharType="end"/>
      </w:r>
    </w:p>
    <w:p w14:paraId="5C3980C8" w14:textId="77777777" w:rsidR="00E8629F" w:rsidRPr="00235394" w:rsidRDefault="00235394">
      <w:r>
        <w:rPr>
          <w:noProof/>
          <w:sz w:val="22"/>
        </w:rPr>
        <w:fldChar w:fldCharType="end"/>
      </w:r>
    </w:p>
    <w:p w14:paraId="250E4E14" w14:textId="77777777" w:rsidR="00E8629F" w:rsidRPr="00235394" w:rsidRDefault="00E8629F">
      <w:pPr>
        <w:pStyle w:val="Heading1"/>
      </w:pPr>
      <w:r w:rsidRPr="00235394">
        <w:br w:type="page"/>
      </w:r>
      <w:bookmarkStart w:id="3" w:name="_Toc20055084"/>
      <w:bookmarkStart w:id="4" w:name="_Toc50599412"/>
      <w:bookmarkStart w:id="5" w:name="_Toc59232167"/>
      <w:r w:rsidRPr="00235394">
        <w:lastRenderedPageBreak/>
        <w:t>Foreword</w:t>
      </w:r>
      <w:bookmarkEnd w:id="3"/>
      <w:bookmarkEnd w:id="4"/>
      <w:bookmarkEnd w:id="5"/>
    </w:p>
    <w:p w14:paraId="30D60B71" w14:textId="77777777" w:rsidR="00E8629F" w:rsidRPr="00235394" w:rsidRDefault="00E8629F">
      <w:r w:rsidRPr="00235394">
        <w:t>This Technical Report has been produced by</w:t>
      </w:r>
      <w:r w:rsidRPr="00DF2753">
        <w:t xml:space="preserve"> t</w:t>
      </w:r>
      <w:r w:rsidRPr="00235394">
        <w:t>he 3</w:t>
      </w:r>
      <w:r w:rsidR="00707941">
        <w:t>rd</w:t>
      </w:r>
      <w:r w:rsidRPr="00235394">
        <w:t xml:space="preserve"> Generation Partnership Project (3GPP).</w:t>
      </w:r>
    </w:p>
    <w:p w14:paraId="1E81AE0B"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FE941D" w14:textId="77777777" w:rsidR="00E8629F" w:rsidRPr="00235394" w:rsidRDefault="00E8629F">
      <w:pPr>
        <w:pStyle w:val="B1"/>
      </w:pPr>
      <w:r w:rsidRPr="00235394">
        <w:t>Version x.y.z</w:t>
      </w:r>
    </w:p>
    <w:p w14:paraId="14851E9D" w14:textId="77777777" w:rsidR="00E8629F" w:rsidRPr="00235394" w:rsidRDefault="00E8629F">
      <w:pPr>
        <w:pStyle w:val="B1"/>
      </w:pPr>
      <w:r w:rsidRPr="00235394">
        <w:t>where:</w:t>
      </w:r>
    </w:p>
    <w:p w14:paraId="51F42D19" w14:textId="77777777" w:rsidR="00E8629F" w:rsidRPr="00235394" w:rsidRDefault="00E8629F">
      <w:pPr>
        <w:pStyle w:val="B2"/>
      </w:pPr>
      <w:r w:rsidRPr="00235394">
        <w:t>x</w:t>
      </w:r>
      <w:r w:rsidRPr="00235394">
        <w:tab/>
        <w:t>the first digit:</w:t>
      </w:r>
    </w:p>
    <w:p w14:paraId="1F72FD8A" w14:textId="77777777" w:rsidR="00E8629F" w:rsidRPr="00235394" w:rsidRDefault="00E8629F">
      <w:pPr>
        <w:pStyle w:val="B3"/>
      </w:pPr>
      <w:r w:rsidRPr="00235394">
        <w:t>1</w:t>
      </w:r>
      <w:r w:rsidRPr="00235394">
        <w:tab/>
        <w:t>presented to TSG for information;</w:t>
      </w:r>
    </w:p>
    <w:p w14:paraId="1975485D" w14:textId="77777777" w:rsidR="00E8629F" w:rsidRPr="00235394" w:rsidRDefault="00E8629F">
      <w:pPr>
        <w:pStyle w:val="B3"/>
      </w:pPr>
      <w:r w:rsidRPr="00235394">
        <w:t>2</w:t>
      </w:r>
      <w:r w:rsidRPr="00235394">
        <w:tab/>
        <w:t>presented to TSG for approval;</w:t>
      </w:r>
    </w:p>
    <w:p w14:paraId="4365D839" w14:textId="77777777" w:rsidR="00E8629F" w:rsidRPr="00235394" w:rsidRDefault="00E8629F">
      <w:pPr>
        <w:pStyle w:val="B3"/>
      </w:pPr>
      <w:r w:rsidRPr="00235394">
        <w:t>3</w:t>
      </w:r>
      <w:r w:rsidRPr="00235394">
        <w:tab/>
        <w:t>or greater indicates TSG approved document under change control.</w:t>
      </w:r>
    </w:p>
    <w:p w14:paraId="3524E4A4"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3642A90" w14:textId="77777777" w:rsidR="00E8629F" w:rsidRPr="00235394" w:rsidRDefault="00E8629F">
      <w:pPr>
        <w:pStyle w:val="B2"/>
      </w:pPr>
      <w:r w:rsidRPr="00235394">
        <w:t>z</w:t>
      </w:r>
      <w:r w:rsidRPr="00235394">
        <w:tab/>
        <w:t>the third digit is incremented when editorial only changes have been incorporated in the document.</w:t>
      </w:r>
    </w:p>
    <w:p w14:paraId="14C1BEFE" w14:textId="77777777" w:rsidR="00E8629F" w:rsidRPr="00235394" w:rsidRDefault="00E8629F">
      <w:pPr>
        <w:pStyle w:val="Heading1"/>
      </w:pPr>
      <w:r w:rsidRPr="00235394">
        <w:br w:type="page"/>
      </w:r>
      <w:bookmarkStart w:id="6" w:name="_Toc20055085"/>
      <w:bookmarkStart w:id="7" w:name="_Toc50599413"/>
      <w:bookmarkStart w:id="8" w:name="_Toc59232168"/>
      <w:r w:rsidRPr="00235394">
        <w:lastRenderedPageBreak/>
        <w:t>1</w:t>
      </w:r>
      <w:r w:rsidRPr="00235394">
        <w:tab/>
        <w:t>Scope</w:t>
      </w:r>
      <w:bookmarkEnd w:id="6"/>
      <w:bookmarkEnd w:id="7"/>
      <w:bookmarkEnd w:id="8"/>
    </w:p>
    <w:p w14:paraId="67C8C03B" w14:textId="77777777" w:rsidR="003156E4" w:rsidRDefault="00E8629F" w:rsidP="003156E4">
      <w:r w:rsidRPr="00235394">
        <w:t xml:space="preserve">The present document </w:t>
      </w:r>
      <w:r w:rsidR="003156E4">
        <w:t>is a technical report which identifies the enhancements to the application architecture to support V2X services specified in 3GPP TS 23.286 </w:t>
      </w:r>
      <w:r w:rsidR="00E25F10">
        <w:t>[7]</w:t>
      </w:r>
      <w:r w:rsidR="003156E4">
        <w:t>.</w:t>
      </w:r>
    </w:p>
    <w:p w14:paraId="1B838CD9" w14:textId="77777777" w:rsidR="003156E4" w:rsidRPr="003C766F" w:rsidRDefault="003156E4" w:rsidP="003156E4">
      <w:r w:rsidRPr="003C766F">
        <w:t>The study takes into consideration the existing stage 1 and stage 2 work within 3GPP related to V2X</w:t>
      </w:r>
      <w:r>
        <w:t xml:space="preserve"> enhancements</w:t>
      </w:r>
      <w:r w:rsidRPr="003C766F">
        <w:t xml:space="preserve"> in 3GPP TS 22.185 [</w:t>
      </w:r>
      <w:r>
        <w:t>2</w:t>
      </w:r>
      <w:r w:rsidRPr="003C766F">
        <w:t>], 3GPP TS 22.186 [</w:t>
      </w:r>
      <w:r>
        <w:t>3</w:t>
      </w:r>
      <w:r w:rsidRPr="003C766F">
        <w:t>]</w:t>
      </w:r>
      <w:r>
        <w:t xml:space="preserve">, </w:t>
      </w:r>
      <w:r w:rsidRPr="003C766F">
        <w:t>3GPP TS 23.285 </w:t>
      </w:r>
      <w:r w:rsidR="00E25F10">
        <w:t>[6]</w:t>
      </w:r>
      <w:r>
        <w:t xml:space="preserve"> and 3GPP TS 23.287 </w:t>
      </w:r>
      <w:r w:rsidR="00E25F10">
        <w:t>[8]</w:t>
      </w:r>
      <w:r w:rsidRPr="003C766F">
        <w:t xml:space="preserve">, as well as V2X application </w:t>
      </w:r>
      <w:r>
        <w:t>requirements</w:t>
      </w:r>
      <w:r w:rsidRPr="003C766F">
        <w:t xml:space="preserve"> defined outside 3GPP.</w:t>
      </w:r>
    </w:p>
    <w:p w14:paraId="20BF2C83" w14:textId="77777777" w:rsidR="00E8629F" w:rsidRPr="00235394" w:rsidRDefault="003156E4">
      <w:r w:rsidRPr="003C766F">
        <w:t>This document will provide recommendations for normative work.</w:t>
      </w:r>
    </w:p>
    <w:p w14:paraId="611B6299" w14:textId="77777777" w:rsidR="00E8629F" w:rsidRPr="00235394" w:rsidRDefault="00E8629F">
      <w:pPr>
        <w:pStyle w:val="Heading1"/>
      </w:pPr>
      <w:bookmarkStart w:id="9" w:name="_Toc20055086"/>
      <w:bookmarkStart w:id="10" w:name="_Toc50599414"/>
      <w:bookmarkStart w:id="11" w:name="_Toc59232169"/>
      <w:r w:rsidRPr="00235394">
        <w:t>2</w:t>
      </w:r>
      <w:r w:rsidRPr="00235394">
        <w:tab/>
        <w:t>References</w:t>
      </w:r>
      <w:bookmarkEnd w:id="9"/>
      <w:bookmarkEnd w:id="10"/>
      <w:bookmarkEnd w:id="11"/>
    </w:p>
    <w:p w14:paraId="72A26C95" w14:textId="77777777" w:rsidR="00E8629F" w:rsidRPr="00235394" w:rsidRDefault="00E8629F">
      <w:r w:rsidRPr="00235394">
        <w:t>The following documents contain provisions which, through reference in this text, constitute provisions of the present document.</w:t>
      </w:r>
    </w:p>
    <w:p w14:paraId="5C2C8AA3"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33CF6875" w14:textId="77777777" w:rsidR="007066FA" w:rsidRPr="004D3578" w:rsidRDefault="007066FA" w:rsidP="007066FA">
      <w:pPr>
        <w:pStyle w:val="B1"/>
      </w:pPr>
      <w:r>
        <w:t>-</w:t>
      </w:r>
      <w:r>
        <w:tab/>
      </w:r>
      <w:r w:rsidRPr="004D3578">
        <w:t>For a specific reference, subsequent revisions do not apply.</w:t>
      </w:r>
    </w:p>
    <w:p w14:paraId="36E710CB"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97C0FBD" w14:textId="77777777" w:rsidR="00282213" w:rsidRDefault="00282213" w:rsidP="007066FA">
      <w:pPr>
        <w:pStyle w:val="EX"/>
      </w:pPr>
      <w:r w:rsidRPr="00235394">
        <w:t>[1]</w:t>
      </w:r>
      <w:r w:rsidRPr="00235394">
        <w:tab/>
        <w:t>3GPP TR 21.905: "Vocabulary for 3GPP Specifications".</w:t>
      </w:r>
    </w:p>
    <w:p w14:paraId="0774B741" w14:textId="77777777" w:rsidR="003156E4" w:rsidRPr="003C766F" w:rsidRDefault="003156E4" w:rsidP="003156E4">
      <w:pPr>
        <w:pStyle w:val="EX"/>
      </w:pPr>
      <w:r w:rsidRPr="003C766F">
        <w:t>[</w:t>
      </w:r>
      <w:r>
        <w:t>2</w:t>
      </w:r>
      <w:r w:rsidRPr="003C766F">
        <w:t>]</w:t>
      </w:r>
      <w:r w:rsidRPr="003C766F">
        <w:tab/>
        <w:t>3GPP TS 22.185: "Service requirements for V2X services; Stage 1".</w:t>
      </w:r>
    </w:p>
    <w:p w14:paraId="23A6FA2D" w14:textId="77777777" w:rsidR="003156E4" w:rsidRDefault="003156E4" w:rsidP="003156E4">
      <w:pPr>
        <w:pStyle w:val="EX"/>
      </w:pPr>
      <w:r w:rsidRPr="003C766F">
        <w:t>[</w:t>
      </w:r>
      <w:r>
        <w:t>3</w:t>
      </w:r>
      <w:r w:rsidRPr="003C766F">
        <w:t>]</w:t>
      </w:r>
      <w:r w:rsidRPr="003C766F">
        <w:tab/>
        <w:t>3GPP TS 22.186: "</w:t>
      </w:r>
      <w:r w:rsidRPr="003C766F">
        <w:rPr>
          <w:rFonts w:hint="eastAsia"/>
          <w:lang w:eastAsia="ko-KR"/>
        </w:rPr>
        <w:t xml:space="preserve">Enhancement of 3GPP </w:t>
      </w:r>
      <w:r w:rsidRPr="003C766F">
        <w:rPr>
          <w:lang w:eastAsia="ko-KR"/>
        </w:rPr>
        <w:t>s</w:t>
      </w:r>
      <w:r w:rsidRPr="003C766F">
        <w:rPr>
          <w:rFonts w:hint="eastAsia"/>
          <w:lang w:eastAsia="ko-KR"/>
        </w:rPr>
        <w:t xml:space="preserve">upport for V2X </w:t>
      </w:r>
      <w:r w:rsidRPr="003C766F">
        <w:rPr>
          <w:lang w:eastAsia="ko-KR"/>
        </w:rPr>
        <w:t>scenarios</w:t>
      </w:r>
      <w:r w:rsidRPr="003C766F">
        <w:t>; Stage 1".</w:t>
      </w:r>
    </w:p>
    <w:p w14:paraId="57D867B7" w14:textId="77777777" w:rsidR="00E25F10" w:rsidRPr="003C766F" w:rsidRDefault="00E25F10" w:rsidP="003156E4">
      <w:pPr>
        <w:pStyle w:val="EX"/>
      </w:pPr>
      <w:r>
        <w:t>[4]</w:t>
      </w:r>
      <w:r>
        <w:tab/>
      </w:r>
      <w:r w:rsidRPr="003C766F">
        <w:t>3GPP TS 22.</w:t>
      </w:r>
      <w:r>
        <w:t>8</w:t>
      </w:r>
      <w:r w:rsidRPr="003C766F">
        <w:t>86: "</w:t>
      </w:r>
      <w:r w:rsidRPr="00E25F10">
        <w:rPr>
          <w:lang w:eastAsia="ko-KR"/>
        </w:rPr>
        <w:t>Study on enhancement of 3GPP Support for 5G V2X Services</w:t>
      </w:r>
      <w:r w:rsidRPr="003C766F">
        <w:t>".</w:t>
      </w:r>
    </w:p>
    <w:p w14:paraId="240FA961" w14:textId="77777777" w:rsidR="005D6D7F" w:rsidRPr="003C766F" w:rsidRDefault="00E25F10" w:rsidP="005D6D7F">
      <w:pPr>
        <w:pStyle w:val="EX"/>
      </w:pPr>
      <w:r>
        <w:t>[5]</w:t>
      </w:r>
      <w:r w:rsidR="005D6D7F" w:rsidRPr="003C766F">
        <w:tab/>
        <w:t>3GPP TS 2</w:t>
      </w:r>
      <w:r w:rsidR="005D6D7F">
        <w:t>3</w:t>
      </w:r>
      <w:r w:rsidR="005D6D7F" w:rsidRPr="003C766F">
        <w:t>.</w:t>
      </w:r>
      <w:r w:rsidR="005D6D7F">
        <w:t>222</w:t>
      </w:r>
      <w:r w:rsidR="005D6D7F" w:rsidRPr="003C766F">
        <w:t>: "</w:t>
      </w:r>
      <w:r w:rsidR="005D6D7F" w:rsidRPr="009E46B5">
        <w:t>Functional architecture and information flows to support Common API Framework for 3GPP Northbound APIs;</w:t>
      </w:r>
      <w:r w:rsidR="005D6D7F" w:rsidRPr="003C766F">
        <w:t xml:space="preserve"> Stage </w:t>
      </w:r>
      <w:r w:rsidR="005D6D7F">
        <w:t>2</w:t>
      </w:r>
      <w:r w:rsidR="005D6D7F" w:rsidRPr="003C766F">
        <w:t>".</w:t>
      </w:r>
    </w:p>
    <w:p w14:paraId="07E1B62C" w14:textId="77777777" w:rsidR="003156E4" w:rsidRPr="003C766F" w:rsidRDefault="00E25F10" w:rsidP="005D6D7F">
      <w:pPr>
        <w:pStyle w:val="EX"/>
      </w:pPr>
      <w:r>
        <w:t>[6]</w:t>
      </w:r>
      <w:r w:rsidR="003156E4" w:rsidRPr="003C766F">
        <w:tab/>
        <w:t>3GPP TS 23.285: "Architecture enhancements for V2X services".</w:t>
      </w:r>
    </w:p>
    <w:p w14:paraId="791677D8" w14:textId="77777777" w:rsidR="003156E4" w:rsidRPr="003C766F" w:rsidRDefault="00E25F10" w:rsidP="003156E4">
      <w:pPr>
        <w:pStyle w:val="EX"/>
      </w:pPr>
      <w:r>
        <w:t>[7]</w:t>
      </w:r>
      <w:r w:rsidR="003156E4" w:rsidRPr="003C766F">
        <w:tab/>
        <w:t>3GPP TS 23.28</w:t>
      </w:r>
      <w:r w:rsidR="003156E4">
        <w:t>6</w:t>
      </w:r>
      <w:r w:rsidR="003156E4" w:rsidRPr="003C766F">
        <w:t>: "</w:t>
      </w:r>
      <w:r w:rsidR="003156E4">
        <w:t>Application layer support for Vehicle-to-Everything (V2X) services; Functional architecture and information flows</w:t>
      </w:r>
      <w:r w:rsidR="003156E4" w:rsidRPr="003C766F">
        <w:t>".</w:t>
      </w:r>
    </w:p>
    <w:p w14:paraId="6E008CB5" w14:textId="77777777" w:rsidR="003156E4" w:rsidRDefault="00E25F10" w:rsidP="007066FA">
      <w:pPr>
        <w:pStyle w:val="EX"/>
      </w:pPr>
      <w:r>
        <w:t>[8]</w:t>
      </w:r>
      <w:r w:rsidR="003156E4" w:rsidRPr="003C766F">
        <w:tab/>
        <w:t>3GPP TS 23.28</w:t>
      </w:r>
      <w:r w:rsidR="003156E4">
        <w:t>7</w:t>
      </w:r>
      <w:r w:rsidR="003156E4" w:rsidRPr="003C766F">
        <w:t>: "</w:t>
      </w:r>
      <w:r w:rsidR="003156E4">
        <w:t>Architecture enhancements for 5G System (5GS) to support Vehicle-to-Everything (V2X) services</w:t>
      </w:r>
      <w:r w:rsidR="003156E4" w:rsidRPr="003C766F">
        <w:t>".</w:t>
      </w:r>
    </w:p>
    <w:p w14:paraId="2622E3AE" w14:textId="77777777" w:rsidR="008B352F" w:rsidRDefault="00E25F10" w:rsidP="008B352F">
      <w:pPr>
        <w:pStyle w:val="EX"/>
      </w:pPr>
      <w:r>
        <w:t>[9]</w:t>
      </w:r>
      <w:r w:rsidR="008B352F">
        <w:tab/>
        <w:t>3GPP TS 23.288: "Architecture enhancements for 5G System (5GS) to support network data analytics services".</w:t>
      </w:r>
    </w:p>
    <w:p w14:paraId="238561A8" w14:textId="77777777" w:rsidR="008B352F" w:rsidRDefault="00E25F10" w:rsidP="008B352F">
      <w:pPr>
        <w:pStyle w:val="EX"/>
      </w:pPr>
      <w:r>
        <w:t>[10]</w:t>
      </w:r>
      <w:r w:rsidR="008B352F">
        <w:tab/>
        <w:t>3GPP TS 23.434: "Service Enabler Architecture Layer for Verticals (SEAL); Functional architecture and information flows".</w:t>
      </w:r>
    </w:p>
    <w:p w14:paraId="4F001C88" w14:textId="77777777" w:rsidR="00D95ED9" w:rsidRDefault="00E25F10" w:rsidP="00D95ED9">
      <w:pPr>
        <w:pStyle w:val="EX"/>
      </w:pPr>
      <w:r>
        <w:t>[11]</w:t>
      </w:r>
      <w:r w:rsidR="00D95ED9">
        <w:tab/>
        <w:t>3GPP TS 23.501</w:t>
      </w:r>
      <w:r w:rsidR="00D95ED9" w:rsidRPr="003C766F">
        <w:t>: "</w:t>
      </w:r>
      <w:r w:rsidR="00D95ED9">
        <w:t>System Architecture for the 5G System; Stage 2</w:t>
      </w:r>
      <w:r w:rsidR="00D95ED9" w:rsidRPr="003C766F">
        <w:t>".</w:t>
      </w:r>
    </w:p>
    <w:p w14:paraId="52537794" w14:textId="77777777" w:rsidR="00ED5261" w:rsidRDefault="00E25F10" w:rsidP="00ED5261">
      <w:pPr>
        <w:pStyle w:val="EX"/>
      </w:pPr>
      <w:r>
        <w:t>[12]</w:t>
      </w:r>
      <w:r w:rsidR="00ED5261">
        <w:tab/>
        <w:t>3GPP TS 23.503</w:t>
      </w:r>
      <w:r w:rsidR="00ED5261" w:rsidRPr="003C766F">
        <w:t>: "</w:t>
      </w:r>
      <w:r w:rsidR="00ED5261">
        <w:t>Policy and charging control framework for the 5G System (5GS);</w:t>
      </w:r>
      <w:r w:rsidR="00617964">
        <w:t xml:space="preserve"> </w:t>
      </w:r>
      <w:r w:rsidR="00ED5261">
        <w:t>Stage 2</w:t>
      </w:r>
      <w:r w:rsidR="00ED5261" w:rsidRPr="003C766F">
        <w:t>".</w:t>
      </w:r>
    </w:p>
    <w:p w14:paraId="671F515D" w14:textId="77777777" w:rsidR="00080756" w:rsidRDefault="00E25F10" w:rsidP="00080756">
      <w:pPr>
        <w:pStyle w:val="EX"/>
      </w:pPr>
      <w:r>
        <w:t>[13]</w:t>
      </w:r>
      <w:r w:rsidR="00080756">
        <w:tab/>
      </w:r>
      <w:r w:rsidR="005C6C65">
        <w:t xml:space="preserve">3GPP TR 23.786: </w:t>
      </w:r>
      <w:r w:rsidR="00080756">
        <w:t>"Study on architecture enhancements for the Evolved Packet System (EPS) and the 5G System (5GS) to support advanced V2X services".</w:t>
      </w:r>
    </w:p>
    <w:p w14:paraId="37814C81" w14:textId="77777777" w:rsidR="0012199B" w:rsidRDefault="00E25F10" w:rsidP="0012199B">
      <w:pPr>
        <w:pStyle w:val="EX"/>
      </w:pPr>
      <w:r>
        <w:t>[14]</w:t>
      </w:r>
      <w:r w:rsidR="0012199B">
        <w:tab/>
        <w:t>3GPP TS 28.530: "Management and orchestration; Concepts, use cases and requirements".</w:t>
      </w:r>
    </w:p>
    <w:p w14:paraId="7660C408" w14:textId="77777777" w:rsidR="004915FF" w:rsidRPr="003C766F" w:rsidRDefault="004915FF" w:rsidP="004915FF">
      <w:pPr>
        <w:pStyle w:val="EX"/>
      </w:pPr>
      <w:r>
        <w:t>[15]</w:t>
      </w:r>
      <w:r>
        <w:tab/>
        <w:t>3GPP TS 28.533: "Management and orchestration; Architecture framework".</w:t>
      </w:r>
    </w:p>
    <w:p w14:paraId="794D5892" w14:textId="77777777" w:rsidR="0012199B" w:rsidRPr="00235394" w:rsidRDefault="0012199B" w:rsidP="00080756">
      <w:pPr>
        <w:pStyle w:val="EX"/>
      </w:pPr>
    </w:p>
    <w:p w14:paraId="274BC802" w14:textId="77777777" w:rsidR="00E8629F" w:rsidRPr="00235394" w:rsidRDefault="00E8629F">
      <w:pPr>
        <w:pStyle w:val="Heading1"/>
      </w:pPr>
      <w:bookmarkStart w:id="12" w:name="_Toc20055087"/>
      <w:bookmarkStart w:id="13" w:name="_Toc50599415"/>
      <w:bookmarkStart w:id="14" w:name="_Toc59232170"/>
      <w:r w:rsidRPr="00235394">
        <w:lastRenderedPageBreak/>
        <w:t>3</w:t>
      </w:r>
      <w:r w:rsidRPr="00235394">
        <w:tab/>
      </w:r>
      <w:r w:rsidR="00367724" w:rsidRPr="00235394">
        <w:t>Definitions, symbols and abbreviations</w:t>
      </w:r>
      <w:bookmarkEnd w:id="12"/>
      <w:bookmarkEnd w:id="13"/>
      <w:bookmarkEnd w:id="14"/>
    </w:p>
    <w:p w14:paraId="2144CF04" w14:textId="77777777" w:rsidR="00E8629F" w:rsidRPr="00235394" w:rsidRDefault="00E8629F">
      <w:pPr>
        <w:pStyle w:val="Heading2"/>
      </w:pPr>
      <w:bookmarkStart w:id="15" w:name="_Toc20055088"/>
      <w:bookmarkStart w:id="16" w:name="_Toc50599416"/>
      <w:bookmarkStart w:id="17" w:name="_Toc59232171"/>
      <w:r w:rsidRPr="00235394">
        <w:t>3.1</w:t>
      </w:r>
      <w:r w:rsidRPr="00235394">
        <w:tab/>
        <w:t>Definitions</w:t>
      </w:r>
      <w:bookmarkEnd w:id="15"/>
      <w:bookmarkEnd w:id="16"/>
      <w:bookmarkEnd w:id="17"/>
    </w:p>
    <w:p w14:paraId="67C6A192" w14:textId="77777777" w:rsidR="00E8629F" w:rsidRPr="00235394" w:rsidRDefault="00E8629F">
      <w:r w:rsidRPr="00235394">
        <w:t xml:space="preserve">For the purposes of the present document, the terms and definitions given in </w:t>
      </w:r>
      <w:bookmarkStart w:id="18" w:name="OLE_LINK1"/>
      <w:bookmarkStart w:id="19" w:name="OLE_LINK2"/>
      <w:bookmarkStart w:id="20" w:name="OLE_LINK3"/>
      <w:bookmarkStart w:id="21" w:name="OLE_LINK4"/>
      <w:bookmarkStart w:id="22" w:name="OLE_LINK5"/>
      <w:r w:rsidR="00212373">
        <w:t xml:space="preserve">3GPP </w:t>
      </w:r>
      <w:bookmarkEnd w:id="18"/>
      <w:bookmarkEnd w:id="19"/>
      <w:bookmarkEnd w:id="20"/>
      <w:bookmarkEnd w:id="21"/>
      <w:bookmarkEnd w:id="22"/>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4A314511" w14:textId="77777777" w:rsidR="007F13A3" w:rsidRDefault="007F13A3" w:rsidP="007F13A3">
      <w:bookmarkStart w:id="23" w:name="_Toc20055089"/>
      <w:bookmarkStart w:id="24" w:name="_Toc50599417"/>
      <w:r>
        <w:t>The following definitions from 3GPP TS 23.286 [7]:</w:t>
      </w:r>
    </w:p>
    <w:p w14:paraId="5F336DA6" w14:textId="77777777" w:rsidR="007F13A3" w:rsidRDefault="007F13A3" w:rsidP="007F13A3">
      <w:pPr>
        <w:rPr>
          <w:b/>
        </w:rPr>
      </w:pPr>
      <w:r>
        <w:rPr>
          <w:b/>
        </w:rPr>
        <w:t>V2X group</w:t>
      </w:r>
    </w:p>
    <w:p w14:paraId="5302564A" w14:textId="77777777" w:rsidR="007F13A3" w:rsidRDefault="007F13A3" w:rsidP="007F13A3">
      <w:pPr>
        <w:rPr>
          <w:b/>
        </w:rPr>
      </w:pPr>
      <w:r>
        <w:rPr>
          <w:b/>
        </w:rPr>
        <w:t>V2X dynamic group</w:t>
      </w:r>
    </w:p>
    <w:p w14:paraId="1BB53EAF" w14:textId="77777777" w:rsidR="007F13A3" w:rsidRDefault="007F13A3" w:rsidP="007F13A3">
      <w:r>
        <w:rPr>
          <w:b/>
        </w:rPr>
        <w:t>V2X service</w:t>
      </w:r>
    </w:p>
    <w:p w14:paraId="13328556" w14:textId="77777777" w:rsidR="00E8629F" w:rsidRPr="00235394" w:rsidRDefault="00E8629F">
      <w:pPr>
        <w:pStyle w:val="Heading2"/>
      </w:pPr>
      <w:bookmarkStart w:id="25" w:name="_Toc59232172"/>
      <w:r w:rsidRPr="00235394">
        <w:t>3.2</w:t>
      </w:r>
      <w:r w:rsidRPr="00235394">
        <w:tab/>
      </w:r>
      <w:r w:rsidR="007F13A3">
        <w:t>Void</w:t>
      </w:r>
      <w:bookmarkEnd w:id="23"/>
      <w:bookmarkEnd w:id="24"/>
      <w:bookmarkEnd w:id="25"/>
    </w:p>
    <w:p w14:paraId="1431EBD8" w14:textId="77777777" w:rsidR="00E8629F" w:rsidRPr="00235394" w:rsidRDefault="00E8629F">
      <w:pPr>
        <w:pStyle w:val="EW"/>
      </w:pPr>
    </w:p>
    <w:p w14:paraId="5A316867" w14:textId="77777777" w:rsidR="00E8629F" w:rsidRPr="00235394" w:rsidRDefault="00E8629F">
      <w:pPr>
        <w:pStyle w:val="Heading2"/>
      </w:pPr>
      <w:bookmarkStart w:id="26" w:name="_Toc20055090"/>
      <w:bookmarkStart w:id="27" w:name="_Toc50599418"/>
      <w:bookmarkStart w:id="28" w:name="_Toc59232173"/>
      <w:r w:rsidRPr="00235394">
        <w:t>3.3</w:t>
      </w:r>
      <w:r w:rsidRPr="00235394">
        <w:tab/>
        <w:t>Abbreviations</w:t>
      </w:r>
      <w:bookmarkEnd w:id="26"/>
      <w:bookmarkEnd w:id="27"/>
      <w:bookmarkEnd w:id="28"/>
    </w:p>
    <w:p w14:paraId="347F1455" w14:textId="77777777" w:rsidR="00E8629F" w:rsidRPr="00235394" w:rsidRDefault="00E8629F">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w:t>
      </w:r>
      <w:r w:rsidR="00274E1A" w:rsidRPr="00235394">
        <w:br/>
      </w:r>
      <w:r w:rsidRPr="00235394">
        <w:t xml:space="preserve">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0A3BBD5A" w14:textId="77777777" w:rsidR="007F13A3" w:rsidRDefault="007F13A3" w:rsidP="007F13A3">
      <w:pPr>
        <w:pStyle w:val="EW"/>
      </w:pPr>
      <w:r>
        <w:t>5GS</w:t>
      </w:r>
      <w:r>
        <w:tab/>
        <w:t>5G System</w:t>
      </w:r>
    </w:p>
    <w:p w14:paraId="30DBC936" w14:textId="77777777" w:rsidR="007F13A3" w:rsidRDefault="007F13A3" w:rsidP="007F13A3">
      <w:pPr>
        <w:pStyle w:val="EW"/>
      </w:pPr>
      <w:r w:rsidRPr="009E0DE1">
        <w:t>5QI</w:t>
      </w:r>
      <w:r w:rsidRPr="009E0DE1">
        <w:tab/>
        <w:t>5G QoS Identifier</w:t>
      </w:r>
      <w:r>
        <w:t xml:space="preserve"> </w:t>
      </w:r>
    </w:p>
    <w:p w14:paraId="7AC2FA33" w14:textId="77777777" w:rsidR="007F13A3" w:rsidRDefault="007F13A3" w:rsidP="007F13A3">
      <w:pPr>
        <w:pStyle w:val="EW"/>
      </w:pPr>
      <w:r>
        <w:t>eV2X</w:t>
      </w:r>
      <w:r>
        <w:tab/>
        <w:t>enhanced V2X</w:t>
      </w:r>
    </w:p>
    <w:p w14:paraId="250571B6" w14:textId="77777777" w:rsidR="005D6D7F" w:rsidRDefault="005D6D7F" w:rsidP="005D6D7F">
      <w:pPr>
        <w:pStyle w:val="EW"/>
      </w:pPr>
      <w:r>
        <w:t>CAPIF</w:t>
      </w:r>
      <w:r>
        <w:tab/>
        <w:t>Common API Framework for northbound APIs</w:t>
      </w:r>
    </w:p>
    <w:p w14:paraId="5CE81E45" w14:textId="77777777" w:rsidR="007F13A3" w:rsidRDefault="007F13A3" w:rsidP="007F13A3">
      <w:pPr>
        <w:pStyle w:val="EW"/>
      </w:pPr>
      <w:r>
        <w:t>HD</w:t>
      </w:r>
      <w:r>
        <w:tab/>
        <w:t>High Definition</w:t>
      </w:r>
    </w:p>
    <w:p w14:paraId="4FDE1E06" w14:textId="77777777" w:rsidR="007F13A3" w:rsidRDefault="007F13A3" w:rsidP="007F13A3">
      <w:pPr>
        <w:pStyle w:val="EW"/>
      </w:pPr>
      <w:r w:rsidRPr="009E0DE1">
        <w:t>NEF</w:t>
      </w:r>
      <w:r w:rsidRPr="009E0DE1">
        <w:tab/>
        <w:t>Network Exposure Function</w:t>
      </w:r>
    </w:p>
    <w:p w14:paraId="1732A7AC" w14:textId="77777777" w:rsidR="007F13A3" w:rsidRDefault="007F13A3" w:rsidP="007F13A3">
      <w:pPr>
        <w:pStyle w:val="EW"/>
      </w:pPr>
      <w:r w:rsidRPr="009E0DE1">
        <w:t>PCF</w:t>
      </w:r>
      <w:r w:rsidRPr="009E0DE1">
        <w:tab/>
        <w:t>Policy Control Function</w:t>
      </w:r>
    </w:p>
    <w:p w14:paraId="0D571CA6" w14:textId="77777777" w:rsidR="007F13A3" w:rsidRPr="00490934" w:rsidRDefault="007F13A3" w:rsidP="007F13A3">
      <w:pPr>
        <w:pStyle w:val="EW"/>
        <w:rPr>
          <w:lang w:eastAsia="ko-KR"/>
        </w:rPr>
      </w:pPr>
      <w:r w:rsidRPr="00490934">
        <w:t>PQI</w:t>
      </w:r>
      <w:r w:rsidRPr="00490934">
        <w:tab/>
        <w:t>PC5 5QI</w:t>
      </w:r>
    </w:p>
    <w:p w14:paraId="61F2B164" w14:textId="77777777" w:rsidR="007F13A3" w:rsidRDefault="007F13A3" w:rsidP="007F13A3">
      <w:pPr>
        <w:pStyle w:val="EW"/>
      </w:pPr>
      <w:r>
        <w:t>ToD</w:t>
      </w:r>
      <w:r>
        <w:tab/>
        <w:t>Tele-operated Driving</w:t>
      </w:r>
    </w:p>
    <w:p w14:paraId="368C4629" w14:textId="77777777" w:rsidR="00E8629F" w:rsidRPr="00235394" w:rsidRDefault="00495F8F">
      <w:pPr>
        <w:pStyle w:val="EW"/>
      </w:pPr>
      <w:r>
        <w:t>V2X</w:t>
      </w:r>
      <w:r w:rsidR="00E8629F" w:rsidRPr="00235394">
        <w:tab/>
      </w:r>
      <w:r w:rsidRPr="001C1F3E">
        <w:rPr>
          <w:rFonts w:hint="eastAsia"/>
          <w:lang w:eastAsia="ko-KR"/>
        </w:rPr>
        <w:t>Vehicle</w:t>
      </w:r>
      <w:r w:rsidRPr="001C1F3E">
        <w:rPr>
          <w:lang w:eastAsia="ko-KR"/>
        </w:rPr>
        <w:t>-</w:t>
      </w:r>
      <w:r w:rsidRPr="001C1F3E">
        <w:rPr>
          <w:rFonts w:hint="eastAsia"/>
          <w:lang w:eastAsia="ko-KR"/>
        </w:rPr>
        <w:t>to</w:t>
      </w:r>
      <w:r w:rsidRPr="001C1F3E">
        <w:rPr>
          <w:lang w:eastAsia="ko-KR"/>
        </w:rPr>
        <w:t>-</w:t>
      </w:r>
      <w:r w:rsidRPr="001C1F3E">
        <w:rPr>
          <w:rFonts w:hint="eastAsia"/>
          <w:lang w:eastAsia="ko-KR"/>
        </w:rPr>
        <w:t>Everything</w:t>
      </w:r>
    </w:p>
    <w:p w14:paraId="3E6C5DE6" w14:textId="77777777" w:rsidR="00E8629F" w:rsidRPr="00235394" w:rsidRDefault="00E8629F">
      <w:pPr>
        <w:pStyle w:val="EW"/>
      </w:pPr>
    </w:p>
    <w:p w14:paraId="5E5B1393" w14:textId="77777777" w:rsidR="0098713A" w:rsidRPr="00235394" w:rsidRDefault="0098713A" w:rsidP="0098713A">
      <w:pPr>
        <w:pStyle w:val="Heading1"/>
      </w:pPr>
      <w:bookmarkStart w:id="29" w:name="_Toc478400617"/>
      <w:bookmarkStart w:id="30" w:name="_Toc20055091"/>
      <w:bookmarkStart w:id="31" w:name="_Toc50599419"/>
      <w:bookmarkStart w:id="32" w:name="_Toc59232174"/>
      <w:bookmarkStart w:id="33" w:name="_Toc475064955"/>
      <w:bookmarkStart w:id="34" w:name="_Toc478400621"/>
      <w:bookmarkStart w:id="35" w:name="_Toc475064958"/>
      <w:r>
        <w:t>4</w:t>
      </w:r>
      <w:r w:rsidRPr="00235394">
        <w:tab/>
      </w:r>
      <w:r>
        <w:t>Analysis</w:t>
      </w:r>
      <w:bookmarkEnd w:id="29"/>
      <w:r w:rsidR="00405A5A">
        <w:t xml:space="preserve"> of V2X standards</w:t>
      </w:r>
      <w:bookmarkEnd w:id="30"/>
      <w:bookmarkEnd w:id="31"/>
      <w:bookmarkEnd w:id="32"/>
    </w:p>
    <w:p w14:paraId="670AD221" w14:textId="77777777" w:rsidR="0098713A" w:rsidRPr="00235394" w:rsidRDefault="0098713A" w:rsidP="0098713A">
      <w:pPr>
        <w:pStyle w:val="Heading2"/>
      </w:pPr>
      <w:bookmarkStart w:id="36" w:name="_Toc478400618"/>
      <w:bookmarkStart w:id="37" w:name="_Toc20055092"/>
      <w:bookmarkStart w:id="38" w:name="_Toc50599420"/>
      <w:bookmarkStart w:id="39" w:name="_Toc59232175"/>
      <w:r>
        <w:t>4</w:t>
      </w:r>
      <w:r w:rsidRPr="00235394">
        <w:t>.1</w:t>
      </w:r>
      <w:r w:rsidRPr="00235394">
        <w:tab/>
      </w:r>
      <w:r w:rsidR="00ED4474">
        <w:t>3GPP 5G</w:t>
      </w:r>
      <w:r w:rsidR="00ED4474" w:rsidRPr="003C766F">
        <w:t>S architecture for V2X communications</w:t>
      </w:r>
      <w:bookmarkEnd w:id="36"/>
      <w:bookmarkEnd w:id="37"/>
      <w:bookmarkEnd w:id="38"/>
      <w:bookmarkEnd w:id="39"/>
    </w:p>
    <w:p w14:paraId="252C3320" w14:textId="77777777" w:rsidR="0098713A" w:rsidRDefault="0098713A" w:rsidP="0098713A">
      <w:pPr>
        <w:pStyle w:val="Heading3"/>
      </w:pPr>
      <w:bookmarkStart w:id="40" w:name="_Toc478400619"/>
      <w:bookmarkStart w:id="41" w:name="_Toc20055093"/>
      <w:bookmarkStart w:id="42" w:name="_Toc50599421"/>
      <w:bookmarkStart w:id="43" w:name="_Toc59232176"/>
      <w:r>
        <w:t>4.1.1</w:t>
      </w:r>
      <w:r>
        <w:tab/>
        <w:t>Description</w:t>
      </w:r>
      <w:bookmarkEnd w:id="40"/>
      <w:bookmarkEnd w:id="41"/>
      <w:bookmarkEnd w:id="42"/>
      <w:bookmarkEnd w:id="43"/>
    </w:p>
    <w:p w14:paraId="2BB2251F" w14:textId="77777777" w:rsidR="00ED4474" w:rsidRPr="003C766F" w:rsidRDefault="00ED4474" w:rsidP="00ED4474">
      <w:bookmarkStart w:id="44" w:name="_Toc478400620"/>
      <w:bookmarkStart w:id="45" w:name="_Toc20055094"/>
      <w:r w:rsidRPr="003C766F">
        <w:t xml:space="preserve">The V2X architecture, functional entities to facilitate </w:t>
      </w:r>
      <w:r w:rsidRPr="003C766F">
        <w:rPr>
          <w:rFonts w:hint="eastAsia"/>
          <w:lang w:eastAsia="ko-KR"/>
        </w:rPr>
        <w:t xml:space="preserve">vehicular </w:t>
      </w:r>
      <w:r w:rsidRPr="003C766F">
        <w:t xml:space="preserve">communications </w:t>
      </w:r>
      <w:r w:rsidRPr="003C766F">
        <w:rPr>
          <w:rFonts w:hint="eastAsia"/>
          <w:lang w:eastAsia="ko-KR"/>
        </w:rPr>
        <w:t xml:space="preserve">for </w:t>
      </w:r>
      <w:r w:rsidRPr="003C766F">
        <w:rPr>
          <w:lang w:eastAsia="ko-KR"/>
        </w:rPr>
        <w:t>Vehicle-to-Everything</w:t>
      </w:r>
      <w:r w:rsidRPr="003C766F">
        <w:rPr>
          <w:rFonts w:hint="eastAsia"/>
          <w:lang w:eastAsia="ko-KR"/>
        </w:rPr>
        <w:t xml:space="preserve"> (V2X) services, which includes </w:t>
      </w:r>
      <w:r w:rsidRPr="003C766F">
        <w:rPr>
          <w:lang w:eastAsia="ko-KR"/>
        </w:rPr>
        <w:t>Vehicle-to-Vehicle (V2V), Vehicle-to-Pedestrian (V2P), Vehicle-to-Infrastructure (V2I), and Vehicle-to-Network (V2N)</w:t>
      </w:r>
      <w:r w:rsidRPr="003C766F">
        <w:t xml:space="preserve"> are specified based on </w:t>
      </w:r>
      <w:r>
        <w:t>5G</w:t>
      </w:r>
      <w:r w:rsidRPr="003C766F">
        <w:t>S in 3GPP TS 23.28</w:t>
      </w:r>
      <w:r>
        <w:t>7</w:t>
      </w:r>
      <w:r w:rsidRPr="003C766F">
        <w:t> </w:t>
      </w:r>
      <w:r w:rsidR="00E25F10">
        <w:t>[8]</w:t>
      </w:r>
      <w:r w:rsidRPr="003C766F">
        <w:t>.</w:t>
      </w:r>
    </w:p>
    <w:p w14:paraId="6C46EF93" w14:textId="77777777" w:rsidR="0098713A" w:rsidRDefault="0098713A" w:rsidP="0098713A">
      <w:pPr>
        <w:pStyle w:val="Heading3"/>
      </w:pPr>
      <w:bookmarkStart w:id="46" w:name="_Toc50599422"/>
      <w:bookmarkStart w:id="47" w:name="_Toc59232177"/>
      <w:r>
        <w:t>4.1.2</w:t>
      </w:r>
      <w:r>
        <w:tab/>
      </w:r>
      <w:bookmarkEnd w:id="44"/>
      <w:r>
        <w:t>Analysis</w:t>
      </w:r>
      <w:bookmarkEnd w:id="45"/>
      <w:bookmarkEnd w:id="46"/>
      <w:bookmarkEnd w:id="47"/>
    </w:p>
    <w:p w14:paraId="7861C805" w14:textId="77777777" w:rsidR="00ED4474" w:rsidRPr="003C766F" w:rsidRDefault="00ED4474" w:rsidP="00ED4474">
      <w:bookmarkStart w:id="48" w:name="_Toc20055095"/>
      <w:bookmarkEnd w:id="33"/>
      <w:r w:rsidRPr="003C766F">
        <w:t>The following reference points described in 3GPP TS 23.28</w:t>
      </w:r>
      <w:r>
        <w:t>7</w:t>
      </w:r>
      <w:r w:rsidRPr="003C766F">
        <w:t> </w:t>
      </w:r>
      <w:r w:rsidR="00E25F10">
        <w:t>[8]</w:t>
      </w:r>
      <w:r w:rsidRPr="003C766F">
        <w:t xml:space="preserve"> have V2X application layer impact:</w:t>
      </w:r>
    </w:p>
    <w:p w14:paraId="5A435E20" w14:textId="77777777" w:rsidR="00ED4474" w:rsidRPr="003C766F" w:rsidRDefault="00ED4474" w:rsidP="00ED4474">
      <w:pPr>
        <w:pStyle w:val="B1"/>
      </w:pPr>
      <w:r w:rsidRPr="003C766F">
        <w:t>1.</w:t>
      </w:r>
      <w:r w:rsidRPr="003C766F">
        <w:tab/>
        <w:t>V1: The reference point between V2X application in the UE and the V2X application server. This reference point is considered out of scope of 3GPP TS 23.28</w:t>
      </w:r>
      <w:r>
        <w:t>7</w:t>
      </w:r>
      <w:r w:rsidRPr="003C766F">
        <w:t> </w:t>
      </w:r>
      <w:r w:rsidR="00E25F10">
        <w:t>[8]</w:t>
      </w:r>
      <w:r w:rsidRPr="003C766F">
        <w:t>.</w:t>
      </w:r>
    </w:p>
    <w:p w14:paraId="657EEAA2" w14:textId="77777777" w:rsidR="00ED4474" w:rsidRDefault="00ED4474" w:rsidP="00ED4474">
      <w:pPr>
        <w:pStyle w:val="B1"/>
      </w:pPr>
      <w:r>
        <w:t>2</w:t>
      </w:r>
      <w:r w:rsidRPr="003C766F">
        <w:t>.</w:t>
      </w:r>
      <w:r w:rsidRPr="003C766F">
        <w:tab/>
        <w:t xml:space="preserve">V5: </w:t>
      </w:r>
      <w:r w:rsidRPr="003C766F">
        <w:rPr>
          <w:rFonts w:eastAsia="Malgun Gothic" w:hint="eastAsia"/>
          <w:lang w:eastAsia="ko-KR"/>
        </w:rPr>
        <w:t>T</w:t>
      </w:r>
      <w:r w:rsidRPr="003C766F">
        <w:rPr>
          <w:rFonts w:eastAsia="Malgun Gothic"/>
          <w:lang w:eastAsia="ko-KR"/>
        </w:rPr>
        <w:t>h</w:t>
      </w:r>
      <w:r w:rsidRPr="003C766F">
        <w:rPr>
          <w:rFonts w:eastAsia="Malgun Gothic" w:hint="eastAsia"/>
          <w:lang w:eastAsia="ko-KR"/>
        </w:rPr>
        <w:t>e</w:t>
      </w:r>
      <w:r w:rsidRPr="003C766F">
        <w:rPr>
          <w:rFonts w:eastAsia="Malgun Gothic"/>
          <w:lang w:eastAsia="ko-KR"/>
        </w:rPr>
        <w:t xml:space="preserve"> reference point between the V2X </w:t>
      </w:r>
      <w:r w:rsidRPr="003C766F">
        <w:rPr>
          <w:rFonts w:eastAsia="Malgun Gothic" w:hint="eastAsia"/>
          <w:lang w:eastAsia="ko-KR"/>
        </w:rPr>
        <w:t>a</w:t>
      </w:r>
      <w:r w:rsidRPr="003C766F">
        <w:rPr>
          <w:rFonts w:eastAsia="Malgun Gothic"/>
          <w:lang w:eastAsia="ko-KR"/>
        </w:rPr>
        <w:t>pplications</w:t>
      </w:r>
      <w:r w:rsidRPr="003C766F">
        <w:rPr>
          <w:rFonts w:eastAsia="Malgun Gothic" w:hint="eastAsia"/>
          <w:lang w:eastAsia="ko-KR"/>
        </w:rPr>
        <w:t xml:space="preserve"> in the UEs</w:t>
      </w:r>
      <w:r w:rsidRPr="003C766F">
        <w:rPr>
          <w:rFonts w:eastAsia="Malgun Gothic"/>
          <w:lang w:eastAsia="ko-KR"/>
        </w:rPr>
        <w:t>.</w:t>
      </w:r>
      <w:r w:rsidRPr="003C766F">
        <w:t xml:space="preserve"> This reference point is considered out of scope of 3GPP TS 23.28</w:t>
      </w:r>
      <w:r>
        <w:t>7</w:t>
      </w:r>
      <w:r w:rsidRPr="003C766F">
        <w:t> </w:t>
      </w:r>
      <w:r w:rsidR="00E25F10">
        <w:t>[8]</w:t>
      </w:r>
      <w:r w:rsidRPr="003C766F">
        <w:t>.</w:t>
      </w:r>
    </w:p>
    <w:p w14:paraId="50FC301A" w14:textId="77777777" w:rsidR="00ED4474" w:rsidRPr="003C766F" w:rsidRDefault="00ED4474" w:rsidP="00ED4474">
      <w:r w:rsidRPr="003C766F">
        <w:lastRenderedPageBreak/>
        <w:t>The following high level functions specified in 3GPP TS 23.28</w:t>
      </w:r>
      <w:r>
        <w:t>7</w:t>
      </w:r>
      <w:r w:rsidRPr="003C766F">
        <w:t> </w:t>
      </w:r>
      <w:r w:rsidR="00E25F10">
        <w:t>[8]</w:t>
      </w:r>
      <w:r w:rsidRPr="003C766F">
        <w:t xml:space="preserve"> have V2X application layer impact:</w:t>
      </w:r>
    </w:p>
    <w:p w14:paraId="75CE3AD2" w14:textId="77777777" w:rsidR="00ED4474" w:rsidRPr="003C766F" w:rsidRDefault="00ED4474" w:rsidP="00ED4474">
      <w:pPr>
        <w:pStyle w:val="B1"/>
        <w:rPr>
          <w:lang w:eastAsia="ko-KR"/>
        </w:rPr>
      </w:pPr>
      <w:r w:rsidRPr="003C766F">
        <w:t>1.</w:t>
      </w:r>
      <w:r w:rsidRPr="003C766F">
        <w:tab/>
        <w:t>Authorization and provisioning for V2X communications over PC5</w:t>
      </w:r>
      <w:r>
        <w:t xml:space="preserve"> and Uu</w:t>
      </w:r>
      <w:r w:rsidRPr="003C766F">
        <w:rPr>
          <w:rFonts w:hint="eastAsia"/>
          <w:lang w:eastAsia="ko-KR"/>
        </w:rPr>
        <w:t xml:space="preserve"> reference point</w:t>
      </w:r>
      <w:r>
        <w:rPr>
          <w:lang w:eastAsia="ko-KR"/>
        </w:rPr>
        <w:t>s</w:t>
      </w:r>
    </w:p>
    <w:p w14:paraId="03B38147" w14:textId="77777777" w:rsidR="00ED4474" w:rsidRPr="003C766F" w:rsidRDefault="00ED4474" w:rsidP="00ED4474">
      <w:pPr>
        <w:pStyle w:val="B1"/>
        <w:rPr>
          <w:lang w:eastAsia="ko-KR"/>
        </w:rPr>
      </w:pPr>
      <w:r w:rsidRPr="003C766F">
        <w:t>2.</w:t>
      </w:r>
      <w:r w:rsidRPr="003C766F">
        <w:tab/>
      </w:r>
      <w:r w:rsidRPr="003C766F">
        <w:rPr>
          <w:rFonts w:hint="eastAsia"/>
          <w:lang w:eastAsia="ko-KR"/>
        </w:rPr>
        <w:t xml:space="preserve">V2X message transmission/reception </w:t>
      </w:r>
      <w:r w:rsidRPr="003C766F">
        <w:rPr>
          <w:lang w:eastAsia="ko-KR"/>
        </w:rPr>
        <w:t>over</w:t>
      </w:r>
      <w:r w:rsidRPr="003C766F">
        <w:rPr>
          <w:rFonts w:hint="eastAsia"/>
          <w:lang w:eastAsia="ko-KR"/>
        </w:rPr>
        <w:t xml:space="preserve"> PC5 </w:t>
      </w:r>
      <w:r>
        <w:rPr>
          <w:lang w:eastAsia="ko-KR"/>
        </w:rPr>
        <w:t xml:space="preserve">or Uu </w:t>
      </w:r>
      <w:r w:rsidRPr="003C766F">
        <w:rPr>
          <w:rFonts w:hint="eastAsia"/>
          <w:lang w:eastAsia="ko-KR"/>
        </w:rPr>
        <w:t>reference point</w:t>
      </w:r>
      <w:r>
        <w:rPr>
          <w:lang w:eastAsia="ko-KR"/>
        </w:rPr>
        <w:t>s</w:t>
      </w:r>
    </w:p>
    <w:p w14:paraId="1873455B" w14:textId="77777777" w:rsidR="00ED4474" w:rsidRPr="003C766F" w:rsidRDefault="00ED4474" w:rsidP="00ED4474">
      <w:pPr>
        <w:pStyle w:val="B1"/>
        <w:rPr>
          <w:lang w:eastAsia="ko-KR"/>
        </w:rPr>
      </w:pPr>
      <w:r>
        <w:rPr>
          <w:lang w:eastAsia="ko-KR"/>
        </w:rPr>
        <w:t>3</w:t>
      </w:r>
      <w:r w:rsidRPr="003C766F">
        <w:rPr>
          <w:lang w:eastAsia="ko-KR"/>
        </w:rPr>
        <w:t>.</w:t>
      </w:r>
      <w:r w:rsidRPr="003C766F">
        <w:rPr>
          <w:lang w:eastAsia="ko-KR"/>
        </w:rPr>
        <w:tab/>
        <w:t>V2X Application Server discovery</w:t>
      </w:r>
    </w:p>
    <w:p w14:paraId="19386F41" w14:textId="77777777" w:rsidR="00ED4474" w:rsidRPr="003C766F" w:rsidRDefault="00ED4474" w:rsidP="00ED4474">
      <w:pPr>
        <w:pStyle w:val="B1"/>
      </w:pPr>
      <w:r>
        <w:rPr>
          <w:lang w:eastAsia="ko-KR"/>
        </w:rPr>
        <w:t>4</w:t>
      </w:r>
      <w:r w:rsidRPr="003C766F">
        <w:rPr>
          <w:lang w:eastAsia="ko-KR"/>
        </w:rPr>
        <w:t>.</w:t>
      </w:r>
      <w:r w:rsidRPr="003C766F">
        <w:rPr>
          <w:lang w:eastAsia="ko-KR"/>
        </w:rPr>
        <w:tab/>
      </w:r>
      <w:r w:rsidRPr="003C766F">
        <w:t>QoS handling for V2X communication</w:t>
      </w:r>
      <w:r>
        <w:t xml:space="preserve"> over PC5 and Uu reference points</w:t>
      </w:r>
    </w:p>
    <w:p w14:paraId="2510D71F" w14:textId="77777777" w:rsidR="00ED4474" w:rsidRPr="003C766F" w:rsidRDefault="00ED4474" w:rsidP="00ED4474">
      <w:pPr>
        <w:pStyle w:val="B1"/>
        <w:rPr>
          <w:lang w:val="en-US"/>
        </w:rPr>
      </w:pPr>
      <w:r>
        <w:t>5.</w:t>
      </w:r>
      <w:r>
        <w:tab/>
        <w:t>Interworking between EPS V2X and 5GS V2X</w:t>
      </w:r>
    </w:p>
    <w:p w14:paraId="1219972F" w14:textId="77777777" w:rsidR="00ED4474" w:rsidRPr="003C766F" w:rsidRDefault="00ED4474" w:rsidP="00ED4474">
      <w:r w:rsidRPr="003C766F">
        <w:t xml:space="preserve">The </w:t>
      </w:r>
      <w:r>
        <w:t>V2X configuration parameters provisioned to the UE by the PCF as specified in 3GPP TS 23.503 </w:t>
      </w:r>
      <w:r w:rsidR="00E25F10">
        <w:t>[12]</w:t>
      </w:r>
      <w:r>
        <w:t xml:space="preserve"> has application layer impact.</w:t>
      </w:r>
    </w:p>
    <w:p w14:paraId="7AC98E28" w14:textId="77777777" w:rsidR="00495F8F" w:rsidRPr="00235394" w:rsidRDefault="00495F8F" w:rsidP="00495F8F">
      <w:pPr>
        <w:pStyle w:val="Heading1"/>
      </w:pPr>
      <w:bookmarkStart w:id="49" w:name="_Toc50599423"/>
      <w:bookmarkStart w:id="50" w:name="_Toc59232178"/>
      <w:r>
        <w:t>5</w:t>
      </w:r>
      <w:r w:rsidRPr="00235394">
        <w:tab/>
      </w:r>
      <w:r>
        <w:t>Key issues</w:t>
      </w:r>
      <w:bookmarkEnd w:id="34"/>
      <w:bookmarkEnd w:id="48"/>
      <w:bookmarkEnd w:id="49"/>
      <w:bookmarkEnd w:id="50"/>
    </w:p>
    <w:p w14:paraId="215F9B8E" w14:textId="77777777" w:rsidR="00EA7CE4" w:rsidRPr="005C7698" w:rsidRDefault="00EA7CE4" w:rsidP="00EA7CE4">
      <w:pPr>
        <w:pStyle w:val="Heading2"/>
      </w:pPr>
      <w:bookmarkStart w:id="51" w:name="_Toc20055096"/>
      <w:bookmarkStart w:id="52" w:name="_Toc50599424"/>
      <w:bookmarkStart w:id="53" w:name="_Toc59232179"/>
      <w:bookmarkStart w:id="54" w:name="_Toc469901509"/>
      <w:bookmarkStart w:id="55" w:name="_Toc478400622"/>
      <w:r>
        <w:t>5.1</w:t>
      </w:r>
      <w:r>
        <w:tab/>
        <w:t>Key issue 1</w:t>
      </w:r>
      <w:r w:rsidRPr="00037F61">
        <w:t xml:space="preserve"> </w:t>
      </w:r>
      <w:r>
        <w:t>– eV2X application QoS requirements for V2X communication over PC5</w:t>
      </w:r>
      <w:bookmarkEnd w:id="51"/>
      <w:bookmarkEnd w:id="52"/>
      <w:bookmarkEnd w:id="53"/>
      <w:r>
        <w:t xml:space="preserve"> </w:t>
      </w:r>
    </w:p>
    <w:bookmarkEnd w:id="54"/>
    <w:p w14:paraId="6BDF5659" w14:textId="77777777" w:rsidR="00EA7CE4" w:rsidRDefault="00EA7CE4" w:rsidP="00EA7CE4">
      <w:pPr>
        <w:jc w:val="both"/>
        <w:rPr>
          <w:rFonts w:eastAsia="Malgun Gothic"/>
          <w:lang w:eastAsia="zh-CN"/>
        </w:rPr>
      </w:pPr>
      <w:r>
        <w:rPr>
          <w:rFonts w:eastAsia="Malgun Gothic"/>
          <w:lang w:eastAsia="zh-CN"/>
        </w:rPr>
        <w:t>The V2X services described in 3GPP TS 22.186 [3], require</w:t>
      </w:r>
      <w:r w:rsidRPr="00E24B52">
        <w:rPr>
          <w:rFonts w:eastAsia="Malgun Gothic"/>
          <w:lang w:eastAsia="zh-CN"/>
        </w:rPr>
        <w:t xml:space="preserve"> ultra-reliable and low latency </w:t>
      </w:r>
      <w:r>
        <w:rPr>
          <w:rFonts w:eastAsia="Malgun Gothic"/>
          <w:lang w:eastAsia="zh-CN"/>
        </w:rPr>
        <w:t>characteristics</w:t>
      </w:r>
      <w:r w:rsidRPr="00E24B52">
        <w:rPr>
          <w:rFonts w:eastAsia="Malgun Gothic"/>
          <w:lang w:eastAsia="zh-CN"/>
        </w:rPr>
        <w:t xml:space="preserve">, </w:t>
      </w:r>
      <w:r>
        <w:rPr>
          <w:rFonts w:eastAsia="Malgun Gothic"/>
          <w:lang w:eastAsia="zh-CN"/>
        </w:rPr>
        <w:t>and may require high data rates due to the very high expected payloads</w:t>
      </w:r>
      <w:r w:rsidRPr="00E24B52">
        <w:rPr>
          <w:rFonts w:eastAsia="Malgun Gothic"/>
          <w:lang w:eastAsia="zh-CN"/>
        </w:rPr>
        <w:t>.</w:t>
      </w:r>
      <w:r>
        <w:rPr>
          <w:rFonts w:eastAsia="Malgun Gothic"/>
          <w:lang w:eastAsia="zh-CN"/>
        </w:rPr>
        <w:t xml:space="preserve"> The </w:t>
      </w:r>
      <w:r w:rsidRPr="00940BE0">
        <w:rPr>
          <w:rFonts w:eastAsia="Malgun Gothic"/>
          <w:lang w:eastAsia="zh-CN"/>
        </w:rPr>
        <w:t>Categories of Requirements (C</w:t>
      </w:r>
      <w:r>
        <w:rPr>
          <w:rFonts w:eastAsia="Malgun Gothic"/>
          <w:lang w:eastAsia="zh-CN"/>
        </w:rPr>
        <w:t xml:space="preserve">oR) and </w:t>
      </w:r>
      <w:r w:rsidRPr="00940BE0">
        <w:rPr>
          <w:rFonts w:eastAsia="Malgun Gothic"/>
          <w:lang w:eastAsia="zh-CN"/>
        </w:rPr>
        <w:t>Level of Automation (L</w:t>
      </w:r>
      <w:r w:rsidRPr="00E24B52">
        <w:rPr>
          <w:rFonts w:eastAsia="Malgun Gothic"/>
          <w:lang w:eastAsia="zh-CN"/>
        </w:rPr>
        <w:t xml:space="preserve">oA) is defined, </w:t>
      </w:r>
      <w:r w:rsidRPr="00E24B52">
        <w:rPr>
          <w:rFonts w:eastAsia="Malgun Gothic"/>
          <w:lang w:val="nl-NL" w:eastAsia="zh-CN"/>
        </w:rPr>
        <w:t>which reflects the functional aspects of the technology and affects the system performance requirements.</w:t>
      </w:r>
      <w:r>
        <w:rPr>
          <w:rFonts w:eastAsia="Malgun Gothic"/>
          <w:lang w:eastAsia="zh-CN"/>
        </w:rPr>
        <w:t xml:space="preserve">are defined to support such </w:t>
      </w:r>
      <w:r w:rsidRPr="009D1CED">
        <w:rPr>
          <w:rFonts w:eastAsia="Malgun Gothic"/>
          <w:lang w:eastAsia="zh-CN"/>
        </w:rPr>
        <w:t xml:space="preserve">V2X scenarios. </w:t>
      </w:r>
    </w:p>
    <w:p w14:paraId="72008446" w14:textId="77777777" w:rsidR="00EA7CE4" w:rsidRDefault="00EA7CE4" w:rsidP="00EA7CE4">
      <w:pPr>
        <w:jc w:val="both"/>
        <w:rPr>
          <w:rFonts w:eastAsia="Malgun Gothic"/>
          <w:lang w:eastAsia="zh-CN"/>
        </w:rPr>
      </w:pPr>
      <w:r>
        <w:rPr>
          <w:rFonts w:eastAsia="Malgun Gothic"/>
          <w:lang w:eastAsia="zh-CN"/>
        </w:rPr>
        <w:t>The following</w:t>
      </w:r>
      <w:r w:rsidRPr="009D1CED">
        <w:rPr>
          <w:rFonts w:eastAsia="Malgun Gothic"/>
          <w:lang w:eastAsia="zh-CN"/>
        </w:rPr>
        <w:t xml:space="preserve"> CoRs </w:t>
      </w:r>
      <w:r>
        <w:rPr>
          <w:rFonts w:eastAsia="Malgun Gothic"/>
          <w:lang w:eastAsia="zh-CN"/>
        </w:rPr>
        <w:t>are defined:</w:t>
      </w:r>
    </w:p>
    <w:p w14:paraId="18DF59A8"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General Aspects</w:t>
      </w:r>
      <w:r>
        <w:rPr>
          <w:rFonts w:eastAsia="Malgun Gothic"/>
          <w:lang w:eastAsia="zh-CN"/>
        </w:rPr>
        <w:t>;</w:t>
      </w:r>
    </w:p>
    <w:p w14:paraId="4B7F4EFB"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Vehicle Platooning</w:t>
      </w:r>
      <w:r>
        <w:rPr>
          <w:rFonts w:eastAsia="Malgun Gothic"/>
          <w:lang w:eastAsia="zh-CN"/>
        </w:rPr>
        <w:t>;</w:t>
      </w:r>
    </w:p>
    <w:p w14:paraId="6E05E1ED"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Advanced Driving</w:t>
      </w:r>
      <w:r>
        <w:rPr>
          <w:rFonts w:eastAsia="Malgun Gothic"/>
          <w:lang w:eastAsia="zh-CN"/>
        </w:rPr>
        <w:t>;</w:t>
      </w:r>
    </w:p>
    <w:p w14:paraId="72B92CC4"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t>E</w:t>
      </w:r>
      <w:r w:rsidRPr="009D1CED">
        <w:rPr>
          <w:rFonts w:eastAsia="Malgun Gothic"/>
          <w:lang w:eastAsia="zh-CN"/>
        </w:rPr>
        <w:t>xtended Sensors</w:t>
      </w:r>
      <w:r>
        <w:rPr>
          <w:rFonts w:eastAsia="Malgun Gothic"/>
          <w:lang w:eastAsia="zh-CN"/>
        </w:rPr>
        <w:t>; and</w:t>
      </w:r>
    </w:p>
    <w:p w14:paraId="44F75C28"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Remote Driving.</w:t>
      </w:r>
    </w:p>
    <w:p w14:paraId="6097353C" w14:textId="77777777" w:rsidR="00EA7CE4" w:rsidRDefault="00EA7CE4" w:rsidP="00EA7CE4">
      <w:pPr>
        <w:rPr>
          <w:rFonts w:eastAsia="Malgun Gothic"/>
          <w:lang w:val="nl-NL" w:eastAsia="zh-CN"/>
        </w:rPr>
      </w:pPr>
      <w:r w:rsidRPr="00E24B52">
        <w:rPr>
          <w:rFonts w:eastAsia="Malgun Gothic"/>
          <w:lang w:val="nl-NL" w:eastAsia="zh-CN"/>
        </w:rPr>
        <w:t xml:space="preserve">The </w:t>
      </w:r>
      <w:r>
        <w:rPr>
          <w:rFonts w:eastAsia="Malgun Gothic"/>
          <w:lang w:val="nl-NL" w:eastAsia="zh-CN"/>
        </w:rPr>
        <w:t xml:space="preserve">following </w:t>
      </w:r>
      <w:r w:rsidRPr="00E24B52">
        <w:rPr>
          <w:rFonts w:eastAsia="Malgun Gothic"/>
          <w:lang w:val="nl-NL" w:eastAsia="zh-CN"/>
        </w:rPr>
        <w:t>LoAs are</w:t>
      </w:r>
      <w:r>
        <w:rPr>
          <w:rFonts w:eastAsia="Malgun Gothic"/>
          <w:lang w:val="nl-NL" w:eastAsia="zh-CN"/>
        </w:rPr>
        <w:t xml:space="preserve"> defined</w:t>
      </w:r>
      <w:r w:rsidRPr="00E24B52">
        <w:rPr>
          <w:rFonts w:eastAsia="Malgun Gothic"/>
          <w:lang w:val="nl-NL" w:eastAsia="zh-CN"/>
        </w:rPr>
        <w:t>:</w:t>
      </w:r>
    </w:p>
    <w:p w14:paraId="23E21C4F"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No Automation (0)</w:t>
      </w:r>
      <w:r>
        <w:rPr>
          <w:rFonts w:eastAsia="Malgun Gothic"/>
          <w:lang w:val="nl-NL" w:eastAsia="zh-CN"/>
        </w:rPr>
        <w:t>;</w:t>
      </w:r>
    </w:p>
    <w:p w14:paraId="3464D08D"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Driver Assistance (1)</w:t>
      </w:r>
      <w:r>
        <w:rPr>
          <w:rFonts w:eastAsia="Malgun Gothic"/>
          <w:lang w:val="nl-NL" w:eastAsia="zh-CN"/>
        </w:rPr>
        <w:t>;</w:t>
      </w:r>
    </w:p>
    <w:p w14:paraId="1AA18080"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Partial Automation (2)</w:t>
      </w:r>
      <w:r>
        <w:rPr>
          <w:rFonts w:eastAsia="Malgun Gothic"/>
          <w:lang w:val="nl-NL" w:eastAsia="zh-CN"/>
        </w:rPr>
        <w:t>;</w:t>
      </w:r>
    </w:p>
    <w:p w14:paraId="40CB68B8"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Conditional Automation (3)</w:t>
      </w:r>
      <w:r>
        <w:rPr>
          <w:rFonts w:eastAsia="Malgun Gothic"/>
          <w:lang w:val="nl-NL" w:eastAsia="zh-CN"/>
        </w:rPr>
        <w:t>;</w:t>
      </w:r>
    </w:p>
    <w:p w14:paraId="567D39DA"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High Automation (4)</w:t>
      </w:r>
      <w:r>
        <w:rPr>
          <w:rFonts w:eastAsia="Malgun Gothic"/>
          <w:lang w:val="nl-NL" w:eastAsia="zh-CN"/>
        </w:rPr>
        <w:t>; and</w:t>
      </w:r>
    </w:p>
    <w:p w14:paraId="1D214653"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Full Automation (5).</w:t>
      </w:r>
      <w:r>
        <w:rPr>
          <w:rFonts w:eastAsia="Malgun Gothic"/>
          <w:lang w:val="nl-NL" w:eastAsia="zh-CN"/>
        </w:rPr>
        <w:t xml:space="preserve"> </w:t>
      </w:r>
    </w:p>
    <w:p w14:paraId="2093A7BC" w14:textId="77777777" w:rsidR="00EA7CE4" w:rsidRDefault="00EA7CE4" w:rsidP="00EA7CE4">
      <w:r w:rsidRPr="00E24B52">
        <w:t xml:space="preserve">For </w:t>
      </w:r>
      <w:r>
        <w:t xml:space="preserve">the combination of </w:t>
      </w:r>
      <w:r w:rsidRPr="00E24B52">
        <w:t>each CoR</w:t>
      </w:r>
      <w:r>
        <w:t xml:space="preserve"> scenario and</w:t>
      </w:r>
      <w:r w:rsidRPr="00E24B52">
        <w:t xml:space="preserve"> each </w:t>
      </w:r>
      <w:r>
        <w:t xml:space="preserve">degree of </w:t>
      </w:r>
      <w:r w:rsidRPr="00E24B52">
        <w:t>LoA,</w:t>
      </w:r>
      <w:r>
        <w:t xml:space="preserve"> </w:t>
      </w:r>
      <w:r w:rsidRPr="00F3196B">
        <w:t>require</w:t>
      </w:r>
      <w:r>
        <w:t>ments are specified in terms of P</w:t>
      </w:r>
      <w:r w:rsidRPr="00F3196B">
        <w:t>ayload (Bytes)</w:t>
      </w:r>
      <w:r>
        <w:t xml:space="preserve">, </w:t>
      </w:r>
      <w:r w:rsidRPr="00F3196B">
        <w:t>Transmission rate (Message/Sec)</w:t>
      </w:r>
      <w:r>
        <w:t xml:space="preserve">, Maximum end-to-end latency (ms), </w:t>
      </w:r>
      <w:r w:rsidRPr="00F3196B">
        <w:t>Reli</w:t>
      </w:r>
      <w:r>
        <w:t xml:space="preserve">ability (%), </w:t>
      </w:r>
      <w:r w:rsidRPr="00F3196B">
        <w:t>Data rate (Mbps)</w:t>
      </w:r>
      <w:r>
        <w:t xml:space="preserve">, </w:t>
      </w:r>
      <w:r w:rsidRPr="00F3196B">
        <w:t>Minimum required communication range (meters)</w:t>
      </w:r>
      <w:r>
        <w:t>.</w:t>
      </w:r>
    </w:p>
    <w:p w14:paraId="5B969902" w14:textId="77777777" w:rsidR="00EA7CE4" w:rsidRDefault="00EA7CE4" w:rsidP="00EA7CE4">
      <w:r>
        <w:t>V2X scenarios are delay and reliability critical while the rate (and thus the resource) requirement may vary for each CoR and LoA, since they may support different payloads (from 300 B to 12000 B) under the strict delay requirement. Also, d</w:t>
      </w:r>
      <w:r w:rsidRPr="00073CDF">
        <w:t>ifferent CoR</w:t>
      </w:r>
      <w:r>
        <w:t xml:space="preserve"> </w:t>
      </w:r>
      <w:r w:rsidRPr="00073CDF">
        <w:t>and LoA combination may require different QoS param</w:t>
      </w:r>
      <w:r>
        <w:t>eter</w:t>
      </w:r>
      <w:r w:rsidRPr="00073CDF">
        <w:t xml:space="preserve">s (even for the same </w:t>
      </w:r>
      <w:r>
        <w:t>V2X application</w:t>
      </w:r>
      <w:r w:rsidRPr="00073CDF">
        <w:t>, e.g. platooning)</w:t>
      </w:r>
      <w:r>
        <w:t xml:space="preserve">. This poses additional challenges regarding the accommodation of QoS and resource requests by 3GPP systems from numerous and resource demanding services. </w:t>
      </w:r>
    </w:p>
    <w:p w14:paraId="3B78C708" w14:textId="77777777" w:rsidR="00EA7CE4" w:rsidRDefault="00EA7CE4" w:rsidP="00EA7CE4">
      <w:r w:rsidRPr="00A1005E">
        <w:t xml:space="preserve">To this end, SA2 (TS 23.287) has provided enhancements to the QoS model by re-using the Uu QoS model for PC5 communications; so as to allow per flow QoS handling and better integration with Uu interface. In addition, a new QoS </w:t>
      </w:r>
      <w:r w:rsidRPr="00A1005E">
        <w:lastRenderedPageBreak/>
        <w:t>attribute has been included for PC5</w:t>
      </w:r>
      <w:r>
        <w:t xml:space="preserve"> groupcast/broadcast communications (Range)</w:t>
      </w:r>
      <w:r w:rsidRPr="00A1005E">
        <w:t xml:space="preserve">; and new PQI values have been specified for different V2X services and CoR/LoA combinations. </w:t>
      </w:r>
    </w:p>
    <w:p w14:paraId="23784790" w14:textId="77777777" w:rsidR="00EA7CE4" w:rsidRPr="003871BC" w:rsidRDefault="00EA7CE4" w:rsidP="00EA7CE4">
      <w:pPr>
        <w:pStyle w:val="CRCoverPage"/>
        <w:rPr>
          <w:rFonts w:ascii="Times New Roman" w:hAnsi="Times New Roman"/>
          <w:noProof/>
        </w:rPr>
      </w:pPr>
      <w:r w:rsidRPr="003871BC">
        <w:rPr>
          <w:rFonts w:ascii="Times New Roman" w:hAnsi="Times New Roman"/>
          <w:noProof/>
        </w:rPr>
        <w:t>From SA6 perspective, some application layer impacts need to be further discussed based on the latest SA2 agreements (see 3GPP TS 23.287 </w:t>
      </w:r>
      <w:r w:rsidR="00E25F10">
        <w:rPr>
          <w:rFonts w:ascii="Times New Roman" w:hAnsi="Times New Roman"/>
          <w:noProof/>
        </w:rPr>
        <w:t>[8]</w:t>
      </w:r>
      <w:r w:rsidRPr="003871BC">
        <w:rPr>
          <w:rFonts w:ascii="Times New Roman" w:hAnsi="Times New Roman"/>
          <w:noProof/>
        </w:rPr>
        <w:t>):</w:t>
      </w:r>
    </w:p>
    <w:p w14:paraId="585E27FE" w14:textId="77777777" w:rsidR="00EA7CE4" w:rsidRPr="003871BC" w:rsidRDefault="00EA7CE4" w:rsidP="00EA7CE4">
      <w:pPr>
        <w:pStyle w:val="B1"/>
        <w:rPr>
          <w:noProof/>
        </w:rPr>
      </w:pPr>
      <w:r w:rsidRPr="003871BC">
        <w:rPr>
          <w:noProof/>
        </w:rPr>
        <w:t>-</w:t>
      </w:r>
      <w:r w:rsidRPr="003871BC">
        <w:rPr>
          <w:noProof/>
        </w:rPr>
        <w:tab/>
        <w:t>5QI model for PC5 is a new 5GS feature and the QoS configuration is provided by the application layer. The role of application layer is key, since :</w:t>
      </w:r>
    </w:p>
    <w:p w14:paraId="2F311C75" w14:textId="77777777" w:rsidR="00EA7CE4" w:rsidRPr="003871BC" w:rsidRDefault="00EA7CE4" w:rsidP="00EA7CE4">
      <w:pPr>
        <w:pStyle w:val="B2"/>
        <w:rPr>
          <w:noProof/>
        </w:rPr>
      </w:pPr>
      <w:r w:rsidRPr="003871BC">
        <w:rPr>
          <w:noProof/>
        </w:rPr>
        <w:t>--</w:t>
      </w:r>
      <w:r w:rsidRPr="003871BC">
        <w:rPr>
          <w:noProof/>
        </w:rPr>
        <w:tab/>
        <w:t xml:space="preserve">Multiple PQI values have been defined for eV2X; and more than one PQI can be </w:t>
      </w:r>
      <w:r w:rsidRPr="003871BC">
        <w:t xml:space="preserve">applicable to a V2X service. </w:t>
      </w:r>
      <w:r w:rsidRPr="003871BC">
        <w:rPr>
          <w:noProof/>
        </w:rPr>
        <w:t>This allows for negotiating QoS requirement at the application layer.</w:t>
      </w:r>
    </w:p>
    <w:p w14:paraId="0A1D7E89" w14:textId="77777777" w:rsidR="00EA7CE4" w:rsidRPr="003871BC" w:rsidRDefault="00EA7CE4" w:rsidP="00EA7CE4">
      <w:pPr>
        <w:pStyle w:val="B1"/>
        <w:ind w:hanging="1"/>
        <w:rPr>
          <w:noProof/>
        </w:rPr>
      </w:pPr>
      <w:r w:rsidRPr="003871BC">
        <w:rPr>
          <w:noProof/>
        </w:rPr>
        <w:t>--</w:t>
      </w:r>
      <w:r w:rsidRPr="003871BC">
        <w:rPr>
          <w:noProof/>
        </w:rPr>
        <w:tab/>
        <w:t>One new optional QoS attribute is introduced (Range) and this comes from the application side.</w:t>
      </w:r>
    </w:p>
    <w:p w14:paraId="288C12EE" w14:textId="77777777" w:rsidR="00EA7CE4" w:rsidRPr="003871BC" w:rsidRDefault="00EA7CE4" w:rsidP="00EA7CE4">
      <w:pPr>
        <w:pStyle w:val="B1"/>
        <w:rPr>
          <w:noProof/>
        </w:rPr>
      </w:pPr>
      <w:r w:rsidRPr="003871BC">
        <w:rPr>
          <w:noProof/>
        </w:rPr>
        <w:t>-</w:t>
      </w:r>
      <w:r w:rsidRPr="003871BC">
        <w:rPr>
          <w:noProof/>
        </w:rPr>
        <w:tab/>
        <w:t xml:space="preserve">Enhanced monitoring capabilities may need to be defined at the application layer (e.g. including PC5 QoS monitoring) for dynamic QoS provisioning/adaptation based on the new PC5 QoS model. </w:t>
      </w:r>
    </w:p>
    <w:p w14:paraId="20BF010A" w14:textId="77777777" w:rsidR="00EA7CE4" w:rsidRPr="005C7698" w:rsidRDefault="00EA7CE4" w:rsidP="00EA7CE4">
      <w:pPr>
        <w:pStyle w:val="Heading2"/>
      </w:pPr>
      <w:bookmarkStart w:id="56" w:name="_Toc20055097"/>
      <w:bookmarkStart w:id="57" w:name="_Toc50599425"/>
      <w:bookmarkStart w:id="58" w:name="_Toc59232180"/>
      <w:r>
        <w:t>5.2</w:t>
      </w:r>
      <w:r>
        <w:tab/>
        <w:t>Key issue 2</w:t>
      </w:r>
      <w:r w:rsidRPr="00037F61">
        <w:t xml:space="preserve"> </w:t>
      </w:r>
      <w:r>
        <w:t>–</w:t>
      </w:r>
      <w:r w:rsidRPr="00037F61">
        <w:t xml:space="preserve"> </w:t>
      </w:r>
      <w:r>
        <w:t>eV2X application QoS requirements for V2X communication over Uu</w:t>
      </w:r>
      <w:bookmarkEnd w:id="56"/>
      <w:bookmarkEnd w:id="57"/>
      <w:bookmarkEnd w:id="58"/>
    </w:p>
    <w:p w14:paraId="5A97A889" w14:textId="77777777" w:rsidR="00080756" w:rsidRDefault="00080756" w:rsidP="006F2D70">
      <w:pPr>
        <w:pStyle w:val="Heading3"/>
        <w:rPr>
          <w:rFonts w:eastAsia="Malgun Gothic"/>
          <w:lang w:eastAsia="zh-CN"/>
        </w:rPr>
      </w:pPr>
      <w:bookmarkStart w:id="59" w:name="_Toc20055098"/>
      <w:bookmarkStart w:id="60" w:name="_Toc50599426"/>
      <w:bookmarkStart w:id="61" w:name="_Toc59232181"/>
      <w:r>
        <w:rPr>
          <w:rFonts w:eastAsia="Malgun Gothic"/>
          <w:lang w:eastAsia="zh-CN"/>
        </w:rPr>
        <w:t>5.2.1</w:t>
      </w:r>
      <w:r>
        <w:rPr>
          <w:rFonts w:eastAsia="Malgun Gothic"/>
          <w:lang w:eastAsia="zh-CN"/>
        </w:rPr>
        <w:tab/>
        <w:t>General</w:t>
      </w:r>
      <w:bookmarkEnd w:id="59"/>
      <w:bookmarkEnd w:id="60"/>
      <w:bookmarkEnd w:id="61"/>
    </w:p>
    <w:p w14:paraId="072969B0" w14:textId="77777777" w:rsidR="00EA7CE4" w:rsidRDefault="00EA7CE4" w:rsidP="00EA7CE4">
      <w:pPr>
        <w:jc w:val="both"/>
        <w:rPr>
          <w:rFonts w:eastAsia="Malgun Gothic"/>
          <w:lang w:eastAsia="zh-CN"/>
        </w:rPr>
      </w:pPr>
      <w:r>
        <w:rPr>
          <w:rFonts w:eastAsia="Malgun Gothic"/>
          <w:lang w:eastAsia="zh-CN"/>
        </w:rPr>
        <w:t>The V2X services described in 3GPP TS 22.186 [3], require</w:t>
      </w:r>
      <w:r w:rsidRPr="00E24B52">
        <w:rPr>
          <w:rFonts w:eastAsia="Malgun Gothic"/>
          <w:lang w:eastAsia="zh-CN"/>
        </w:rPr>
        <w:t xml:space="preserve"> ultra-reliable and low latency </w:t>
      </w:r>
      <w:r>
        <w:rPr>
          <w:rFonts w:eastAsia="Malgun Gothic"/>
          <w:lang w:eastAsia="zh-CN"/>
        </w:rPr>
        <w:t>characteristics</w:t>
      </w:r>
      <w:r w:rsidRPr="00E24B52">
        <w:rPr>
          <w:rFonts w:eastAsia="Malgun Gothic"/>
          <w:lang w:eastAsia="zh-CN"/>
        </w:rPr>
        <w:t xml:space="preserve">, </w:t>
      </w:r>
      <w:r>
        <w:rPr>
          <w:rFonts w:eastAsia="Malgun Gothic"/>
          <w:lang w:eastAsia="zh-CN"/>
        </w:rPr>
        <w:t>and may require high data rates due to the very high expected payloads</w:t>
      </w:r>
      <w:r w:rsidRPr="00E24B52">
        <w:rPr>
          <w:rFonts w:eastAsia="Malgun Gothic"/>
          <w:lang w:eastAsia="zh-CN"/>
        </w:rPr>
        <w:t>.</w:t>
      </w:r>
      <w:r>
        <w:rPr>
          <w:rFonts w:eastAsia="Malgun Gothic"/>
          <w:lang w:eastAsia="zh-CN"/>
        </w:rPr>
        <w:t xml:space="preserve"> The </w:t>
      </w:r>
      <w:r w:rsidRPr="00940BE0">
        <w:rPr>
          <w:rFonts w:eastAsia="Malgun Gothic"/>
          <w:lang w:eastAsia="zh-CN"/>
        </w:rPr>
        <w:t>Categories of Requirements (C</w:t>
      </w:r>
      <w:r>
        <w:rPr>
          <w:rFonts w:eastAsia="Malgun Gothic"/>
          <w:lang w:eastAsia="zh-CN"/>
        </w:rPr>
        <w:t xml:space="preserve">oR) and </w:t>
      </w:r>
      <w:r w:rsidRPr="00940BE0">
        <w:rPr>
          <w:rFonts w:eastAsia="Malgun Gothic"/>
          <w:lang w:eastAsia="zh-CN"/>
        </w:rPr>
        <w:t>Level of Automation (L</w:t>
      </w:r>
      <w:r w:rsidRPr="00E24B52">
        <w:rPr>
          <w:rFonts w:eastAsia="Malgun Gothic"/>
          <w:lang w:eastAsia="zh-CN"/>
        </w:rPr>
        <w:t xml:space="preserve">oA) is defined, </w:t>
      </w:r>
      <w:r w:rsidRPr="00E24B52">
        <w:rPr>
          <w:rFonts w:eastAsia="Malgun Gothic"/>
          <w:lang w:val="nl-NL" w:eastAsia="zh-CN"/>
        </w:rPr>
        <w:t>which reflects the functional aspects of the technology and affects the system performance requirements.</w:t>
      </w:r>
      <w:r>
        <w:rPr>
          <w:rFonts w:eastAsia="Malgun Gothic"/>
          <w:lang w:eastAsia="zh-CN"/>
        </w:rPr>
        <w:t xml:space="preserve">are defined to support such </w:t>
      </w:r>
      <w:r w:rsidRPr="009D1CED">
        <w:rPr>
          <w:rFonts w:eastAsia="Malgun Gothic"/>
          <w:lang w:eastAsia="zh-CN"/>
        </w:rPr>
        <w:t xml:space="preserve">V2X scenarios. </w:t>
      </w:r>
    </w:p>
    <w:p w14:paraId="5AC83737" w14:textId="77777777" w:rsidR="00EA7CE4" w:rsidRDefault="00EA7CE4" w:rsidP="00EA7CE4">
      <w:pPr>
        <w:jc w:val="both"/>
        <w:rPr>
          <w:rFonts w:eastAsia="Malgun Gothic"/>
          <w:lang w:eastAsia="zh-CN"/>
        </w:rPr>
      </w:pPr>
      <w:r>
        <w:rPr>
          <w:rFonts w:eastAsia="Malgun Gothic"/>
          <w:lang w:eastAsia="zh-CN"/>
        </w:rPr>
        <w:t>The following</w:t>
      </w:r>
      <w:r w:rsidRPr="009D1CED">
        <w:rPr>
          <w:rFonts w:eastAsia="Malgun Gothic"/>
          <w:lang w:eastAsia="zh-CN"/>
        </w:rPr>
        <w:t xml:space="preserve"> CoRs </w:t>
      </w:r>
      <w:r>
        <w:rPr>
          <w:rFonts w:eastAsia="Malgun Gothic"/>
          <w:lang w:eastAsia="zh-CN"/>
        </w:rPr>
        <w:t>are defined:</w:t>
      </w:r>
    </w:p>
    <w:p w14:paraId="4DFB0E40"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General Aspects</w:t>
      </w:r>
      <w:r>
        <w:rPr>
          <w:rFonts w:eastAsia="Malgun Gothic"/>
          <w:lang w:eastAsia="zh-CN"/>
        </w:rPr>
        <w:t>;</w:t>
      </w:r>
    </w:p>
    <w:p w14:paraId="335E7BDA"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Vehicle Platooning</w:t>
      </w:r>
      <w:r>
        <w:rPr>
          <w:rFonts w:eastAsia="Malgun Gothic"/>
          <w:lang w:eastAsia="zh-CN"/>
        </w:rPr>
        <w:t>;</w:t>
      </w:r>
    </w:p>
    <w:p w14:paraId="4AC2226D"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Advanced Driving</w:t>
      </w:r>
      <w:r>
        <w:rPr>
          <w:rFonts w:eastAsia="Malgun Gothic"/>
          <w:lang w:eastAsia="zh-CN"/>
        </w:rPr>
        <w:t>;</w:t>
      </w:r>
    </w:p>
    <w:p w14:paraId="14AF8D56"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t>E</w:t>
      </w:r>
      <w:r w:rsidRPr="009D1CED">
        <w:rPr>
          <w:rFonts w:eastAsia="Malgun Gothic"/>
          <w:lang w:eastAsia="zh-CN"/>
        </w:rPr>
        <w:t>xtended Sensors</w:t>
      </w:r>
      <w:r>
        <w:rPr>
          <w:rFonts w:eastAsia="Malgun Gothic"/>
          <w:lang w:eastAsia="zh-CN"/>
        </w:rPr>
        <w:t>; and</w:t>
      </w:r>
    </w:p>
    <w:p w14:paraId="2DCDD8A3" w14:textId="77777777" w:rsidR="00EA7CE4" w:rsidRDefault="00EA7CE4" w:rsidP="00EA7CE4">
      <w:pPr>
        <w:pStyle w:val="B1"/>
        <w:rPr>
          <w:rFonts w:eastAsia="Malgun Gothic"/>
          <w:lang w:eastAsia="zh-CN"/>
        </w:rPr>
      </w:pPr>
      <w:r>
        <w:rPr>
          <w:rFonts w:eastAsia="Malgun Gothic"/>
          <w:lang w:eastAsia="zh-CN"/>
        </w:rPr>
        <w:t>-</w:t>
      </w:r>
      <w:r>
        <w:rPr>
          <w:rFonts w:eastAsia="Malgun Gothic"/>
          <w:lang w:eastAsia="zh-CN"/>
        </w:rPr>
        <w:tab/>
      </w:r>
      <w:r w:rsidRPr="009D1CED">
        <w:rPr>
          <w:rFonts w:eastAsia="Malgun Gothic"/>
          <w:lang w:eastAsia="zh-CN"/>
        </w:rPr>
        <w:t>Remote Driving.</w:t>
      </w:r>
    </w:p>
    <w:p w14:paraId="4CFCA820" w14:textId="77777777" w:rsidR="00EA7CE4" w:rsidRDefault="00EA7CE4" w:rsidP="00EA7CE4">
      <w:pPr>
        <w:rPr>
          <w:rFonts w:eastAsia="Malgun Gothic"/>
          <w:lang w:val="nl-NL" w:eastAsia="zh-CN"/>
        </w:rPr>
      </w:pPr>
      <w:r w:rsidRPr="00E24B52">
        <w:rPr>
          <w:rFonts w:eastAsia="Malgun Gothic"/>
          <w:lang w:val="nl-NL" w:eastAsia="zh-CN"/>
        </w:rPr>
        <w:t xml:space="preserve">The </w:t>
      </w:r>
      <w:r>
        <w:rPr>
          <w:rFonts w:eastAsia="Malgun Gothic"/>
          <w:lang w:val="nl-NL" w:eastAsia="zh-CN"/>
        </w:rPr>
        <w:t xml:space="preserve">following </w:t>
      </w:r>
      <w:r w:rsidRPr="00E24B52">
        <w:rPr>
          <w:rFonts w:eastAsia="Malgun Gothic"/>
          <w:lang w:val="nl-NL" w:eastAsia="zh-CN"/>
        </w:rPr>
        <w:t>LoAs are</w:t>
      </w:r>
      <w:r>
        <w:rPr>
          <w:rFonts w:eastAsia="Malgun Gothic"/>
          <w:lang w:val="nl-NL" w:eastAsia="zh-CN"/>
        </w:rPr>
        <w:t xml:space="preserve"> defined</w:t>
      </w:r>
      <w:r w:rsidRPr="00E24B52">
        <w:rPr>
          <w:rFonts w:eastAsia="Malgun Gothic"/>
          <w:lang w:val="nl-NL" w:eastAsia="zh-CN"/>
        </w:rPr>
        <w:t>:</w:t>
      </w:r>
    </w:p>
    <w:p w14:paraId="13CAB556"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No Automation (0)</w:t>
      </w:r>
      <w:r>
        <w:rPr>
          <w:rFonts w:eastAsia="Malgun Gothic"/>
          <w:lang w:val="nl-NL" w:eastAsia="zh-CN"/>
        </w:rPr>
        <w:t>;</w:t>
      </w:r>
    </w:p>
    <w:p w14:paraId="629B5252"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Driver Assistance (1)</w:t>
      </w:r>
      <w:r>
        <w:rPr>
          <w:rFonts w:eastAsia="Malgun Gothic"/>
          <w:lang w:val="nl-NL" w:eastAsia="zh-CN"/>
        </w:rPr>
        <w:t>;</w:t>
      </w:r>
    </w:p>
    <w:p w14:paraId="7BB208D3"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Partial Automation (2)</w:t>
      </w:r>
      <w:r>
        <w:rPr>
          <w:rFonts w:eastAsia="Malgun Gothic"/>
          <w:lang w:val="nl-NL" w:eastAsia="zh-CN"/>
        </w:rPr>
        <w:t>;</w:t>
      </w:r>
    </w:p>
    <w:p w14:paraId="78097C36"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Conditional Automation (3)</w:t>
      </w:r>
      <w:r>
        <w:rPr>
          <w:rFonts w:eastAsia="Malgun Gothic"/>
          <w:lang w:val="nl-NL" w:eastAsia="zh-CN"/>
        </w:rPr>
        <w:t>;</w:t>
      </w:r>
    </w:p>
    <w:p w14:paraId="1EEF23AC"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High Automation (4)</w:t>
      </w:r>
      <w:r>
        <w:rPr>
          <w:rFonts w:eastAsia="Malgun Gothic"/>
          <w:lang w:val="nl-NL" w:eastAsia="zh-CN"/>
        </w:rPr>
        <w:t>; and</w:t>
      </w:r>
    </w:p>
    <w:p w14:paraId="5738414B" w14:textId="77777777" w:rsidR="00EA7CE4" w:rsidRDefault="00EA7CE4" w:rsidP="00EA7CE4">
      <w:pPr>
        <w:pStyle w:val="B1"/>
        <w:rPr>
          <w:rFonts w:eastAsia="Malgun Gothic"/>
          <w:lang w:val="nl-NL" w:eastAsia="zh-CN"/>
        </w:rPr>
      </w:pPr>
      <w:r>
        <w:rPr>
          <w:rFonts w:eastAsia="Malgun Gothic"/>
          <w:lang w:val="nl-NL" w:eastAsia="zh-CN"/>
        </w:rPr>
        <w:t>-</w:t>
      </w:r>
      <w:r>
        <w:rPr>
          <w:rFonts w:eastAsia="Malgun Gothic"/>
          <w:lang w:val="nl-NL" w:eastAsia="zh-CN"/>
        </w:rPr>
        <w:tab/>
      </w:r>
      <w:r w:rsidRPr="00E24B52">
        <w:rPr>
          <w:rFonts w:eastAsia="Malgun Gothic"/>
          <w:lang w:val="nl-NL" w:eastAsia="zh-CN"/>
        </w:rPr>
        <w:t>Full Automation (5).</w:t>
      </w:r>
      <w:r>
        <w:rPr>
          <w:rFonts w:eastAsia="Malgun Gothic"/>
          <w:lang w:val="nl-NL" w:eastAsia="zh-CN"/>
        </w:rPr>
        <w:t xml:space="preserve"> </w:t>
      </w:r>
    </w:p>
    <w:p w14:paraId="242DC2D9" w14:textId="77777777" w:rsidR="00EA7CE4" w:rsidRDefault="00EA7CE4" w:rsidP="00EA7CE4">
      <w:r w:rsidRPr="00E24B52">
        <w:t xml:space="preserve">For </w:t>
      </w:r>
      <w:r>
        <w:t xml:space="preserve">the combination of </w:t>
      </w:r>
      <w:r w:rsidRPr="00E24B52">
        <w:t>each CoR</w:t>
      </w:r>
      <w:r>
        <w:t xml:space="preserve"> scenario and</w:t>
      </w:r>
      <w:r w:rsidRPr="00E24B52">
        <w:t xml:space="preserve"> each </w:t>
      </w:r>
      <w:r>
        <w:t xml:space="preserve">degree of </w:t>
      </w:r>
      <w:r w:rsidRPr="00E24B52">
        <w:t>LoA,</w:t>
      </w:r>
      <w:r>
        <w:t xml:space="preserve"> </w:t>
      </w:r>
      <w:r w:rsidRPr="00F3196B">
        <w:t>require</w:t>
      </w:r>
      <w:r>
        <w:t>ments are specified in terms of P</w:t>
      </w:r>
      <w:r w:rsidRPr="00F3196B">
        <w:t>ayload (Bytes)</w:t>
      </w:r>
      <w:r>
        <w:t xml:space="preserve">, </w:t>
      </w:r>
      <w:r w:rsidRPr="00F3196B">
        <w:t>Transmission rate (Message/Sec)</w:t>
      </w:r>
      <w:r>
        <w:t xml:space="preserve">, Maximum end-to-end latency (ms), </w:t>
      </w:r>
      <w:r w:rsidRPr="00F3196B">
        <w:t>Reli</w:t>
      </w:r>
      <w:r>
        <w:t xml:space="preserve">ability (%), </w:t>
      </w:r>
      <w:r w:rsidRPr="00F3196B">
        <w:t>Data rate (Mbps)</w:t>
      </w:r>
      <w:r>
        <w:t xml:space="preserve">, </w:t>
      </w:r>
      <w:r w:rsidRPr="00F3196B">
        <w:t>Minimum required communication range (meters)</w:t>
      </w:r>
      <w:r>
        <w:t>.</w:t>
      </w:r>
    </w:p>
    <w:p w14:paraId="0A98C831" w14:textId="77777777" w:rsidR="00EA7CE4" w:rsidRDefault="00EA7CE4" w:rsidP="00EA7CE4">
      <w:r>
        <w:t>V2X scenarios are delay and reliability critical while the rate (and thus the resource) requirement may vary for each CoR and LoA, since they may support different payloads (from 300 B to 12000 B) under the strict delay requirement. Also, d</w:t>
      </w:r>
      <w:r w:rsidRPr="00073CDF">
        <w:t>ifferent CoR</w:t>
      </w:r>
      <w:r>
        <w:t xml:space="preserve"> </w:t>
      </w:r>
      <w:r w:rsidRPr="00073CDF">
        <w:t>and LoA combination may require different QoS param</w:t>
      </w:r>
      <w:r>
        <w:t>eter</w:t>
      </w:r>
      <w:r w:rsidRPr="00073CDF">
        <w:t xml:space="preserve">s (even for the same </w:t>
      </w:r>
      <w:r>
        <w:t>V2X application</w:t>
      </w:r>
      <w:r w:rsidRPr="00073CDF">
        <w:t>, e.g. platooning)</w:t>
      </w:r>
      <w:r>
        <w:t xml:space="preserve">. This poses additional challenges regarding the accommodation of QoS and resource requests by 3GPP systems from numerous and resource demanding services. </w:t>
      </w:r>
    </w:p>
    <w:p w14:paraId="2244AC9C" w14:textId="77777777" w:rsidR="00EA7CE4" w:rsidRDefault="00EA7CE4" w:rsidP="005C6C65">
      <w:r>
        <w:lastRenderedPageBreak/>
        <w:t>In this regard, SA2 (</w:t>
      </w:r>
      <w:r w:rsidR="00080756">
        <w:t>see 3GPP </w:t>
      </w:r>
      <w:r>
        <w:t>TR</w:t>
      </w:r>
      <w:r w:rsidR="00080756">
        <w:t> </w:t>
      </w:r>
      <w:r>
        <w:t>23.786</w:t>
      </w:r>
      <w:r w:rsidR="00080756">
        <w:t> </w:t>
      </w:r>
      <w:r w:rsidR="00E25F10">
        <w:t>[13]</w:t>
      </w:r>
      <w:r w:rsidR="00080756">
        <w:t xml:space="preserve"> and</w:t>
      </w:r>
      <w:r>
        <w:t xml:space="preserve"> </w:t>
      </w:r>
      <w:r w:rsidR="00080756">
        <w:t>3GPP </w:t>
      </w:r>
      <w:r>
        <w:t>TS</w:t>
      </w:r>
      <w:r w:rsidR="00080756">
        <w:t> </w:t>
      </w:r>
      <w:r>
        <w:t>23.287</w:t>
      </w:r>
      <w:r w:rsidR="00080756">
        <w:t> </w:t>
      </w:r>
      <w:r w:rsidR="00E25F10">
        <w:t>[8]</w:t>
      </w:r>
      <w:r>
        <w:t>) has provided enhancements to the QoS model to allow more flexible interactions between 5GS and the application layer; as well as the possibility of exposing to the 3</w:t>
      </w:r>
      <w:r w:rsidRPr="005C7698">
        <w:rPr>
          <w:vertAlign w:val="superscript"/>
        </w:rPr>
        <w:t>rd</w:t>
      </w:r>
      <w:r>
        <w:t xml:space="preserve"> party potential QoS adaptation to enable the application to pro-actively adapt the service offering (e.g. change of Level of Automation, group formations). </w:t>
      </w:r>
    </w:p>
    <w:p w14:paraId="3F9EA7FA" w14:textId="77777777" w:rsidR="00EA7CE4" w:rsidRDefault="00EA7CE4" w:rsidP="00EA7CE4">
      <w:pPr>
        <w:rPr>
          <w:sz w:val="24"/>
        </w:rPr>
      </w:pPr>
      <w:r w:rsidRPr="00113B5F">
        <w:rPr>
          <w:rFonts w:cs="Arial"/>
          <w:bCs/>
          <w:szCs w:val="36"/>
          <w:lang w:val="en-US"/>
        </w:rPr>
        <w:t>Given the aforementioned considerations</w:t>
      </w:r>
      <w:r w:rsidRPr="00113B5F">
        <w:rPr>
          <w:lang w:eastAsia="zh-CN"/>
        </w:rPr>
        <w:t xml:space="preserve"> and the increased complexity of scenarios and the wider variety of requirements as imposed by the latest SA2 agreements</w:t>
      </w:r>
      <w:r>
        <w:rPr>
          <w:lang w:eastAsia="zh-CN"/>
        </w:rPr>
        <w:t xml:space="preserve"> (</w:t>
      </w:r>
      <w:r w:rsidR="00080756">
        <w:rPr>
          <w:lang w:eastAsia="zh-CN"/>
        </w:rPr>
        <w:t>see 3GPP </w:t>
      </w:r>
      <w:r>
        <w:rPr>
          <w:lang w:eastAsia="zh-CN"/>
        </w:rPr>
        <w:t>TS</w:t>
      </w:r>
      <w:r w:rsidR="00080756">
        <w:rPr>
          <w:lang w:eastAsia="zh-CN"/>
        </w:rPr>
        <w:t> </w:t>
      </w:r>
      <w:r>
        <w:rPr>
          <w:lang w:eastAsia="zh-CN"/>
        </w:rPr>
        <w:t>23.287</w:t>
      </w:r>
      <w:r w:rsidR="00080756">
        <w:rPr>
          <w:lang w:eastAsia="zh-CN"/>
        </w:rPr>
        <w:t> </w:t>
      </w:r>
      <w:r w:rsidR="00E25F10">
        <w:rPr>
          <w:lang w:eastAsia="zh-CN"/>
        </w:rPr>
        <w:t>[8]</w:t>
      </w:r>
      <w:r>
        <w:rPr>
          <w:lang w:eastAsia="zh-CN"/>
        </w:rPr>
        <w:t>)</w:t>
      </w:r>
      <w:r w:rsidRPr="00113B5F">
        <w:rPr>
          <w:lang w:eastAsia="zh-CN"/>
        </w:rPr>
        <w:t xml:space="preserve">, it is required to further study </w:t>
      </w:r>
      <w:r>
        <w:rPr>
          <w:lang w:eastAsia="zh-CN"/>
        </w:rPr>
        <w:t>the below sub-key issues</w:t>
      </w:r>
      <w:r w:rsidR="0012199B">
        <w:rPr>
          <w:lang w:eastAsia="zh-CN"/>
        </w:rPr>
        <w:t>.</w:t>
      </w:r>
    </w:p>
    <w:p w14:paraId="449EEA5A" w14:textId="77777777" w:rsidR="00EA7CE4" w:rsidRPr="00483678" w:rsidRDefault="00080756" w:rsidP="006F2D70">
      <w:pPr>
        <w:pStyle w:val="Heading3"/>
      </w:pPr>
      <w:bookmarkStart w:id="62" w:name="_Toc20055099"/>
      <w:bookmarkStart w:id="63" w:name="_Toc50599427"/>
      <w:bookmarkStart w:id="64" w:name="_Toc59232182"/>
      <w:r>
        <w:t>5.2.2</w:t>
      </w:r>
      <w:r w:rsidR="00EA7CE4" w:rsidRPr="00483678">
        <w:tab/>
        <w:t xml:space="preserve">Key issue </w:t>
      </w:r>
      <w:r>
        <w:t>2</w:t>
      </w:r>
      <w:r w:rsidR="00EA7CE4" w:rsidRPr="00483678">
        <w:t xml:space="preserve">a </w:t>
      </w:r>
      <w:r>
        <w:t xml:space="preserve">- </w:t>
      </w:r>
      <w:r w:rsidR="00EA7CE4" w:rsidRPr="00483678">
        <w:t>Monitoring QoS situation by eV2X Application</w:t>
      </w:r>
      <w:bookmarkEnd w:id="62"/>
      <w:bookmarkEnd w:id="63"/>
      <w:bookmarkEnd w:id="64"/>
    </w:p>
    <w:p w14:paraId="1F9151F1" w14:textId="77777777" w:rsidR="00EA7CE4" w:rsidRDefault="00EA7CE4" w:rsidP="00EA7CE4">
      <w:pPr>
        <w:rPr>
          <w:lang w:eastAsia="zh-CN"/>
        </w:rPr>
      </w:pPr>
      <w:r>
        <w:rPr>
          <w:lang w:eastAsia="zh-CN"/>
        </w:rPr>
        <w:t>The exposure of QoS information / analytics by 5GS (e.g. NWDAF) to Application Function (AF) is possible in 5GS, as part of the Potential QoS change procedure (</w:t>
      </w:r>
      <w:r w:rsidR="00080756">
        <w:rPr>
          <w:lang w:eastAsia="zh-CN"/>
        </w:rPr>
        <w:t>see 3GPP </w:t>
      </w:r>
      <w:r>
        <w:rPr>
          <w:lang w:eastAsia="zh-CN"/>
        </w:rPr>
        <w:t>TS</w:t>
      </w:r>
      <w:r w:rsidR="00080756">
        <w:rPr>
          <w:lang w:eastAsia="zh-CN"/>
        </w:rPr>
        <w:t> </w:t>
      </w:r>
      <w:r>
        <w:rPr>
          <w:lang w:eastAsia="zh-CN"/>
        </w:rPr>
        <w:t>23.287</w:t>
      </w:r>
      <w:r w:rsidR="00080756">
        <w:rPr>
          <w:lang w:eastAsia="zh-CN"/>
        </w:rPr>
        <w:t> </w:t>
      </w:r>
      <w:r w:rsidR="00E25F10">
        <w:rPr>
          <w:lang w:eastAsia="zh-CN"/>
        </w:rPr>
        <w:t>[8]</w:t>
      </w:r>
      <w:r>
        <w:rPr>
          <w:lang w:eastAsia="zh-CN"/>
        </w:rPr>
        <w:t>).</w:t>
      </w:r>
    </w:p>
    <w:p w14:paraId="25015CD3" w14:textId="77777777" w:rsidR="00EA7CE4" w:rsidRPr="003871BC" w:rsidRDefault="00EA7CE4" w:rsidP="00EA7CE4">
      <w:pPr>
        <w:rPr>
          <w:noProof/>
        </w:rPr>
      </w:pPr>
      <w:r>
        <w:rPr>
          <w:lang w:eastAsia="zh-CN"/>
        </w:rPr>
        <w:t xml:space="preserve">In this regard, enhanced monitoring capabilities can be available at application layer (comparing to the V2X application functional model, specified in </w:t>
      </w:r>
      <w:r w:rsidR="00080756">
        <w:rPr>
          <w:lang w:eastAsia="zh-CN"/>
        </w:rPr>
        <w:t>3GPP </w:t>
      </w:r>
      <w:r>
        <w:rPr>
          <w:lang w:eastAsia="zh-CN"/>
        </w:rPr>
        <w:t>TS</w:t>
      </w:r>
      <w:r w:rsidR="00080756">
        <w:rPr>
          <w:lang w:eastAsia="zh-CN"/>
        </w:rPr>
        <w:t> </w:t>
      </w:r>
      <w:r>
        <w:rPr>
          <w:lang w:eastAsia="zh-CN"/>
        </w:rPr>
        <w:t>23.286</w:t>
      </w:r>
      <w:r w:rsidR="00080756">
        <w:rPr>
          <w:lang w:eastAsia="zh-CN"/>
        </w:rPr>
        <w:t> </w:t>
      </w:r>
      <w:r w:rsidR="00E25F10">
        <w:rPr>
          <w:lang w:eastAsia="zh-CN"/>
        </w:rPr>
        <w:t>[7]</w:t>
      </w:r>
      <w:r>
        <w:rPr>
          <w:lang w:eastAsia="zh-CN"/>
        </w:rPr>
        <w:t xml:space="preserve">), which can enable the application layer to dynamically provide/adapt the service operation and related QoS requirements for single or groups of UEs. The monitoring information </w:t>
      </w:r>
      <w:r w:rsidRPr="003871BC">
        <w:rPr>
          <w:noProof/>
        </w:rPr>
        <w:t xml:space="preserve">which may be required at the application layer for adjusting the eV2X application requirement, need to be investigated further. </w:t>
      </w:r>
    </w:p>
    <w:p w14:paraId="4052CF10" w14:textId="77777777" w:rsidR="00080756" w:rsidRDefault="00080756" w:rsidP="006F2D70">
      <w:pPr>
        <w:pStyle w:val="Heading3"/>
      </w:pPr>
      <w:bookmarkStart w:id="65" w:name="_Toc20055100"/>
      <w:bookmarkStart w:id="66" w:name="_Toc50599428"/>
      <w:bookmarkStart w:id="67" w:name="_Toc59232183"/>
      <w:r>
        <w:t>5.2.3</w:t>
      </w:r>
      <w:r w:rsidR="00EA7CE4" w:rsidRPr="00483678">
        <w:tab/>
        <w:t xml:space="preserve">Key issue </w:t>
      </w:r>
      <w:r>
        <w:t>2</w:t>
      </w:r>
      <w:r w:rsidR="00EA7CE4" w:rsidRPr="00483678">
        <w:t xml:space="preserve">b </w:t>
      </w:r>
      <w:r>
        <w:t xml:space="preserve">- </w:t>
      </w:r>
      <w:r w:rsidR="00EA7CE4" w:rsidRPr="00483678">
        <w:t>Communicating eV2X application requirements with 5GS</w:t>
      </w:r>
      <w:bookmarkEnd w:id="65"/>
      <w:bookmarkEnd w:id="66"/>
      <w:bookmarkEnd w:id="67"/>
    </w:p>
    <w:p w14:paraId="43DE6C6F" w14:textId="77777777" w:rsidR="00EA7CE4" w:rsidRPr="003871BC" w:rsidRDefault="00EA7CE4" w:rsidP="006F2D70">
      <w:pPr>
        <w:rPr>
          <w:noProof/>
        </w:rPr>
      </w:pPr>
      <w:r>
        <w:t>T</w:t>
      </w:r>
      <w:r w:rsidRPr="003871BC">
        <w:rPr>
          <w:noProof/>
        </w:rPr>
        <w:t xml:space="preserve">he application based on the enhanced monitoring capabilities, upon receiving notifications about possible QoS changes (e.g. possible QoS downgrade), it may be required to handle the application adjustment; and subsequently the QoS requirement adjustment for single or groups of UEs which may be affected by this change. </w:t>
      </w:r>
    </w:p>
    <w:p w14:paraId="46F2AD13" w14:textId="77777777" w:rsidR="00080756" w:rsidRPr="003871BC" w:rsidRDefault="00EA7CE4" w:rsidP="006F2D70">
      <w:pPr>
        <w:rPr>
          <w:noProof/>
        </w:rPr>
      </w:pPr>
      <w:r w:rsidRPr="003871BC">
        <w:rPr>
          <w:noProof/>
        </w:rPr>
        <w:t xml:space="preserve">This study needs to investigate: </w:t>
      </w:r>
    </w:p>
    <w:p w14:paraId="66E68811" w14:textId="77777777" w:rsidR="00080756" w:rsidRPr="003871BC" w:rsidRDefault="00EA7CE4" w:rsidP="006F2D70">
      <w:pPr>
        <w:pStyle w:val="B1"/>
        <w:rPr>
          <w:noProof/>
        </w:rPr>
      </w:pPr>
      <w:r w:rsidRPr="003871BC">
        <w:rPr>
          <w:noProof/>
        </w:rPr>
        <w:t>1</w:t>
      </w:r>
      <w:r w:rsidR="00080756" w:rsidRPr="003871BC">
        <w:rPr>
          <w:noProof/>
        </w:rPr>
        <w:t>.</w:t>
      </w:r>
      <w:r w:rsidR="00080756" w:rsidRPr="003871BC">
        <w:rPr>
          <w:noProof/>
        </w:rPr>
        <w:tab/>
      </w:r>
      <w:r w:rsidRPr="003871BC">
        <w:rPr>
          <w:noProof/>
        </w:rPr>
        <w:t xml:space="preserve">what is the impact at the application layer functional model for enabling the application layer to adapt V2X application requirements, based on the enhanced QoS monitoring, and </w:t>
      </w:r>
    </w:p>
    <w:p w14:paraId="34FEF009" w14:textId="77777777" w:rsidR="00EA7CE4" w:rsidRPr="003871BC" w:rsidRDefault="00EA7CE4" w:rsidP="006F2D70">
      <w:pPr>
        <w:pStyle w:val="B1"/>
        <w:rPr>
          <w:noProof/>
        </w:rPr>
      </w:pPr>
      <w:r w:rsidRPr="003871BC">
        <w:rPr>
          <w:noProof/>
        </w:rPr>
        <w:t>2</w:t>
      </w:r>
      <w:r w:rsidR="00080756" w:rsidRPr="003871BC">
        <w:rPr>
          <w:noProof/>
        </w:rPr>
        <w:t>.</w:t>
      </w:r>
      <w:r w:rsidR="00080756" w:rsidRPr="003871BC">
        <w:rPr>
          <w:noProof/>
        </w:rPr>
        <w:tab/>
      </w:r>
      <w:r w:rsidRPr="003871BC">
        <w:rPr>
          <w:noProof/>
        </w:rPr>
        <w:t xml:space="preserve">what new mechanisms may be required from application perspective to communicate this adaptation with the 5GS and involved application entities. </w:t>
      </w:r>
    </w:p>
    <w:p w14:paraId="334B466A" w14:textId="77777777" w:rsidR="00D95ED9" w:rsidRPr="005C7698" w:rsidRDefault="00D95ED9" w:rsidP="00D95ED9">
      <w:pPr>
        <w:pStyle w:val="Heading2"/>
      </w:pPr>
      <w:bookmarkStart w:id="68" w:name="_Toc20055101"/>
      <w:bookmarkStart w:id="69" w:name="_Toc50599429"/>
      <w:bookmarkStart w:id="70" w:name="_Toc59232184"/>
      <w:r>
        <w:t>5.3</w:t>
      </w:r>
      <w:r>
        <w:tab/>
      </w:r>
      <w:r w:rsidRPr="00EE6167">
        <w:t xml:space="preserve">Key issue </w:t>
      </w:r>
      <w:r>
        <w:t>3</w:t>
      </w:r>
      <w:r w:rsidRPr="00EE6167">
        <w:t xml:space="preserve"> – V2X application support for network slicing</w:t>
      </w:r>
      <w:bookmarkEnd w:id="68"/>
      <w:bookmarkEnd w:id="69"/>
      <w:bookmarkEnd w:id="70"/>
    </w:p>
    <w:p w14:paraId="69D90C60" w14:textId="77777777" w:rsidR="00D95ED9" w:rsidRPr="00EE6167" w:rsidRDefault="00D95ED9" w:rsidP="00D95ED9">
      <w:pPr>
        <w:rPr>
          <w:rFonts w:eastAsia="Malgun Gothic"/>
          <w:lang w:eastAsia="zh-CN"/>
        </w:rPr>
      </w:pPr>
      <w:r w:rsidRPr="00EE6167">
        <w:rPr>
          <w:rFonts w:eastAsia="Malgun Gothic"/>
          <w:lang w:eastAsia="zh-CN"/>
        </w:rPr>
        <w:t>Network slicing is a set of technologies to support network service differentiation and meet the diversified requirements from tenants like vertical industries as specified in clause</w:t>
      </w:r>
      <w:r>
        <w:rPr>
          <w:rFonts w:eastAsia="Malgun Gothic"/>
          <w:lang w:eastAsia="zh-CN"/>
        </w:rPr>
        <w:t> </w:t>
      </w:r>
      <w:r w:rsidRPr="00EE6167">
        <w:rPr>
          <w:rFonts w:eastAsia="Malgun Gothic"/>
          <w:lang w:eastAsia="zh-CN"/>
        </w:rPr>
        <w:t>5.15 of 3GPP</w:t>
      </w:r>
      <w:r>
        <w:rPr>
          <w:rFonts w:eastAsia="Malgun Gothic"/>
          <w:lang w:eastAsia="zh-CN"/>
        </w:rPr>
        <w:t> </w:t>
      </w:r>
      <w:r w:rsidRPr="00EE6167">
        <w:rPr>
          <w:rFonts w:eastAsia="Malgun Gothic"/>
          <w:lang w:eastAsia="zh-CN"/>
        </w:rPr>
        <w:t>TS</w:t>
      </w:r>
      <w:r>
        <w:rPr>
          <w:rFonts w:eastAsia="Malgun Gothic"/>
          <w:lang w:eastAsia="zh-CN"/>
        </w:rPr>
        <w:t> </w:t>
      </w:r>
      <w:r w:rsidRPr="00EE6167">
        <w:rPr>
          <w:rFonts w:eastAsia="Malgun Gothic"/>
          <w:lang w:eastAsia="zh-CN"/>
        </w:rPr>
        <w:t>23.501</w:t>
      </w:r>
      <w:r>
        <w:rPr>
          <w:rFonts w:eastAsia="Malgun Gothic"/>
          <w:lang w:eastAsia="zh-CN"/>
        </w:rPr>
        <w:t> </w:t>
      </w:r>
      <w:r w:rsidR="00E25F10">
        <w:rPr>
          <w:rFonts w:eastAsia="Malgun Gothic"/>
          <w:lang w:eastAsia="zh-CN"/>
        </w:rPr>
        <w:t>[11]</w:t>
      </w:r>
      <w:r w:rsidRPr="00EE6167">
        <w:rPr>
          <w:rFonts w:eastAsia="Malgun Gothic"/>
          <w:lang w:eastAsia="zh-CN"/>
        </w:rPr>
        <w:t>. Network slice is a logical network that provides specific network capabilities and network characteristics. The application support for slices is a standardized feature in 3GPP 5GS and mainly involves the interaction between the 5GS (e.g. slice management system) and</w:t>
      </w:r>
      <w:r w:rsidRPr="00CB4CE2">
        <w:rPr>
          <w:rFonts w:eastAsia="Malgun Gothic"/>
          <w:lang w:eastAsia="zh-CN"/>
        </w:rPr>
        <w:t xml:space="preserve"> t</w:t>
      </w:r>
      <w:r w:rsidRPr="00EE6167">
        <w:rPr>
          <w:rFonts w:eastAsia="Malgun Gothic"/>
          <w:lang w:eastAsia="zh-CN"/>
        </w:rPr>
        <w:t>he 3rd party (tenants) for the pre-commissioning, operation and management of the slice end-to-end as specified in 3GPP</w:t>
      </w:r>
      <w:r>
        <w:rPr>
          <w:rFonts w:eastAsia="Malgun Gothic"/>
          <w:lang w:eastAsia="zh-CN"/>
        </w:rPr>
        <w:t> </w:t>
      </w:r>
      <w:r w:rsidRPr="00EE6167">
        <w:rPr>
          <w:rFonts w:eastAsia="Malgun Gothic"/>
          <w:lang w:eastAsia="zh-CN"/>
        </w:rPr>
        <w:t>TS</w:t>
      </w:r>
      <w:r>
        <w:rPr>
          <w:rFonts w:eastAsia="Malgun Gothic"/>
          <w:lang w:eastAsia="zh-CN"/>
        </w:rPr>
        <w:t> </w:t>
      </w:r>
      <w:r w:rsidRPr="00EE6167">
        <w:rPr>
          <w:rFonts w:eastAsia="Malgun Gothic"/>
          <w:lang w:eastAsia="zh-CN"/>
        </w:rPr>
        <w:t>28.530</w:t>
      </w:r>
      <w:r>
        <w:rPr>
          <w:rFonts w:eastAsia="Malgun Gothic"/>
          <w:lang w:eastAsia="zh-CN"/>
        </w:rPr>
        <w:t> </w:t>
      </w:r>
      <w:r w:rsidR="00E25F10">
        <w:rPr>
          <w:rFonts w:eastAsia="Malgun Gothic"/>
          <w:lang w:eastAsia="zh-CN"/>
        </w:rPr>
        <w:t>[14]</w:t>
      </w:r>
      <w:r w:rsidRPr="00EE6167">
        <w:rPr>
          <w:rFonts w:eastAsia="Malgun Gothic"/>
          <w:lang w:eastAsia="zh-CN"/>
        </w:rPr>
        <w:t>.</w:t>
      </w:r>
    </w:p>
    <w:p w14:paraId="46BC9DBC" w14:textId="77777777" w:rsidR="00D95ED9" w:rsidRPr="00EE6167" w:rsidRDefault="00D95ED9" w:rsidP="00D95ED9">
      <w:pPr>
        <w:rPr>
          <w:rFonts w:eastAsia="Malgun Gothic"/>
          <w:lang w:eastAsia="zh-CN"/>
        </w:rPr>
      </w:pPr>
      <w:r w:rsidRPr="00EE6167">
        <w:rPr>
          <w:rFonts w:eastAsia="Malgun Gothic"/>
          <w:lang w:eastAsia="zh-CN"/>
        </w:rPr>
        <w:t>In V2X use cases as defined in 3GPP</w:t>
      </w:r>
      <w:r w:rsidR="0012199B">
        <w:rPr>
          <w:rFonts w:eastAsia="Malgun Gothic"/>
          <w:lang w:eastAsia="zh-CN"/>
        </w:rPr>
        <w:t> </w:t>
      </w:r>
      <w:r w:rsidRPr="00EE6167">
        <w:rPr>
          <w:rFonts w:eastAsia="Malgun Gothic"/>
          <w:lang w:eastAsia="zh-CN"/>
        </w:rPr>
        <w:t>TS</w:t>
      </w:r>
      <w:r w:rsidR="0012199B">
        <w:rPr>
          <w:rFonts w:eastAsia="Malgun Gothic"/>
          <w:lang w:eastAsia="zh-CN"/>
        </w:rPr>
        <w:t> </w:t>
      </w:r>
      <w:r w:rsidRPr="00EE6167">
        <w:rPr>
          <w:rFonts w:eastAsia="Malgun Gothic"/>
          <w:lang w:eastAsia="zh-CN"/>
        </w:rPr>
        <w:t>22.186</w:t>
      </w:r>
      <w:r w:rsidR="0012199B">
        <w:rPr>
          <w:rFonts w:eastAsia="Malgun Gothic"/>
          <w:lang w:eastAsia="zh-CN"/>
        </w:rPr>
        <w:t> </w:t>
      </w:r>
      <w:r w:rsidRPr="00EE6167">
        <w:rPr>
          <w:rFonts w:eastAsia="Malgun Gothic"/>
          <w:lang w:eastAsia="zh-CN"/>
        </w:rPr>
        <w:t xml:space="preserve">[3], both safety and non-safety communications need to be supported with diverse and conflicting KPIs (latency, reliability, throughput). A V2X service provider may use one or more network slices for V2X to bundle one or more V2X services to support multiple KPI and QoS requirements. </w:t>
      </w:r>
    </w:p>
    <w:p w14:paraId="4CFC0D7D" w14:textId="77777777" w:rsidR="00D95ED9" w:rsidRDefault="00D95ED9" w:rsidP="00D95ED9">
      <w:pPr>
        <w:rPr>
          <w:rFonts w:eastAsia="Malgun Gothic"/>
          <w:lang w:eastAsia="zh-CN"/>
        </w:rPr>
      </w:pPr>
      <w:r w:rsidRPr="00EE6167">
        <w:rPr>
          <w:rFonts w:eastAsia="Malgun Gothic"/>
          <w:lang w:eastAsia="zh-CN"/>
        </w:rPr>
        <w:t xml:space="preserve">Further study is required to determine how to abstract the </w:t>
      </w:r>
      <w:r>
        <w:rPr>
          <w:rFonts w:eastAsia="Malgun Gothic"/>
          <w:lang w:eastAsia="zh-CN"/>
        </w:rPr>
        <w:t xml:space="preserve">required </w:t>
      </w:r>
      <w:r w:rsidRPr="00EE6167">
        <w:rPr>
          <w:rFonts w:eastAsia="Malgun Gothic"/>
          <w:lang w:eastAsia="zh-CN"/>
        </w:rPr>
        <w:t xml:space="preserve">network slice </w:t>
      </w:r>
      <w:r>
        <w:rPr>
          <w:rFonts w:eastAsia="Malgun Gothic"/>
          <w:lang w:eastAsia="zh-CN"/>
        </w:rPr>
        <w:t>information to</w:t>
      </w:r>
      <w:r w:rsidRPr="00EE6167">
        <w:rPr>
          <w:rFonts w:eastAsia="Malgun Gothic"/>
          <w:lang w:eastAsia="zh-CN"/>
        </w:rPr>
        <w:t xml:space="preserve"> the V2X application to</w:t>
      </w:r>
      <w:r>
        <w:rPr>
          <w:rFonts w:eastAsia="Malgun Gothic"/>
          <w:lang w:eastAsia="zh-CN"/>
        </w:rPr>
        <w:t>:</w:t>
      </w:r>
    </w:p>
    <w:p w14:paraId="7C9E463A" w14:textId="77777777" w:rsidR="00D95ED9" w:rsidRPr="003871BC" w:rsidRDefault="00D95ED9" w:rsidP="00D95ED9">
      <w:pPr>
        <w:pStyle w:val="B1"/>
        <w:rPr>
          <w:noProof/>
        </w:rPr>
      </w:pPr>
      <w:r w:rsidRPr="003871BC">
        <w:rPr>
          <w:noProof/>
        </w:rPr>
        <w:t>-</w:t>
      </w:r>
      <w:r w:rsidRPr="003871BC">
        <w:rPr>
          <w:noProof/>
        </w:rPr>
        <w:tab/>
        <w:t>efficiently support multi-PLMN and cross-slice coordination for roaming and non-roaming use cases</w:t>
      </w:r>
      <w:r w:rsidR="0012199B" w:rsidRPr="003871BC">
        <w:rPr>
          <w:noProof/>
        </w:rPr>
        <w:t>.</w:t>
      </w:r>
    </w:p>
    <w:p w14:paraId="5EF92CC2" w14:textId="77777777" w:rsidR="00D95ED9" w:rsidRPr="00CA6124" w:rsidRDefault="00D95ED9" w:rsidP="00D95ED9">
      <w:pPr>
        <w:pStyle w:val="B1"/>
        <w:rPr>
          <w:lang w:val="en-US"/>
        </w:rPr>
      </w:pPr>
      <w:r w:rsidRPr="003871BC">
        <w:rPr>
          <w:noProof/>
        </w:rPr>
        <w:t>-</w:t>
      </w:r>
      <w:r w:rsidR="0012199B">
        <w:rPr>
          <w:lang w:val="en-US"/>
        </w:rPr>
        <w:tab/>
      </w:r>
      <w:r>
        <w:rPr>
          <w:lang w:val="en-US"/>
        </w:rPr>
        <w:t>enable the application layer to provide/adjust the V2X application requirements based on slice conditions and availability</w:t>
      </w:r>
      <w:r w:rsidR="0012199B">
        <w:rPr>
          <w:lang w:val="en-US"/>
        </w:rPr>
        <w:t>.</w:t>
      </w:r>
    </w:p>
    <w:p w14:paraId="1836FAE7" w14:textId="77777777" w:rsidR="00D95ED9" w:rsidRPr="005C7698" w:rsidRDefault="00D95ED9" w:rsidP="00D95ED9">
      <w:pPr>
        <w:pStyle w:val="B1"/>
      </w:pPr>
      <w:r>
        <w:rPr>
          <w:rFonts w:eastAsia="Malgun Gothic"/>
          <w:lang w:eastAsia="zh-CN"/>
        </w:rPr>
        <w:t>-</w:t>
      </w:r>
      <w:r>
        <w:rPr>
          <w:rFonts w:eastAsia="Malgun Gothic"/>
          <w:lang w:eastAsia="zh-CN"/>
        </w:rPr>
        <w:tab/>
        <w:t xml:space="preserve">enable application layer to provide efficient </w:t>
      </w:r>
      <w:r w:rsidRPr="00CA6124">
        <w:rPr>
          <w:rFonts w:eastAsia="Malgun Gothic"/>
          <w:lang w:eastAsia="zh-CN"/>
        </w:rPr>
        <w:t>utilization of network resources across V2X services</w:t>
      </w:r>
      <w:r>
        <w:rPr>
          <w:rFonts w:eastAsia="Malgun Gothic"/>
          <w:lang w:eastAsia="zh-CN"/>
        </w:rPr>
        <w:t xml:space="preserve"> and slices</w:t>
      </w:r>
      <w:r w:rsidRPr="00CA6124">
        <w:rPr>
          <w:rFonts w:eastAsia="Malgun Gothic"/>
          <w:lang w:eastAsia="zh-CN"/>
        </w:rPr>
        <w:t>.</w:t>
      </w:r>
    </w:p>
    <w:p w14:paraId="10441D07" w14:textId="77777777" w:rsidR="00156F0E" w:rsidRDefault="00156F0E" w:rsidP="00156F0E">
      <w:pPr>
        <w:pStyle w:val="Heading2"/>
      </w:pPr>
      <w:bookmarkStart w:id="71" w:name="_Toc521435129"/>
      <w:bookmarkStart w:id="72" w:name="_Toc20055102"/>
      <w:bookmarkStart w:id="73" w:name="_Toc50599430"/>
      <w:bookmarkStart w:id="74" w:name="_Toc59232185"/>
      <w:r w:rsidRPr="003C766F">
        <w:t>5.</w:t>
      </w:r>
      <w:r>
        <w:rPr>
          <w:lang w:val="en-US"/>
        </w:rPr>
        <w:t>4</w:t>
      </w:r>
      <w:r w:rsidRPr="003C766F">
        <w:tab/>
        <w:t xml:space="preserve">Key issue </w:t>
      </w:r>
      <w:r>
        <w:rPr>
          <w:lang w:val="en-US"/>
        </w:rPr>
        <w:t>4</w:t>
      </w:r>
      <w:r w:rsidRPr="003C766F">
        <w:t xml:space="preserve"> </w:t>
      </w:r>
      <w:r>
        <w:t>–</w:t>
      </w:r>
      <w:r w:rsidRPr="003C766F">
        <w:t xml:space="preserve"> </w:t>
      </w:r>
      <w:bookmarkEnd w:id="71"/>
      <w:r>
        <w:t>Support for tele-operated driving</w:t>
      </w:r>
      <w:bookmarkEnd w:id="72"/>
      <w:bookmarkEnd w:id="73"/>
      <w:bookmarkEnd w:id="74"/>
    </w:p>
    <w:p w14:paraId="201A565C" w14:textId="77777777" w:rsidR="00156F0E" w:rsidRPr="00A95F1C" w:rsidRDefault="00156F0E" w:rsidP="00156F0E">
      <w:pPr>
        <w:rPr>
          <w:noProof/>
        </w:rPr>
      </w:pPr>
      <w:r>
        <w:rPr>
          <w:noProof/>
        </w:rPr>
        <w:t>Tele-operated driving allows a remote driver to interact with one or more vehicles, the remote driver acting as a V2X application server and the vehicles as</w:t>
      </w:r>
      <w:r w:rsidR="009716DA">
        <w:rPr>
          <w:noProof/>
        </w:rPr>
        <w:t xml:space="preserve"> </w:t>
      </w:r>
      <w:r>
        <w:rPr>
          <w:noProof/>
        </w:rPr>
        <w:t xml:space="preserve">V2X UEs. The communication is typically one-to-one where a V2X application </w:t>
      </w:r>
      <w:r>
        <w:rPr>
          <w:noProof/>
        </w:rPr>
        <w:lastRenderedPageBreak/>
        <w:t>server establishes a tele-operated driving session with one or more</w:t>
      </w:r>
      <w:r w:rsidR="009716DA">
        <w:rPr>
          <w:noProof/>
        </w:rPr>
        <w:t xml:space="preserve"> </w:t>
      </w:r>
      <w:r>
        <w:rPr>
          <w:noProof/>
        </w:rPr>
        <w:t xml:space="preserve">V2X UEs. </w:t>
      </w:r>
      <w:r w:rsidR="008033FC">
        <w:rPr>
          <w:noProof/>
          <w:lang w:val="en-US"/>
        </w:rPr>
        <w:t xml:space="preserve">The remote driver may utilize a V2X application server or a V2X UE to communicate tele-operated command and control messages to one or more vehicles to </w:t>
      </w:r>
      <w:r w:rsidR="008033FC" w:rsidRPr="00F00C8D">
        <w:rPr>
          <w:noProof/>
          <w:lang w:val="en-US"/>
        </w:rPr>
        <w:t>drive autonomously and coordinate driving manoeuvres</w:t>
      </w:r>
      <w:r w:rsidR="008033FC">
        <w:rPr>
          <w:noProof/>
          <w:lang w:val="en-US"/>
        </w:rPr>
        <w:t>.</w:t>
      </w:r>
    </w:p>
    <w:p w14:paraId="2D6FBF78" w14:textId="77777777" w:rsidR="00156F0E" w:rsidRDefault="00156F0E" w:rsidP="00156F0E">
      <w:pPr>
        <w:rPr>
          <w:noProof/>
        </w:rPr>
      </w:pPr>
      <w:r>
        <w:rPr>
          <w:noProof/>
        </w:rPr>
        <w:t>It requires further study:</w:t>
      </w:r>
    </w:p>
    <w:p w14:paraId="33113357" w14:textId="77777777" w:rsidR="00156F0E" w:rsidRDefault="00156F0E" w:rsidP="00690937">
      <w:pPr>
        <w:pStyle w:val="B1"/>
        <w:rPr>
          <w:noProof/>
        </w:rPr>
      </w:pPr>
      <w:r>
        <w:rPr>
          <w:noProof/>
          <w:lang w:val="en-US"/>
        </w:rPr>
        <w:t>-</w:t>
      </w:r>
      <w:r>
        <w:rPr>
          <w:noProof/>
          <w:lang w:val="en-US"/>
        </w:rPr>
        <w:tab/>
      </w:r>
      <w:r>
        <w:rPr>
          <w:noProof/>
        </w:rPr>
        <w:t>S</w:t>
      </w:r>
      <w:r w:rsidRPr="00DC5559">
        <w:rPr>
          <w:noProof/>
        </w:rPr>
        <w:t xml:space="preserve">upporting functions are required at the VAE layer to enable tele-operated driving </w:t>
      </w:r>
      <w:r w:rsidR="00117832">
        <w:rPr>
          <w:noProof/>
        </w:rPr>
        <w:t xml:space="preserve">of the vehicle(s) on a sustained basis </w:t>
      </w:r>
      <w:r w:rsidRPr="00DC5559">
        <w:rPr>
          <w:noProof/>
        </w:rPr>
        <w:t>between the V2X application server and one or more</w:t>
      </w:r>
      <w:r w:rsidR="009716DA" w:rsidRPr="00DC5559">
        <w:rPr>
          <w:noProof/>
        </w:rPr>
        <w:t xml:space="preserve"> </w:t>
      </w:r>
      <w:r w:rsidRPr="00DC5559">
        <w:rPr>
          <w:noProof/>
        </w:rPr>
        <w:t>V2X UEs</w:t>
      </w:r>
      <w:r>
        <w:rPr>
          <w:noProof/>
        </w:rPr>
        <w:t>.</w:t>
      </w:r>
    </w:p>
    <w:p w14:paraId="35EB54CB" w14:textId="77777777" w:rsidR="00156F0E" w:rsidRDefault="00156F0E" w:rsidP="00156F0E">
      <w:pPr>
        <w:pStyle w:val="Heading2"/>
      </w:pPr>
      <w:bookmarkStart w:id="75" w:name="_Toc20055103"/>
      <w:bookmarkStart w:id="76" w:name="_Toc50599431"/>
      <w:bookmarkStart w:id="77" w:name="_Toc59232186"/>
      <w:r w:rsidRPr="003C766F">
        <w:t>5.</w:t>
      </w:r>
      <w:r>
        <w:rPr>
          <w:lang w:val="en-US"/>
        </w:rPr>
        <w:t>5</w:t>
      </w:r>
      <w:r w:rsidRPr="003C766F">
        <w:tab/>
        <w:t xml:space="preserve">Key issue </w:t>
      </w:r>
      <w:r>
        <w:rPr>
          <w:lang w:val="en-US"/>
        </w:rPr>
        <w:t>5</w:t>
      </w:r>
      <w:r w:rsidRPr="003C766F">
        <w:t xml:space="preserve"> </w:t>
      </w:r>
      <w:r>
        <w:t>–</w:t>
      </w:r>
      <w:r w:rsidRPr="003C766F">
        <w:t xml:space="preserve"> </w:t>
      </w:r>
      <w:r>
        <w:t>V2X control and message distribution over Uu</w:t>
      </w:r>
      <w:bookmarkEnd w:id="75"/>
      <w:bookmarkEnd w:id="76"/>
      <w:bookmarkEnd w:id="77"/>
    </w:p>
    <w:p w14:paraId="2020AE77" w14:textId="77777777" w:rsidR="00156F0E" w:rsidRDefault="00156F0E" w:rsidP="00156F0E">
      <w:pPr>
        <w:rPr>
          <w:noProof/>
          <w:lang w:val="en-US"/>
        </w:rPr>
      </w:pPr>
      <w:r w:rsidRPr="00511466">
        <w:rPr>
          <w:noProof/>
        </w:rPr>
        <w:t>3GPP</w:t>
      </w:r>
      <w:r>
        <w:rPr>
          <w:noProof/>
          <w:lang w:val="en-US"/>
        </w:rPr>
        <w:t> </w:t>
      </w:r>
      <w:r w:rsidRPr="00511466">
        <w:rPr>
          <w:noProof/>
        </w:rPr>
        <w:t>TS</w:t>
      </w:r>
      <w:r>
        <w:rPr>
          <w:noProof/>
          <w:lang w:val="en-US"/>
        </w:rPr>
        <w:t> </w:t>
      </w:r>
      <w:r w:rsidRPr="00511466">
        <w:rPr>
          <w:noProof/>
        </w:rPr>
        <w:t>23.287</w:t>
      </w:r>
      <w:r>
        <w:rPr>
          <w:noProof/>
          <w:lang w:val="en-US"/>
        </w:rPr>
        <w:t> </w:t>
      </w:r>
      <w:r w:rsidR="00E25F10">
        <w:rPr>
          <w:noProof/>
        </w:rPr>
        <w:t>[8]</w:t>
      </w:r>
      <w:r>
        <w:rPr>
          <w:noProof/>
          <w:lang w:val="en-US"/>
        </w:rPr>
        <w:t> </w:t>
      </w:r>
      <w:r w:rsidRPr="00511466">
        <w:rPr>
          <w:noProof/>
        </w:rPr>
        <w:t>clause</w:t>
      </w:r>
      <w:r>
        <w:rPr>
          <w:noProof/>
          <w:lang w:val="en-US"/>
        </w:rPr>
        <w:t> </w:t>
      </w:r>
      <w:r w:rsidRPr="00511466">
        <w:rPr>
          <w:noProof/>
        </w:rPr>
        <w:t>4.2.1 defines the eV2X architecture</w:t>
      </w:r>
      <w:r w:rsidRPr="00311301">
        <w:rPr>
          <w:noProof/>
        </w:rPr>
        <w:t>. In several clauses of 3GPP</w:t>
      </w:r>
      <w:r>
        <w:rPr>
          <w:noProof/>
          <w:lang w:val="en-US"/>
        </w:rPr>
        <w:t> </w:t>
      </w:r>
      <w:r w:rsidRPr="00311301">
        <w:rPr>
          <w:noProof/>
        </w:rPr>
        <w:t>TS</w:t>
      </w:r>
      <w:r>
        <w:rPr>
          <w:noProof/>
          <w:lang w:val="en-US"/>
        </w:rPr>
        <w:t> </w:t>
      </w:r>
      <w:r w:rsidRPr="00311301">
        <w:rPr>
          <w:noProof/>
        </w:rPr>
        <w:t>23.287</w:t>
      </w:r>
      <w:r>
        <w:rPr>
          <w:noProof/>
          <w:lang w:val="en-US"/>
        </w:rPr>
        <w:t> </w:t>
      </w:r>
      <w:r w:rsidR="00E25F10">
        <w:rPr>
          <w:noProof/>
        </w:rPr>
        <w:t>[8]</w:t>
      </w:r>
      <w:r w:rsidRPr="00311301">
        <w:rPr>
          <w:noProof/>
        </w:rPr>
        <w:t xml:space="preserve"> (e.g. clause</w:t>
      </w:r>
      <w:r>
        <w:rPr>
          <w:noProof/>
          <w:lang w:val="en-US"/>
        </w:rPr>
        <w:t> </w:t>
      </w:r>
      <w:r w:rsidRPr="00311301">
        <w:rPr>
          <w:noProof/>
        </w:rPr>
        <w:t xml:space="preserve">5.4.5, QoS handling for V2X communication over Uu reference point), the </w:t>
      </w:r>
      <w:r w:rsidRPr="009532A9">
        <w:rPr>
          <w:noProof/>
        </w:rPr>
        <w:t>V2X application server acts as an AF and communicates with the NEF</w:t>
      </w:r>
      <w:r w:rsidRPr="00311301">
        <w:rPr>
          <w:noProof/>
        </w:rPr>
        <w:t xml:space="preserve"> over Nnef (service-based interface). The communication between the V2X application server and NEF is for instance considered for subscribing to notifications from the NEF. The procedure for notification on potential QoS change to the V2X application server is described in in clause</w:t>
      </w:r>
      <w:r>
        <w:rPr>
          <w:noProof/>
          <w:lang w:val="en-US"/>
        </w:rPr>
        <w:t> </w:t>
      </w:r>
      <w:r w:rsidRPr="00311301">
        <w:rPr>
          <w:noProof/>
        </w:rPr>
        <w:t>6.4.1 of 3GPP</w:t>
      </w:r>
      <w:r>
        <w:rPr>
          <w:noProof/>
          <w:lang w:val="en-US"/>
        </w:rPr>
        <w:t> </w:t>
      </w:r>
      <w:r w:rsidRPr="00311301">
        <w:rPr>
          <w:noProof/>
        </w:rPr>
        <w:t>TS</w:t>
      </w:r>
      <w:r>
        <w:rPr>
          <w:noProof/>
          <w:lang w:val="en-US"/>
        </w:rPr>
        <w:t> </w:t>
      </w:r>
      <w:r w:rsidRPr="00311301">
        <w:rPr>
          <w:noProof/>
        </w:rPr>
        <w:t>23.287</w:t>
      </w:r>
      <w:r>
        <w:rPr>
          <w:noProof/>
          <w:lang w:val="en-US"/>
        </w:rPr>
        <w:t> </w:t>
      </w:r>
      <w:r w:rsidR="00E25F10">
        <w:rPr>
          <w:noProof/>
        </w:rPr>
        <w:t>[8]</w:t>
      </w:r>
      <w:r w:rsidRPr="00311301">
        <w:rPr>
          <w:noProof/>
        </w:rPr>
        <w:t>.</w:t>
      </w:r>
      <w:r w:rsidRPr="0006707B">
        <w:rPr>
          <w:noProof/>
          <w:lang w:val="en-US"/>
        </w:rPr>
        <w:t xml:space="preserve"> </w:t>
      </w:r>
      <w:r>
        <w:rPr>
          <w:noProof/>
          <w:lang w:val="en-US"/>
        </w:rPr>
        <w:t>These represent, from a 5G system point of view, examples of control-plane procedures for negotiation and/or subscription to specific services.</w:t>
      </w:r>
    </w:p>
    <w:p w14:paraId="20D1BFFB" w14:textId="77777777" w:rsidR="00156F0E" w:rsidRDefault="00156F0E" w:rsidP="00156F0E">
      <w:pPr>
        <w:rPr>
          <w:noProof/>
        </w:rPr>
      </w:pPr>
      <w:r>
        <w:rPr>
          <w:noProof/>
          <w:lang w:val="en-US"/>
        </w:rPr>
        <w:t>In addition, from clause </w:t>
      </w:r>
      <w:r>
        <w:rPr>
          <w:noProof/>
        </w:rPr>
        <w:t xml:space="preserve">4.4.3 of </w:t>
      </w:r>
      <w:r>
        <w:rPr>
          <w:noProof/>
          <w:lang w:val="en-US"/>
        </w:rPr>
        <w:t>3GPP </w:t>
      </w:r>
      <w:r>
        <w:rPr>
          <w:noProof/>
        </w:rPr>
        <w:t>TS</w:t>
      </w:r>
      <w:r>
        <w:rPr>
          <w:noProof/>
          <w:lang w:val="en-US"/>
        </w:rPr>
        <w:t> </w:t>
      </w:r>
      <w:r>
        <w:rPr>
          <w:noProof/>
        </w:rPr>
        <w:t>23.287</w:t>
      </w:r>
      <w:r>
        <w:rPr>
          <w:noProof/>
          <w:lang w:val="en-US"/>
        </w:rPr>
        <w:t> </w:t>
      </w:r>
      <w:r w:rsidR="00E25F10">
        <w:rPr>
          <w:noProof/>
        </w:rPr>
        <w:t>[8]</w:t>
      </w:r>
      <w:r w:rsidRPr="0006707B">
        <w:rPr>
          <w:noProof/>
          <w:lang w:val="en-US"/>
        </w:rPr>
        <w:t xml:space="preserve">, </w:t>
      </w:r>
      <w:r>
        <w:rPr>
          <w:noProof/>
        </w:rPr>
        <w:t xml:space="preserve">the V2X application server also supports capabilities of receiving uplink data from the UE over unicast and sending downlink data to the UE over unicast. These represent, from a 5G system point of view, examples of user-plane procedures. </w:t>
      </w:r>
    </w:p>
    <w:p w14:paraId="29BED53B" w14:textId="77777777" w:rsidR="00156F0E" w:rsidRPr="00C57125" w:rsidRDefault="00156F0E" w:rsidP="00156F0E">
      <w:pPr>
        <w:rPr>
          <w:noProof/>
        </w:rPr>
      </w:pPr>
      <w:r>
        <w:rPr>
          <w:noProof/>
        </w:rPr>
        <w:t xml:space="preserve">Therefore, when considering the design of </w:t>
      </w:r>
      <w:r>
        <w:rPr>
          <w:noProof/>
          <w:lang w:val="en-US"/>
        </w:rPr>
        <w:t>V2X application enabler (VAE),</w:t>
      </w:r>
      <w:r>
        <w:rPr>
          <w:noProof/>
        </w:rPr>
        <w:t xml:space="preserve"> there is a mixture of control- and user-plane functionalities to be taken into consideration and potentially aligned with the paradigm of control-/user-plane separation of 5G systems. 3GPP</w:t>
      </w:r>
      <w:r w:rsidR="00996DCF">
        <w:rPr>
          <w:noProof/>
          <w:lang w:val="en-US"/>
        </w:rPr>
        <w:t> </w:t>
      </w:r>
      <w:r>
        <w:rPr>
          <w:noProof/>
        </w:rPr>
        <w:t>TS</w:t>
      </w:r>
      <w:r w:rsidR="00996DCF">
        <w:rPr>
          <w:noProof/>
          <w:lang w:val="en-US"/>
        </w:rPr>
        <w:t> </w:t>
      </w:r>
      <w:r>
        <w:rPr>
          <w:noProof/>
        </w:rPr>
        <w:t>23.286</w:t>
      </w:r>
      <w:r w:rsidR="00996DCF">
        <w:rPr>
          <w:noProof/>
          <w:lang w:val="en-US"/>
        </w:rPr>
        <w:t> </w:t>
      </w:r>
      <w:r w:rsidR="00E25F10">
        <w:rPr>
          <w:noProof/>
        </w:rPr>
        <w:t>[7]</w:t>
      </w:r>
      <w:r>
        <w:rPr>
          <w:noProof/>
        </w:rPr>
        <w:t xml:space="preserve"> functional model has considered the VAE server as one entity with no separation of control and user-plane management functionalities.</w:t>
      </w:r>
    </w:p>
    <w:p w14:paraId="1906F222" w14:textId="77777777" w:rsidR="00156F0E" w:rsidRDefault="00156F0E" w:rsidP="00156F0E">
      <w:pPr>
        <w:rPr>
          <w:noProof/>
        </w:rPr>
      </w:pPr>
      <w:r>
        <w:rPr>
          <w:noProof/>
        </w:rPr>
        <w:t>It requires further study:</w:t>
      </w:r>
    </w:p>
    <w:p w14:paraId="3A83B095" w14:textId="77777777" w:rsidR="00156F0E" w:rsidRPr="00081174" w:rsidRDefault="00996DCF" w:rsidP="00690937">
      <w:pPr>
        <w:pStyle w:val="B1"/>
        <w:rPr>
          <w:noProof/>
          <w:lang w:val="en-US"/>
        </w:rPr>
      </w:pPr>
      <w:r>
        <w:rPr>
          <w:noProof/>
          <w:lang w:val="en-US"/>
        </w:rPr>
        <w:t>-</w:t>
      </w:r>
      <w:r>
        <w:rPr>
          <w:noProof/>
          <w:lang w:val="en-US"/>
        </w:rPr>
        <w:tab/>
      </w:r>
      <w:r w:rsidR="00156F0E">
        <w:rPr>
          <w:noProof/>
        </w:rPr>
        <w:t>If separation of</w:t>
      </w:r>
      <w:r w:rsidR="00156F0E" w:rsidRPr="00081174">
        <w:rPr>
          <w:noProof/>
          <w:lang w:val="en-US"/>
        </w:rPr>
        <w:t xml:space="preserve"> control- </w:t>
      </w:r>
      <w:r w:rsidR="00156F0E">
        <w:rPr>
          <w:noProof/>
          <w:lang w:val="en-US"/>
        </w:rPr>
        <w:t xml:space="preserve">and user-plane </w:t>
      </w:r>
      <w:r w:rsidR="00156F0E">
        <w:rPr>
          <w:noProof/>
        </w:rPr>
        <w:t>management</w:t>
      </w:r>
      <w:r w:rsidR="00156F0E">
        <w:rPr>
          <w:noProof/>
          <w:lang w:val="en-US"/>
        </w:rPr>
        <w:t xml:space="preserve"> </w:t>
      </w:r>
      <w:r w:rsidR="00156F0E">
        <w:rPr>
          <w:noProof/>
        </w:rPr>
        <w:t xml:space="preserve">functions </w:t>
      </w:r>
      <w:r w:rsidR="00156F0E">
        <w:rPr>
          <w:noProof/>
          <w:lang w:val="en-US"/>
        </w:rPr>
        <w:t>of the V2X application enabler (VAE) when interacting with the 3GPP system and with the V2X application-specific server</w:t>
      </w:r>
      <w:r w:rsidR="00156F0E">
        <w:rPr>
          <w:noProof/>
        </w:rPr>
        <w:t xml:space="preserve"> is needed</w:t>
      </w:r>
      <w:r w:rsidR="00156F0E">
        <w:rPr>
          <w:noProof/>
          <w:lang w:val="en-US"/>
        </w:rPr>
        <w:t>.</w:t>
      </w:r>
    </w:p>
    <w:p w14:paraId="691A20BD" w14:textId="77777777" w:rsidR="00156F0E" w:rsidRDefault="00996DCF" w:rsidP="00690937">
      <w:pPr>
        <w:pStyle w:val="B1"/>
        <w:rPr>
          <w:noProof/>
        </w:rPr>
      </w:pPr>
      <w:r>
        <w:rPr>
          <w:noProof/>
          <w:lang w:val="en-US"/>
        </w:rPr>
        <w:t>-</w:t>
      </w:r>
      <w:r>
        <w:rPr>
          <w:noProof/>
          <w:lang w:val="en-US"/>
        </w:rPr>
        <w:tab/>
      </w:r>
      <w:r w:rsidR="00156F0E">
        <w:rPr>
          <w:noProof/>
        </w:rPr>
        <w:t>If there are any impacts on V2X message distribution.</w:t>
      </w:r>
    </w:p>
    <w:p w14:paraId="2A66DFFB" w14:textId="77777777" w:rsidR="00996DCF" w:rsidRDefault="00996DCF" w:rsidP="00690937">
      <w:pPr>
        <w:pStyle w:val="B1"/>
        <w:rPr>
          <w:noProof/>
        </w:rPr>
      </w:pPr>
      <w:r>
        <w:rPr>
          <w:noProof/>
          <w:lang w:val="en-US"/>
        </w:rPr>
        <w:t>-</w:t>
      </w:r>
      <w:r>
        <w:rPr>
          <w:noProof/>
          <w:lang w:val="en-US"/>
        </w:rPr>
        <w:tab/>
      </w:r>
      <w:r w:rsidR="00156F0E">
        <w:rPr>
          <w:noProof/>
        </w:rPr>
        <w:t>If additional northbound APIs</w:t>
      </w:r>
      <w:r w:rsidR="00156F0E" w:rsidRPr="0006707B">
        <w:rPr>
          <w:noProof/>
          <w:lang w:val="en-US"/>
        </w:rPr>
        <w:t xml:space="preserve"> </w:t>
      </w:r>
      <w:r w:rsidR="00156F0E">
        <w:rPr>
          <w:noProof/>
        </w:rPr>
        <w:t>from</w:t>
      </w:r>
      <w:r w:rsidR="00156F0E">
        <w:rPr>
          <w:noProof/>
          <w:lang w:val="en-US"/>
        </w:rPr>
        <w:t xml:space="preserve"> the VAE </w:t>
      </w:r>
      <w:r w:rsidR="00156F0E" w:rsidRPr="003A4103">
        <w:rPr>
          <w:noProof/>
        </w:rPr>
        <w:t>server</w:t>
      </w:r>
      <w:r w:rsidR="00156F0E">
        <w:rPr>
          <w:noProof/>
        </w:rPr>
        <w:t xml:space="preserve"> are required.</w:t>
      </w:r>
    </w:p>
    <w:p w14:paraId="47AB7A8C" w14:textId="77777777" w:rsidR="00996DCF" w:rsidRPr="005C7698" w:rsidRDefault="00996DCF" w:rsidP="00996DCF">
      <w:pPr>
        <w:pStyle w:val="Heading2"/>
      </w:pPr>
      <w:bookmarkStart w:id="78" w:name="_Toc20055104"/>
      <w:bookmarkStart w:id="79" w:name="_Toc50599432"/>
      <w:bookmarkStart w:id="80" w:name="_Toc59232187"/>
      <w:r>
        <w:t>5.6</w:t>
      </w:r>
      <w:r>
        <w:tab/>
        <w:t>Key issue 6</w:t>
      </w:r>
      <w:r w:rsidRPr="00037F61">
        <w:t xml:space="preserve"> </w:t>
      </w:r>
      <w:r>
        <w:t>–</w:t>
      </w:r>
      <w:r w:rsidRPr="00037F61">
        <w:t xml:space="preserve"> </w:t>
      </w:r>
      <w:r>
        <w:t>Multi-PLMN support by application enabler layer</w:t>
      </w:r>
      <w:bookmarkEnd w:id="78"/>
      <w:bookmarkEnd w:id="79"/>
      <w:bookmarkEnd w:id="80"/>
    </w:p>
    <w:p w14:paraId="188928F3" w14:textId="77777777" w:rsidR="00996DCF" w:rsidRDefault="00996DCF" w:rsidP="00996DCF">
      <w:pPr>
        <w:rPr>
          <w:lang w:eastAsia="zh-CN"/>
        </w:rPr>
      </w:pPr>
      <w:r w:rsidRPr="000220F8">
        <w:rPr>
          <w:lang w:val="en-US"/>
        </w:rPr>
        <w:t>The</w:t>
      </w:r>
      <w:r>
        <w:rPr>
          <w:lang w:val="en-US"/>
        </w:rPr>
        <w:t xml:space="preserve"> </w:t>
      </w:r>
      <w:r w:rsidRPr="000220F8">
        <w:rPr>
          <w:lang w:val="en-US"/>
        </w:rPr>
        <w:t>V2</w:t>
      </w:r>
      <w:r>
        <w:rPr>
          <w:lang w:val="en-US"/>
        </w:rPr>
        <w:t>X</w:t>
      </w:r>
      <w:r w:rsidRPr="000220F8">
        <w:rPr>
          <w:lang w:val="en-US"/>
        </w:rPr>
        <w:t xml:space="preserve"> communication </w:t>
      </w:r>
      <w:r>
        <w:rPr>
          <w:lang w:val="en-US"/>
        </w:rPr>
        <w:t>may</w:t>
      </w:r>
      <w:r w:rsidRPr="000220F8">
        <w:rPr>
          <w:lang w:val="en-US"/>
        </w:rPr>
        <w:t xml:space="preserve"> be multi operator environment since it is not possible to ensure that only one operator will offer the V2X service.</w:t>
      </w:r>
      <w:r>
        <w:rPr>
          <w:lang w:val="en-US"/>
        </w:rPr>
        <w:t xml:space="preserve"> </w:t>
      </w:r>
      <w:r w:rsidRPr="002A0BC2">
        <w:rPr>
          <w:lang w:val="en-US"/>
        </w:rPr>
        <w:t>Basic safety critical services or advanced driving assistance applications as platooning are some examples of V2</w:t>
      </w:r>
      <w:r>
        <w:rPr>
          <w:lang w:val="en-US"/>
        </w:rPr>
        <w:t xml:space="preserve">X services that may be in multiple PLMN </w:t>
      </w:r>
      <w:r w:rsidRPr="002A0BC2">
        <w:rPr>
          <w:lang w:val="en-US"/>
        </w:rPr>
        <w:t>environment</w:t>
      </w:r>
      <w:r>
        <w:rPr>
          <w:lang w:val="en-US"/>
        </w:rPr>
        <w:t>s</w:t>
      </w:r>
      <w:r w:rsidRPr="002A0BC2">
        <w:rPr>
          <w:lang w:val="en-US"/>
        </w:rPr>
        <w:t>.</w:t>
      </w:r>
    </w:p>
    <w:p w14:paraId="60F4AED1" w14:textId="77777777" w:rsidR="00996DCF" w:rsidRPr="002D7485" w:rsidRDefault="00996DCF" w:rsidP="00996DCF">
      <w:pPr>
        <w:rPr>
          <w:noProof/>
          <w:lang w:val="en-US"/>
        </w:rPr>
      </w:pPr>
      <w:r>
        <w:rPr>
          <w:lang w:eastAsia="zh-CN"/>
        </w:rPr>
        <w:t xml:space="preserve">According to </w:t>
      </w:r>
      <w:r w:rsidR="00760B55">
        <w:rPr>
          <w:lang w:eastAsia="zh-CN"/>
        </w:rPr>
        <w:t>3GPP </w:t>
      </w:r>
      <w:r>
        <w:rPr>
          <w:lang w:eastAsia="zh-CN"/>
        </w:rPr>
        <w:t>TS</w:t>
      </w:r>
      <w:r w:rsidR="00760B55">
        <w:rPr>
          <w:lang w:eastAsia="zh-CN"/>
        </w:rPr>
        <w:t> </w:t>
      </w:r>
      <w:r>
        <w:rPr>
          <w:lang w:eastAsia="zh-CN"/>
        </w:rPr>
        <w:t>23.501</w:t>
      </w:r>
      <w:r w:rsidR="00760B55">
        <w:rPr>
          <w:lang w:eastAsia="zh-CN"/>
        </w:rPr>
        <w:t> </w:t>
      </w:r>
      <w:r w:rsidR="00E25F10">
        <w:rPr>
          <w:lang w:eastAsia="zh-CN"/>
        </w:rPr>
        <w:t>[11]</w:t>
      </w:r>
      <w:r>
        <w:rPr>
          <w:lang w:eastAsia="zh-CN"/>
        </w:rPr>
        <w:t xml:space="preserve">, the involvement of AF in multi-PLMN interactions can be possible via N33 and T8. </w:t>
      </w:r>
      <w:r>
        <w:t>In this regard, AF may support efficient interworking of multiple PLMNs in non-roaming scenarios by communicating with multiple NEFs and NEF+SCEF via N33 and T8</w:t>
      </w:r>
      <w:r w:rsidRPr="00134CD4">
        <w:t>.</w:t>
      </w:r>
    </w:p>
    <w:p w14:paraId="25E37F23" w14:textId="77777777" w:rsidR="00996DCF" w:rsidRDefault="00996DCF" w:rsidP="00996DCF">
      <w:pPr>
        <w:rPr>
          <w:lang w:eastAsia="zh-CN"/>
        </w:rPr>
      </w:pPr>
      <w:r>
        <w:rPr>
          <w:lang w:eastAsia="zh-CN"/>
        </w:rPr>
        <w:t xml:space="preserve">The VAE server, acting as AF, may be capable of receiving network &amp; QoS parameters from one or multiple PLMNs, as well as receiving application requirements from one or multiple application servers. Hence, VAE server could support some multi-PLMN interactions in the above scenarios (e.g. by configuring QoS / network parameters on behalf of underlying PLMNs). </w:t>
      </w:r>
    </w:p>
    <w:p w14:paraId="23913B2E" w14:textId="77777777" w:rsidR="00996DCF" w:rsidRPr="00323E6C" w:rsidRDefault="00996DCF" w:rsidP="00996DCF">
      <w:r w:rsidRPr="00134CD4">
        <w:rPr>
          <w:noProof/>
          <w:lang w:val="en-US"/>
        </w:rPr>
        <w:t>This study needs to investigate</w:t>
      </w:r>
      <w:r>
        <w:rPr>
          <w:noProof/>
          <w:lang w:val="en-US"/>
        </w:rPr>
        <w:t xml:space="preserve"> whether and</w:t>
      </w:r>
      <w:r w:rsidRPr="00134CD4">
        <w:rPr>
          <w:noProof/>
          <w:lang w:val="en-US"/>
        </w:rPr>
        <w:t xml:space="preserve"> </w:t>
      </w:r>
      <w:r w:rsidRPr="00134CD4">
        <w:t>how</w:t>
      </w:r>
      <w:r w:rsidRPr="0008688F">
        <w:t xml:space="preserve"> the application layer </w:t>
      </w:r>
      <w:r>
        <w:t xml:space="preserve">functional model </w:t>
      </w:r>
      <w:r w:rsidRPr="00DB5465">
        <w:t>and VAE layer capabilities</w:t>
      </w:r>
      <w:r>
        <w:t xml:space="preserve"> can be</w:t>
      </w:r>
      <w:r w:rsidRPr="0008688F">
        <w:t xml:space="preserve"> enhanced to support multi-PLMN interactions</w:t>
      </w:r>
      <w:r>
        <w:t>.</w:t>
      </w:r>
      <w:r w:rsidRPr="0008688F">
        <w:t xml:space="preserve"> </w:t>
      </w:r>
    </w:p>
    <w:p w14:paraId="159828E8" w14:textId="77777777" w:rsidR="005D6D7F" w:rsidRPr="005C7698" w:rsidRDefault="005D6D7F" w:rsidP="005D6D7F">
      <w:pPr>
        <w:pStyle w:val="Heading2"/>
      </w:pPr>
      <w:bookmarkStart w:id="81" w:name="_Toc50599433"/>
      <w:bookmarkStart w:id="82" w:name="_Toc59232188"/>
      <w:bookmarkStart w:id="83" w:name="_Toc478400624"/>
      <w:bookmarkStart w:id="84" w:name="_Toc20055106"/>
      <w:bookmarkEnd w:id="55"/>
      <w:r>
        <w:lastRenderedPageBreak/>
        <w:t>5.7</w:t>
      </w:r>
      <w:r>
        <w:tab/>
        <w:t>Key issue 7</w:t>
      </w:r>
      <w:r w:rsidRPr="00037F61">
        <w:t xml:space="preserve"> </w:t>
      </w:r>
      <w:r>
        <w:t>–</w:t>
      </w:r>
      <w:r w:rsidRPr="00037F61">
        <w:t xml:space="preserve"> </w:t>
      </w:r>
      <w:r>
        <w:t>Capability exposure to V2X application specific server using CAPIF</w:t>
      </w:r>
      <w:bookmarkEnd w:id="81"/>
      <w:bookmarkEnd w:id="82"/>
    </w:p>
    <w:p w14:paraId="096613EB" w14:textId="77777777" w:rsidR="005D6D7F" w:rsidRDefault="005D6D7F" w:rsidP="005D6D7F">
      <w:pPr>
        <w:rPr>
          <w:lang w:eastAsia="ko-KR"/>
        </w:rPr>
      </w:pPr>
      <w:r>
        <w:rPr>
          <w:lang w:eastAsia="ko-KR"/>
        </w:rPr>
        <w:t>VAE server</w:t>
      </w:r>
      <w:r w:rsidRPr="00923BDA">
        <w:rPr>
          <w:lang w:eastAsia="ko-KR"/>
        </w:rPr>
        <w:t xml:space="preserve"> provides</w:t>
      </w:r>
      <w:r>
        <w:rPr>
          <w:lang w:eastAsia="ko-KR"/>
        </w:rPr>
        <w:t xml:space="preserve"> service </w:t>
      </w:r>
      <w:r w:rsidRPr="00923BDA">
        <w:rPr>
          <w:lang w:eastAsia="ko-KR"/>
        </w:rPr>
        <w:t xml:space="preserve">APIs </w:t>
      </w:r>
      <w:r>
        <w:rPr>
          <w:lang w:eastAsia="ko-KR"/>
        </w:rPr>
        <w:t>to its typical consumer V2X application specific server as specified in 3GPP TS 23.286 </w:t>
      </w:r>
      <w:r w:rsidR="00E25F10">
        <w:rPr>
          <w:lang w:eastAsia="ko-KR"/>
        </w:rPr>
        <w:t>[7]</w:t>
      </w:r>
      <w:r>
        <w:rPr>
          <w:lang w:eastAsia="ko-KR"/>
        </w:rPr>
        <w:t>, the V2X application specific server can invoke the VAE server service APIs directly by local configuration which has the API end point.</w:t>
      </w:r>
    </w:p>
    <w:p w14:paraId="2C16C45C" w14:textId="77777777" w:rsidR="005D6D7F" w:rsidRDefault="005D6D7F" w:rsidP="005D6D7F">
      <w:pPr>
        <w:rPr>
          <w:lang w:eastAsia="ko-KR"/>
        </w:rPr>
      </w:pPr>
      <w:r>
        <w:rPr>
          <w:lang w:eastAsia="ko-KR"/>
        </w:rPr>
        <w:t>The CAPIF as specified 3GPP TS 23.222 </w:t>
      </w:r>
      <w:r w:rsidR="00E25F10">
        <w:rPr>
          <w:lang w:eastAsia="ko-KR"/>
        </w:rPr>
        <w:t>[5]</w:t>
      </w:r>
      <w:r>
        <w:rPr>
          <w:lang w:eastAsia="ko-KR"/>
        </w:rPr>
        <w:t xml:space="preserve"> provides a common API framework for 3GPP northbound APIs. Since VAE server can be deployed in the operator</w:t>
      </w:r>
      <w:r w:rsidR="004F5B5E" w:rsidRPr="004F5B5E">
        <w:rPr>
          <w:lang w:eastAsia="ko-KR"/>
        </w:rPr>
        <w:t>'</w:t>
      </w:r>
      <w:r>
        <w:rPr>
          <w:lang w:eastAsia="ko-KR"/>
        </w:rPr>
        <w:t>s PLMN domain, the VAE server can be treated as an entity providing 3GPP northbound API as well.</w:t>
      </w:r>
    </w:p>
    <w:p w14:paraId="0077DAC9" w14:textId="77777777" w:rsidR="005D6D7F" w:rsidRPr="00923BDA" w:rsidRDefault="005D6D7F" w:rsidP="005D6D7F">
      <w:r>
        <w:rPr>
          <w:lang w:eastAsia="ko-KR"/>
        </w:rPr>
        <w:t>Therefore, this study will need to address h</w:t>
      </w:r>
      <w:r w:rsidRPr="00923BDA">
        <w:t xml:space="preserve">ow to support the </w:t>
      </w:r>
      <w:r>
        <w:t>V2X application specific</w:t>
      </w:r>
      <w:r w:rsidRPr="00923BDA">
        <w:t xml:space="preserve"> </w:t>
      </w:r>
      <w:r>
        <w:t>s</w:t>
      </w:r>
      <w:r w:rsidRPr="00923BDA">
        <w:t>erver to access</w:t>
      </w:r>
      <w:r>
        <w:t xml:space="preserve"> the VAE server service API</w:t>
      </w:r>
      <w:r w:rsidRPr="00923BDA">
        <w:t xml:space="preserve"> </w:t>
      </w:r>
      <w:r>
        <w:t>by using CAPIF</w:t>
      </w:r>
      <w:r w:rsidRPr="00923BDA">
        <w:t>, and whether there is a need to enhance functionalities of CAPIF</w:t>
      </w:r>
      <w:r>
        <w:t xml:space="preserve"> due to the need from V2X application enabler layer.</w:t>
      </w:r>
    </w:p>
    <w:p w14:paraId="111110F0" w14:textId="77777777" w:rsidR="00F4066A" w:rsidRPr="00A70E80" w:rsidRDefault="00F4066A" w:rsidP="00F4066A">
      <w:pPr>
        <w:pStyle w:val="Heading2"/>
        <w:rPr>
          <w:rFonts w:ascii="SimSun" w:hAnsi="SimSun"/>
        </w:rPr>
      </w:pPr>
      <w:bookmarkStart w:id="85" w:name="_Toc50599434"/>
      <w:bookmarkStart w:id="86" w:name="_Toc59232189"/>
      <w:r w:rsidRPr="003C766F">
        <w:t>5.</w:t>
      </w:r>
      <w:r>
        <w:rPr>
          <w:lang w:val="en-US"/>
        </w:rPr>
        <w:t>8</w:t>
      </w:r>
      <w:r w:rsidRPr="003C766F">
        <w:tab/>
        <w:t xml:space="preserve">Key issue </w:t>
      </w:r>
      <w:r>
        <w:rPr>
          <w:lang w:val="en-US"/>
        </w:rPr>
        <w:t>8</w:t>
      </w:r>
      <w:r w:rsidRPr="003C766F">
        <w:t xml:space="preserve"> </w:t>
      </w:r>
      <w:r>
        <w:t xml:space="preserve">– </w:t>
      </w:r>
      <w:r>
        <w:rPr>
          <w:lang w:val="en-US"/>
        </w:rPr>
        <w:t xml:space="preserve">Application layer support for </w:t>
      </w:r>
      <w:r w:rsidR="00994A0F">
        <w:rPr>
          <w:lang w:val="en-US"/>
        </w:rPr>
        <w:t xml:space="preserve">unicast, broadcast and </w:t>
      </w:r>
      <w:r>
        <w:rPr>
          <w:lang w:val="en-US"/>
        </w:rPr>
        <w:t>g</w:t>
      </w:r>
      <w:r w:rsidRPr="00A70E80">
        <w:t xml:space="preserve">roupcast mode </w:t>
      </w:r>
      <w:r>
        <w:rPr>
          <w:lang w:val="en-US"/>
        </w:rPr>
        <w:t xml:space="preserve">of </w:t>
      </w:r>
      <w:r w:rsidRPr="00A70E80">
        <w:t>V2X communication</w:t>
      </w:r>
      <w:bookmarkEnd w:id="85"/>
      <w:bookmarkEnd w:id="86"/>
    </w:p>
    <w:p w14:paraId="56C37857" w14:textId="77777777" w:rsidR="00F4066A" w:rsidRPr="0064703A" w:rsidRDefault="00F4066A" w:rsidP="00F4066A">
      <w:pPr>
        <w:rPr>
          <w:noProof/>
        </w:rPr>
      </w:pPr>
      <w:r w:rsidRPr="00490934">
        <w:rPr>
          <w:lang w:eastAsia="x-none"/>
        </w:rPr>
        <w:t>Groupcast mode of communication is only supported o</w:t>
      </w:r>
      <w:r>
        <w:rPr>
          <w:lang w:eastAsia="x-none"/>
        </w:rPr>
        <w:t xml:space="preserve">ver NR based PC5 reference point. </w:t>
      </w:r>
      <w:r w:rsidRPr="00511466">
        <w:rPr>
          <w:noProof/>
        </w:rPr>
        <w:t>3GPP</w:t>
      </w:r>
      <w:r>
        <w:rPr>
          <w:noProof/>
          <w:lang w:val="en-US"/>
        </w:rPr>
        <w:t> </w:t>
      </w:r>
      <w:r w:rsidRPr="00511466">
        <w:rPr>
          <w:noProof/>
        </w:rPr>
        <w:t>TS</w:t>
      </w:r>
      <w:r>
        <w:rPr>
          <w:noProof/>
          <w:lang w:val="en-US"/>
        </w:rPr>
        <w:t> </w:t>
      </w:r>
      <w:r w:rsidRPr="00511466">
        <w:rPr>
          <w:noProof/>
        </w:rPr>
        <w:t>23.287</w:t>
      </w:r>
      <w:r>
        <w:rPr>
          <w:noProof/>
          <w:lang w:val="en-US"/>
        </w:rPr>
        <w:t> </w:t>
      </w:r>
      <w:r w:rsidR="00E25F10">
        <w:rPr>
          <w:noProof/>
        </w:rPr>
        <w:t>[8]</w:t>
      </w:r>
      <w:r>
        <w:rPr>
          <w:noProof/>
          <w:lang w:val="en-US"/>
        </w:rPr>
        <w:t xml:space="preserve"> </w:t>
      </w:r>
      <w:r w:rsidRPr="0087161A">
        <w:rPr>
          <w:noProof/>
        </w:rPr>
        <w:t>introduces the groupcast mode V2X communication</w:t>
      </w:r>
      <w:r w:rsidRPr="0064703A">
        <w:rPr>
          <w:noProof/>
        </w:rPr>
        <w:t xml:space="preserve"> </w:t>
      </w:r>
      <w:r>
        <w:rPr>
          <w:noProof/>
          <w:lang w:val="en-US"/>
        </w:rPr>
        <w:t xml:space="preserve">for which </w:t>
      </w:r>
      <w:r w:rsidRPr="0064703A">
        <w:rPr>
          <w:noProof/>
        </w:rPr>
        <w:t xml:space="preserve">an accurate and up-to-date information </w:t>
      </w:r>
      <w:r>
        <w:rPr>
          <w:noProof/>
          <w:lang w:val="en-US"/>
        </w:rPr>
        <w:t>of</w:t>
      </w:r>
      <w:r w:rsidRPr="0064703A">
        <w:rPr>
          <w:noProof/>
        </w:rPr>
        <w:t xml:space="preserve"> the group size and the member ID </w:t>
      </w:r>
      <w:r>
        <w:rPr>
          <w:noProof/>
          <w:lang w:val="en-US"/>
        </w:rPr>
        <w:t xml:space="preserve">is expected </w:t>
      </w:r>
      <w:r w:rsidRPr="0064703A">
        <w:rPr>
          <w:noProof/>
        </w:rPr>
        <w:t xml:space="preserve">from V2X application layer </w:t>
      </w:r>
      <w:r>
        <w:rPr>
          <w:noProof/>
          <w:lang w:val="en-US"/>
        </w:rPr>
        <w:t xml:space="preserve">to the V2X/AS layer </w:t>
      </w:r>
      <w:r w:rsidRPr="0064703A">
        <w:rPr>
          <w:noProof/>
        </w:rPr>
        <w:t xml:space="preserve">for the QoS handling for </w:t>
      </w:r>
      <w:r>
        <w:rPr>
          <w:noProof/>
          <w:lang w:val="en-US"/>
        </w:rPr>
        <w:t xml:space="preserve">the </w:t>
      </w:r>
      <w:r w:rsidRPr="0064703A">
        <w:rPr>
          <w:noProof/>
        </w:rPr>
        <w:t xml:space="preserve">groupcast mode </w:t>
      </w:r>
      <w:r>
        <w:rPr>
          <w:noProof/>
          <w:lang w:val="en-US"/>
        </w:rPr>
        <w:t xml:space="preserve">of </w:t>
      </w:r>
      <w:r w:rsidRPr="0064703A">
        <w:rPr>
          <w:noProof/>
        </w:rPr>
        <w:t>V2X communication</w:t>
      </w:r>
      <w:r w:rsidRPr="0087161A">
        <w:rPr>
          <w:noProof/>
        </w:rPr>
        <w:t>.</w:t>
      </w:r>
    </w:p>
    <w:p w14:paraId="23EC8CF1" w14:textId="77777777" w:rsidR="002E67B9" w:rsidRDefault="002E67B9" w:rsidP="002E67B9">
      <w:pPr>
        <w:rPr>
          <w:noProof/>
          <w:lang w:val="en-US"/>
        </w:rPr>
      </w:pPr>
      <w:r>
        <w:rPr>
          <w:noProof/>
          <w:lang w:val="en-US"/>
        </w:rPr>
        <w:t>The up-to date group size is the actual count of members of the group who are currently engaged in V2X communications, which is different from the total group size of the group. The up-to date group size will vary as and when the group members join or leave the group V2X communications.</w:t>
      </w:r>
    </w:p>
    <w:p w14:paraId="44E7C7ED" w14:textId="77777777" w:rsidR="00F4066A" w:rsidRPr="0064703A" w:rsidRDefault="00F4066A" w:rsidP="00F4066A">
      <w:pPr>
        <w:rPr>
          <w:noProof/>
        </w:rPr>
      </w:pPr>
      <w:r w:rsidRPr="0064703A">
        <w:rPr>
          <w:rFonts w:hint="eastAsia"/>
          <w:noProof/>
        </w:rPr>
        <w:t>C</w:t>
      </w:r>
      <w:r w:rsidRPr="0064703A">
        <w:rPr>
          <w:noProof/>
        </w:rPr>
        <w:t xml:space="preserve">urrently, there is no standard </w:t>
      </w:r>
      <w:r>
        <w:rPr>
          <w:noProof/>
          <w:lang w:val="en-US"/>
        </w:rPr>
        <w:t>mechanism to</w:t>
      </w:r>
      <w:r w:rsidRPr="0064703A">
        <w:rPr>
          <w:noProof/>
        </w:rPr>
        <w:t xml:space="preserve"> provide th</w:t>
      </w:r>
      <w:r>
        <w:rPr>
          <w:noProof/>
          <w:lang w:val="en-US"/>
        </w:rPr>
        <w:t>e</w:t>
      </w:r>
      <w:r w:rsidRPr="0064703A">
        <w:rPr>
          <w:noProof/>
        </w:rPr>
        <w:t xml:space="preserve"> </w:t>
      </w:r>
      <w:r w:rsidR="002E67B9">
        <w:rPr>
          <w:noProof/>
          <w:lang w:val="en-US"/>
        </w:rPr>
        <w:t xml:space="preserve">up-to date </w:t>
      </w:r>
      <w:r w:rsidRPr="0064703A">
        <w:rPr>
          <w:noProof/>
        </w:rPr>
        <w:t>group size and member ID</w:t>
      </w:r>
      <w:r>
        <w:rPr>
          <w:noProof/>
          <w:lang w:val="en-US"/>
        </w:rPr>
        <w:t xml:space="preserve"> from the V2X application layer to the V2X/AS layer</w:t>
      </w:r>
      <w:r w:rsidR="00117832">
        <w:rPr>
          <w:noProof/>
          <w:lang w:val="en-US"/>
        </w:rPr>
        <w:t xml:space="preserve"> and no standardized factors for whether and how to select groupcast versus unicast</w:t>
      </w:r>
      <w:r w:rsidR="00117832" w:rsidRPr="004B4BD8">
        <w:rPr>
          <w:noProof/>
          <w:lang w:val="en-US"/>
        </w:rPr>
        <w:t xml:space="preserve"> </w:t>
      </w:r>
      <w:r w:rsidR="00117832">
        <w:rPr>
          <w:noProof/>
          <w:lang w:val="en-US"/>
        </w:rPr>
        <w:t>communications</w:t>
      </w:r>
      <w:r>
        <w:rPr>
          <w:noProof/>
          <w:lang w:val="en-US"/>
        </w:rPr>
        <w:t>.</w:t>
      </w:r>
    </w:p>
    <w:p w14:paraId="0AEDA8CA" w14:textId="77777777" w:rsidR="00F4066A" w:rsidRDefault="00F4066A" w:rsidP="00F4066A">
      <w:pPr>
        <w:rPr>
          <w:noProof/>
        </w:rPr>
      </w:pPr>
      <w:r>
        <w:rPr>
          <w:noProof/>
          <w:lang w:val="en-US"/>
        </w:rPr>
        <w:t>The following requires</w:t>
      </w:r>
      <w:r>
        <w:rPr>
          <w:noProof/>
        </w:rPr>
        <w:t xml:space="preserve"> further study:</w:t>
      </w:r>
    </w:p>
    <w:p w14:paraId="5A71111E" w14:textId="77777777" w:rsidR="002E67B9" w:rsidRDefault="002E67B9" w:rsidP="002E67B9">
      <w:pPr>
        <w:pStyle w:val="B1"/>
        <w:rPr>
          <w:noProof/>
          <w:lang w:val="en-US"/>
        </w:rPr>
      </w:pPr>
      <w:r>
        <w:rPr>
          <w:noProof/>
          <w:lang w:val="en-US"/>
        </w:rPr>
        <w:t>-</w:t>
      </w:r>
      <w:r>
        <w:rPr>
          <w:noProof/>
          <w:lang w:val="en-US"/>
        </w:rPr>
        <w:tab/>
        <w:t>How to determine and provide the up to date size of the group participants of the V2X group in a group communication to the V2X/AS layer from the V2X application layer?</w:t>
      </w:r>
    </w:p>
    <w:p w14:paraId="3EAA8D88" w14:textId="77777777" w:rsidR="002E67B9" w:rsidRPr="00AD7C25" w:rsidRDefault="002E67B9" w:rsidP="002E67B9">
      <w:pPr>
        <w:pStyle w:val="B1"/>
        <w:rPr>
          <w:noProof/>
          <w:lang w:val="en-US"/>
        </w:rPr>
      </w:pPr>
      <w:r>
        <w:rPr>
          <w:noProof/>
          <w:lang w:val="en-US"/>
        </w:rPr>
        <w:t>-</w:t>
      </w:r>
      <w:r>
        <w:rPr>
          <w:noProof/>
          <w:lang w:val="en-US"/>
        </w:rPr>
        <w:tab/>
        <w:t>How the member ID is generated and what is the format required for the member ID?</w:t>
      </w:r>
    </w:p>
    <w:p w14:paraId="300467E2" w14:textId="77777777" w:rsidR="00117832" w:rsidRDefault="00117832" w:rsidP="00117832">
      <w:pPr>
        <w:rPr>
          <w:noProof/>
          <w:lang w:val="en-US"/>
        </w:rPr>
      </w:pPr>
      <w:r>
        <w:rPr>
          <w:noProof/>
          <w:lang w:val="en-US"/>
        </w:rPr>
        <w:t>Additionally, t</w:t>
      </w:r>
      <w:r w:rsidRPr="00BF0F6D">
        <w:rPr>
          <w:noProof/>
        </w:rPr>
        <w:t xml:space="preserve">he application layer </w:t>
      </w:r>
      <w:r>
        <w:rPr>
          <w:noProof/>
          <w:lang w:val="en-US"/>
        </w:rPr>
        <w:t>should consider many factors when deciding whether and how to use the groupcast mode for V2X communications:</w:t>
      </w:r>
    </w:p>
    <w:p w14:paraId="34121BE6" w14:textId="77777777" w:rsidR="00994A0F" w:rsidRDefault="00994A0F" w:rsidP="00994A0F">
      <w:pPr>
        <w:pStyle w:val="B1"/>
        <w:rPr>
          <w:noProof/>
          <w:lang w:val="en-US"/>
        </w:rPr>
      </w:pPr>
      <w:r>
        <w:rPr>
          <w:noProof/>
          <w:lang w:val="en-US"/>
        </w:rPr>
        <w:t>-</w:t>
      </w:r>
      <w:r>
        <w:rPr>
          <w:noProof/>
          <w:lang w:val="en-US"/>
        </w:rPr>
        <w:tab/>
        <w:t>What mechansisms are necessary to enable the Application Layer to optimally choose between broadcast, groupcast, and unicast communications?</w:t>
      </w:r>
    </w:p>
    <w:p w14:paraId="35C51561" w14:textId="77777777" w:rsidR="00994A0F" w:rsidRDefault="00994A0F" w:rsidP="00994A0F">
      <w:pPr>
        <w:pStyle w:val="B1"/>
        <w:rPr>
          <w:noProof/>
          <w:lang w:val="en-US"/>
        </w:rPr>
      </w:pPr>
      <w:r>
        <w:rPr>
          <w:noProof/>
          <w:lang w:val="en-US"/>
        </w:rPr>
        <w:t>-</w:t>
      </w:r>
      <w:r>
        <w:rPr>
          <w:noProof/>
          <w:lang w:val="en-US"/>
        </w:rPr>
        <w:tab/>
        <w:t>What mechansisms are necessary to enable the Application Layer to optimally choose between connectionless and managed groupcast communications?</w:t>
      </w:r>
    </w:p>
    <w:p w14:paraId="64D2075F" w14:textId="77777777" w:rsidR="00117832" w:rsidRDefault="00117832" w:rsidP="00117832">
      <w:pPr>
        <w:pStyle w:val="B1"/>
        <w:rPr>
          <w:noProof/>
          <w:lang w:val="en-US"/>
        </w:rPr>
      </w:pPr>
      <w:r>
        <w:rPr>
          <w:noProof/>
          <w:lang w:val="en-US"/>
        </w:rPr>
        <w:t>-</w:t>
      </w:r>
      <w:r>
        <w:rPr>
          <w:noProof/>
          <w:lang w:val="en-US"/>
        </w:rPr>
        <w:tab/>
        <w:t xml:space="preserve">Is a group using groupcast mode pre-configured as an </w:t>
      </w:r>
      <w:r w:rsidRPr="00F16BA4">
        <w:rPr>
          <w:noProof/>
          <w:lang w:val="en-US"/>
        </w:rPr>
        <w:t>Application Layer connection-less group</w:t>
      </w:r>
      <w:r>
        <w:rPr>
          <w:noProof/>
          <w:lang w:val="en-US"/>
        </w:rPr>
        <w:t xml:space="preserve"> or an </w:t>
      </w:r>
      <w:r w:rsidRPr="00F16BA4">
        <w:rPr>
          <w:noProof/>
          <w:lang w:val="en-US"/>
        </w:rPr>
        <w:t>Application Layer managed group</w:t>
      </w:r>
      <w:r>
        <w:rPr>
          <w:noProof/>
          <w:lang w:val="en-US"/>
        </w:rPr>
        <w:t xml:space="preserve"> (per </w:t>
      </w:r>
      <w:r w:rsidR="00E25F10">
        <w:rPr>
          <w:noProof/>
          <w:lang w:val="en-US"/>
        </w:rPr>
        <w:t>3GPP </w:t>
      </w:r>
      <w:r>
        <w:rPr>
          <w:noProof/>
          <w:lang w:val="en-US"/>
        </w:rPr>
        <w:t>TS</w:t>
      </w:r>
      <w:r w:rsidR="00E25F10">
        <w:rPr>
          <w:noProof/>
          <w:lang w:val="en-US"/>
        </w:rPr>
        <w:t> </w:t>
      </w:r>
      <w:r>
        <w:rPr>
          <w:noProof/>
          <w:lang w:val="en-US"/>
        </w:rPr>
        <w:t>23.287</w:t>
      </w:r>
      <w:r w:rsidR="00E25F10">
        <w:rPr>
          <w:noProof/>
          <w:lang w:val="en-US"/>
        </w:rPr>
        <w:t> [8]</w:t>
      </w:r>
      <w:r>
        <w:rPr>
          <w:noProof/>
          <w:lang w:val="en-US"/>
        </w:rPr>
        <w:t>)?</w:t>
      </w:r>
    </w:p>
    <w:p w14:paraId="6871BF3F" w14:textId="77777777" w:rsidR="00117832" w:rsidRDefault="00117832" w:rsidP="00117832">
      <w:pPr>
        <w:pStyle w:val="B1"/>
        <w:rPr>
          <w:noProof/>
          <w:lang w:val="en-US"/>
        </w:rPr>
      </w:pPr>
      <w:r>
        <w:rPr>
          <w:noProof/>
          <w:lang w:val="en-US"/>
        </w:rPr>
        <w:t>-</w:t>
      </w:r>
      <w:r>
        <w:rPr>
          <w:noProof/>
          <w:lang w:val="en-US"/>
        </w:rPr>
        <w:tab/>
        <w:t>Is the concept of a "Group Leader" required or does each group member decide for itself whether to use groupcast mode?</w:t>
      </w:r>
    </w:p>
    <w:p w14:paraId="6EC2B7C3" w14:textId="77777777" w:rsidR="00117832" w:rsidRDefault="00117832" w:rsidP="00117832">
      <w:pPr>
        <w:pStyle w:val="B1"/>
        <w:rPr>
          <w:noProof/>
          <w:lang w:val="en-US"/>
        </w:rPr>
      </w:pPr>
      <w:r>
        <w:rPr>
          <w:noProof/>
          <w:lang w:val="en-US"/>
        </w:rPr>
        <w:t>-</w:t>
      </w:r>
      <w:r>
        <w:rPr>
          <w:noProof/>
          <w:lang w:val="en-US"/>
        </w:rPr>
        <w:tab/>
        <w:t>What policies/criteria (e.g. r</w:t>
      </w:r>
      <w:r w:rsidRPr="00332A30">
        <w:rPr>
          <w:noProof/>
          <w:lang w:val="en-US"/>
        </w:rPr>
        <w:t>egion</w:t>
      </w:r>
      <w:r>
        <w:rPr>
          <w:noProof/>
          <w:lang w:val="en-US"/>
        </w:rPr>
        <w:t xml:space="preserve">, </w:t>
      </w:r>
      <w:r w:rsidRPr="00332A30">
        <w:rPr>
          <w:noProof/>
          <w:lang w:val="en-US"/>
        </w:rPr>
        <w:t>number of targets</w:t>
      </w:r>
      <w:r>
        <w:rPr>
          <w:noProof/>
          <w:lang w:val="en-US"/>
        </w:rPr>
        <w:t>)</w:t>
      </w:r>
      <w:r w:rsidRPr="00332A30">
        <w:rPr>
          <w:noProof/>
          <w:lang w:val="en-US"/>
        </w:rPr>
        <w:t xml:space="preserve"> </w:t>
      </w:r>
      <w:r>
        <w:rPr>
          <w:noProof/>
          <w:lang w:val="en-US"/>
        </w:rPr>
        <w:t>need to be defined to govern the decision process to use groupcast or unicast comunication mode?</w:t>
      </w:r>
    </w:p>
    <w:p w14:paraId="3F10B8EA" w14:textId="77777777" w:rsidR="00117832" w:rsidRDefault="00117832" w:rsidP="00117832">
      <w:pPr>
        <w:pStyle w:val="B1"/>
        <w:rPr>
          <w:noProof/>
          <w:lang w:val="en-US"/>
        </w:rPr>
      </w:pPr>
      <w:r>
        <w:rPr>
          <w:noProof/>
          <w:lang w:val="en-US"/>
        </w:rPr>
        <w:t>-</w:t>
      </w:r>
      <w:r>
        <w:rPr>
          <w:noProof/>
          <w:lang w:val="en-US"/>
        </w:rPr>
        <w:tab/>
        <w:t>How are those policies/criteria configured?</w:t>
      </w:r>
    </w:p>
    <w:p w14:paraId="7F92B342" w14:textId="77777777" w:rsidR="00117832" w:rsidRDefault="00117832" w:rsidP="00117832">
      <w:pPr>
        <w:pStyle w:val="B1"/>
        <w:rPr>
          <w:noProof/>
          <w:lang w:val="en-US"/>
        </w:rPr>
      </w:pPr>
      <w:r>
        <w:rPr>
          <w:noProof/>
          <w:lang w:val="en-US"/>
        </w:rPr>
        <w:t>-</w:t>
      </w:r>
      <w:r>
        <w:rPr>
          <w:noProof/>
          <w:lang w:val="en-US"/>
        </w:rPr>
        <w:tab/>
        <w:t>What</w:t>
      </w:r>
      <w:r w:rsidRPr="00332A30">
        <w:rPr>
          <w:noProof/>
          <w:lang w:val="en-US"/>
        </w:rPr>
        <w:t xml:space="preserve"> </w:t>
      </w:r>
      <w:r>
        <w:rPr>
          <w:noProof/>
          <w:lang w:val="en-US"/>
        </w:rPr>
        <w:t>entity is responsible for deciding (based on those policies/criteria)</w:t>
      </w:r>
      <w:r w:rsidRPr="00332A30">
        <w:rPr>
          <w:noProof/>
          <w:lang w:val="en-US"/>
        </w:rPr>
        <w:t xml:space="preserve"> </w:t>
      </w:r>
      <w:r>
        <w:rPr>
          <w:noProof/>
          <w:lang w:val="en-US"/>
        </w:rPr>
        <w:t>whether to use groupcast mode?</w:t>
      </w:r>
    </w:p>
    <w:p w14:paraId="39F3EB68" w14:textId="77777777" w:rsidR="00117832" w:rsidRDefault="00117832" w:rsidP="00117832">
      <w:pPr>
        <w:pStyle w:val="B1"/>
        <w:rPr>
          <w:noProof/>
          <w:lang w:val="en-US"/>
        </w:rPr>
      </w:pPr>
      <w:r>
        <w:rPr>
          <w:noProof/>
          <w:lang w:val="en-US"/>
        </w:rPr>
        <w:t>-</w:t>
      </w:r>
      <w:r>
        <w:rPr>
          <w:noProof/>
          <w:lang w:val="en-US"/>
        </w:rPr>
        <w:tab/>
        <w:t>Is the VAE Layer responsible for that decision?</w:t>
      </w:r>
    </w:p>
    <w:p w14:paraId="5D9AB525" w14:textId="77777777" w:rsidR="00117832" w:rsidRDefault="00117832" w:rsidP="00117832">
      <w:pPr>
        <w:pStyle w:val="B1"/>
        <w:rPr>
          <w:noProof/>
          <w:lang w:val="en-US"/>
        </w:rPr>
      </w:pPr>
      <w:r>
        <w:rPr>
          <w:noProof/>
          <w:lang w:val="en-US"/>
        </w:rPr>
        <w:lastRenderedPageBreak/>
        <w:t>-</w:t>
      </w:r>
      <w:r>
        <w:rPr>
          <w:noProof/>
          <w:lang w:val="en-US"/>
        </w:rPr>
        <w:tab/>
        <w:t>What information may be necessary to report between members of a group when the potential use of groupcast mode is being evaluated?</w:t>
      </w:r>
    </w:p>
    <w:p w14:paraId="13242768" w14:textId="77777777" w:rsidR="00117832" w:rsidRPr="00117832" w:rsidRDefault="00117832" w:rsidP="00117832">
      <w:pPr>
        <w:pStyle w:val="B1"/>
        <w:rPr>
          <w:noProof/>
          <w:lang w:val="en-US"/>
        </w:rPr>
      </w:pPr>
      <w:r w:rsidRPr="00117832">
        <w:t>-</w:t>
      </w:r>
      <w:r w:rsidRPr="00117832">
        <w:tab/>
        <w:t>How is the use of groupcast affected when the participating V2X UEs do not belong to the same PLMN?</w:t>
      </w:r>
    </w:p>
    <w:p w14:paraId="6D0887E3" w14:textId="77777777" w:rsidR="00CF3D9B" w:rsidRPr="00A70E80" w:rsidRDefault="00CF3D9B" w:rsidP="00CF3D9B">
      <w:pPr>
        <w:pStyle w:val="Heading2"/>
        <w:rPr>
          <w:rFonts w:ascii="SimSun" w:hAnsi="SimSun"/>
        </w:rPr>
      </w:pPr>
      <w:bookmarkStart w:id="87" w:name="_Toc50599435"/>
      <w:bookmarkStart w:id="88" w:name="_Toc59232190"/>
      <w:r w:rsidRPr="003C766F">
        <w:t>5.</w:t>
      </w:r>
      <w:r>
        <w:rPr>
          <w:lang w:val="en-US"/>
        </w:rPr>
        <w:t>9</w:t>
      </w:r>
      <w:r w:rsidRPr="003C766F">
        <w:tab/>
        <w:t xml:space="preserve">Key issue </w:t>
      </w:r>
      <w:r>
        <w:rPr>
          <w:lang w:val="en-US"/>
        </w:rPr>
        <w:t>9</w:t>
      </w:r>
      <w:r w:rsidRPr="003C766F">
        <w:t xml:space="preserve"> </w:t>
      </w:r>
      <w:r>
        <w:t>– UE-to-UE application layer relay</w:t>
      </w:r>
      <w:bookmarkEnd w:id="87"/>
      <w:bookmarkEnd w:id="88"/>
    </w:p>
    <w:p w14:paraId="7B51F7C3" w14:textId="77777777" w:rsidR="00CF3D9B" w:rsidRPr="0074646D" w:rsidRDefault="00CF3D9B" w:rsidP="00CF3D9B">
      <w:pPr>
        <w:rPr>
          <w:noProof/>
        </w:rPr>
      </w:pPr>
      <w:r w:rsidRPr="0074646D">
        <w:rPr>
          <w:noProof/>
        </w:rPr>
        <w:t>UE-to-UE application layer relay may be used to enhance the V2V communication coverage. The V2X relay UEs applies to both LTE-V2X and NR-V2X. To enhance the V2V communication coverage one or more V2X relay UEs may be involved.</w:t>
      </w:r>
    </w:p>
    <w:p w14:paraId="129AEE0D" w14:textId="77777777" w:rsidR="00CF3D9B" w:rsidRPr="0074646D" w:rsidRDefault="00CF3D9B" w:rsidP="00CF3D9B">
      <w:pPr>
        <w:rPr>
          <w:noProof/>
        </w:rPr>
      </w:pPr>
      <w:r w:rsidRPr="0074646D">
        <w:rPr>
          <w:noProof/>
        </w:rPr>
        <w:t>In the scenario where V2X relay UEs are used to re-transmit the V2X messages to a wider coverage area, it is possible that a V2X UE may receive multiple copies of the same message that are repeatedly re-transmitted by several V2X relay UEs causing a V2X message broadcast flood as shown in figure 5.9-1.</w:t>
      </w:r>
    </w:p>
    <w:p w14:paraId="5CAB2616" w14:textId="77777777" w:rsidR="00CF3D9B" w:rsidRPr="0074646D" w:rsidRDefault="00CF3D9B" w:rsidP="00CF3D9B">
      <w:pPr>
        <w:rPr>
          <w:noProof/>
          <w:lang w:eastAsia="zh-CN"/>
        </w:rPr>
      </w:pPr>
      <w:r w:rsidRPr="0074646D">
        <w:rPr>
          <w:noProof/>
          <w:lang w:eastAsia="zh-CN"/>
        </w:rPr>
        <w:t>For example, V2X UE1 transmits a V2X message over PC5 which needs to be delivered to a coverage area which includes V2X UE4. The V2X message is received by V2X relay UE2 and V2X relay UE3 at the same time or with some time difference. Due to the relay nature, the V2X relay UE2 and V2X relay UE3 re-transmit the V2X messages over PC5 to the coverage area of V2X UE4. V2X UE4 receives multiple copies of the same V2X message transmitted by V2X UE1 and further V2X relay UE2 and V2X relay UE3 also receive the same V2X message again. It is possible that the V2X relay UEs re-transmit the newly received V2X messages from the other V2X relay UEs thus causing a V2X message broadcast flood.</w:t>
      </w:r>
    </w:p>
    <w:p w14:paraId="2CE11121" w14:textId="77777777" w:rsidR="00CF3D9B" w:rsidRPr="0074646D" w:rsidRDefault="00CF3D9B" w:rsidP="00CF3D9B">
      <w:pPr>
        <w:rPr>
          <w:noProof/>
          <w:lang w:eastAsia="zh-CN"/>
        </w:rPr>
      </w:pPr>
      <w:r w:rsidRPr="0074646D">
        <w:rPr>
          <w:noProof/>
          <w:lang w:eastAsia="zh-CN"/>
        </w:rPr>
        <w:t>Thus, how to reduce the V2X message broadcast flood when using V2X relay UEs for V2V communications is for further study.</w:t>
      </w:r>
    </w:p>
    <w:p w14:paraId="515AF17C" w14:textId="77777777" w:rsidR="00CF3D9B" w:rsidRPr="0074646D" w:rsidRDefault="00CF3D9B" w:rsidP="00CF3D9B">
      <w:pPr>
        <w:rPr>
          <w:noProof/>
          <w:lang w:eastAsia="zh-CN"/>
        </w:rPr>
      </w:pPr>
      <w:r>
        <w:t>Solutions for application layer support of UE-to-UE relay functionality will need to be studied.</w:t>
      </w:r>
    </w:p>
    <w:p w14:paraId="28EEFB5D" w14:textId="77777777" w:rsidR="00CF3D9B" w:rsidRDefault="00CF3D9B" w:rsidP="00DE240C">
      <w:pPr>
        <w:pStyle w:val="TH"/>
        <w:rPr>
          <w:noProof/>
          <w:lang w:val="en-US"/>
        </w:rPr>
      </w:pPr>
      <w:r>
        <w:object w:dxaOrig="10560" w:dyaOrig="5952" w14:anchorId="3BFF0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3.5pt;height:238.5pt" o:ole="">
            <v:imagedata r:id="rId10" o:title=""/>
          </v:shape>
          <o:OLEObject Type="Embed" ProgID="Visio.Drawing.11" ShapeID="_x0000_i1027" DrawAspect="Content" ObjectID="_1723016655" r:id="rId11"/>
        </w:object>
      </w:r>
    </w:p>
    <w:p w14:paraId="732DE60A" w14:textId="77777777" w:rsidR="00CF3D9B" w:rsidRPr="00AF2448" w:rsidRDefault="00CF3D9B" w:rsidP="00CF3D9B">
      <w:pPr>
        <w:pStyle w:val="TF"/>
      </w:pPr>
      <w:r w:rsidRPr="00AF2448">
        <w:t>Figure 5.</w:t>
      </w:r>
      <w:r>
        <w:t>9</w:t>
      </w:r>
      <w:r w:rsidRPr="00AF2448">
        <w:t xml:space="preserve">-1: V2X message flood </w:t>
      </w:r>
      <w:r w:rsidRPr="00CF3D9B">
        <w:t>scenario</w:t>
      </w:r>
    </w:p>
    <w:p w14:paraId="42DF03DF" w14:textId="77777777" w:rsidR="00CF3D9B" w:rsidRPr="00AF2448" w:rsidRDefault="00CF3D9B" w:rsidP="00DE240C">
      <w:pPr>
        <w:pStyle w:val="NO"/>
        <w:rPr>
          <w:noProof/>
        </w:rPr>
      </w:pPr>
      <w:r>
        <w:rPr>
          <w:noProof/>
        </w:rPr>
        <w:t>NOTE:</w:t>
      </w:r>
      <w:r>
        <w:rPr>
          <w:noProof/>
        </w:rPr>
        <w:tab/>
      </w:r>
      <w:r w:rsidRPr="005D0048">
        <w:rPr>
          <w:noProof/>
        </w:rPr>
        <w:t>Reuse of 5GS UE-to-UE relay solutions defined by SA2 is FFS.</w:t>
      </w:r>
    </w:p>
    <w:p w14:paraId="00A44DC5" w14:textId="77777777" w:rsidR="00CF3D9B" w:rsidRPr="00DE240C" w:rsidRDefault="00CF3D9B" w:rsidP="00CF3D9B">
      <w:pPr>
        <w:pStyle w:val="Heading2"/>
        <w:rPr>
          <w:rFonts w:ascii="SimSun" w:hAnsi="SimSun"/>
          <w:lang w:val="en-US" w:eastAsia="zh-CN"/>
        </w:rPr>
      </w:pPr>
      <w:bookmarkStart w:id="89" w:name="_Toc50599436"/>
      <w:bookmarkStart w:id="90" w:name="_Toc59232191"/>
      <w:r w:rsidRPr="003C766F">
        <w:t>5.</w:t>
      </w:r>
      <w:r>
        <w:rPr>
          <w:lang w:eastAsia="zh-CN"/>
        </w:rPr>
        <w:t>10</w:t>
      </w:r>
      <w:r w:rsidRPr="003C766F">
        <w:tab/>
        <w:t xml:space="preserve">Key issue </w:t>
      </w:r>
      <w:r>
        <w:rPr>
          <w:lang w:val="en-US" w:eastAsia="zh-CN"/>
        </w:rPr>
        <w:t>10</w:t>
      </w:r>
      <w:r w:rsidRPr="003C766F">
        <w:t xml:space="preserve"> </w:t>
      </w:r>
      <w:r>
        <w:t xml:space="preserve">– </w:t>
      </w:r>
      <w:r>
        <w:rPr>
          <w:rFonts w:hint="eastAsia"/>
          <w:lang w:eastAsia="zh-CN"/>
        </w:rPr>
        <w:t>S</w:t>
      </w:r>
      <w:r>
        <w:rPr>
          <w:lang w:val="en-US"/>
        </w:rPr>
        <w:t xml:space="preserve">upport for </w:t>
      </w:r>
      <w:r>
        <w:rPr>
          <w:rFonts w:hint="eastAsia"/>
          <w:lang w:val="en-US" w:eastAsia="zh-CN"/>
        </w:rPr>
        <w:t xml:space="preserve">switching modes for V2V </w:t>
      </w:r>
      <w:r>
        <w:rPr>
          <w:lang w:val="en-US"/>
        </w:rPr>
        <w:t>communications</w:t>
      </w:r>
      <w:bookmarkEnd w:id="89"/>
      <w:bookmarkEnd w:id="90"/>
    </w:p>
    <w:p w14:paraId="3A48242E" w14:textId="77777777" w:rsidR="00CF3D9B" w:rsidRDefault="00CF3D9B" w:rsidP="00CF3D9B">
      <w:pPr>
        <w:rPr>
          <w:noProof/>
          <w:lang w:eastAsia="zh-CN"/>
        </w:rPr>
      </w:pPr>
      <w:r>
        <w:rPr>
          <w:rFonts w:hint="eastAsia"/>
          <w:noProof/>
          <w:lang w:eastAsia="zh-CN"/>
        </w:rPr>
        <w:t>The 3GPP</w:t>
      </w:r>
      <w:r>
        <w:rPr>
          <w:noProof/>
          <w:lang w:val="en-US" w:eastAsia="zh-CN"/>
        </w:rPr>
        <w:t> </w:t>
      </w:r>
      <w:r>
        <w:rPr>
          <w:rFonts w:hint="eastAsia"/>
          <w:noProof/>
          <w:lang w:eastAsia="zh-CN"/>
        </w:rPr>
        <w:t>TS</w:t>
      </w:r>
      <w:r>
        <w:rPr>
          <w:noProof/>
          <w:lang w:val="en-US" w:eastAsia="zh-CN"/>
        </w:rPr>
        <w:t> </w:t>
      </w:r>
      <w:r>
        <w:rPr>
          <w:rFonts w:hint="eastAsia"/>
          <w:noProof/>
          <w:lang w:eastAsia="zh-CN"/>
        </w:rPr>
        <w:t>23.286</w:t>
      </w:r>
      <w:r>
        <w:rPr>
          <w:noProof/>
          <w:lang w:val="en-US" w:eastAsia="zh-CN"/>
        </w:rPr>
        <w:t> </w:t>
      </w:r>
      <w:r w:rsidR="00E25F10">
        <w:rPr>
          <w:rFonts w:hint="eastAsia"/>
          <w:noProof/>
          <w:lang w:eastAsia="zh-CN"/>
        </w:rPr>
        <w:t>[7]</w:t>
      </w:r>
      <w:r>
        <w:rPr>
          <w:rFonts w:hint="eastAsia"/>
          <w:noProof/>
          <w:lang w:eastAsia="zh-CN"/>
        </w:rPr>
        <w:t xml:space="preserve"> addresses that t</w:t>
      </w:r>
      <w:r w:rsidRPr="00C21506">
        <w:rPr>
          <w:noProof/>
        </w:rPr>
        <w:t xml:space="preserve">he V2X UE determines switching of the mode of operation </w:t>
      </w:r>
      <w:r>
        <w:rPr>
          <w:rFonts w:hint="eastAsia"/>
          <w:noProof/>
          <w:lang w:eastAsia="zh-CN"/>
        </w:rPr>
        <w:t xml:space="preserve">between LTE Uu and PC5 </w:t>
      </w:r>
      <w:r w:rsidRPr="00C21506">
        <w:rPr>
          <w:noProof/>
        </w:rPr>
        <w:t>for V2V sessions based on several factors including the received network monitoring information and the PC5 communication quality information.</w:t>
      </w:r>
      <w:r>
        <w:rPr>
          <w:rFonts w:hint="eastAsia"/>
          <w:noProof/>
          <w:lang w:eastAsia="zh-CN"/>
        </w:rPr>
        <w:t xml:space="preserve"> </w:t>
      </w:r>
      <w:r w:rsidRPr="00C21506">
        <w:rPr>
          <w:noProof/>
        </w:rPr>
        <w:t xml:space="preserve"> </w:t>
      </w:r>
    </w:p>
    <w:p w14:paraId="7CA0D997" w14:textId="77777777" w:rsidR="00CF3D9B" w:rsidRPr="0064703A" w:rsidRDefault="00CF3D9B" w:rsidP="00CF3D9B">
      <w:pPr>
        <w:rPr>
          <w:noProof/>
          <w:lang w:eastAsia="zh-CN"/>
        </w:rPr>
      </w:pPr>
      <w:r>
        <w:rPr>
          <w:rFonts w:hint="eastAsia"/>
          <w:noProof/>
          <w:lang w:val="en-US" w:eastAsia="zh-CN"/>
        </w:rPr>
        <w:lastRenderedPageBreak/>
        <w:t>The 5G use case depicted in 3GPP</w:t>
      </w:r>
      <w:r>
        <w:rPr>
          <w:noProof/>
          <w:lang w:val="en-US" w:eastAsia="zh-CN"/>
        </w:rPr>
        <w:t> </w:t>
      </w:r>
      <w:r>
        <w:rPr>
          <w:rFonts w:hint="eastAsia"/>
          <w:noProof/>
          <w:lang w:val="en-US" w:eastAsia="zh-CN"/>
        </w:rPr>
        <w:t>TR</w:t>
      </w:r>
      <w:r>
        <w:rPr>
          <w:noProof/>
          <w:lang w:val="en-US" w:eastAsia="zh-CN"/>
        </w:rPr>
        <w:t> </w:t>
      </w:r>
      <w:r>
        <w:rPr>
          <w:rFonts w:hint="eastAsia"/>
          <w:noProof/>
          <w:lang w:val="en-US" w:eastAsia="zh-CN"/>
        </w:rPr>
        <w:t>22.886</w:t>
      </w:r>
      <w:r>
        <w:rPr>
          <w:noProof/>
          <w:lang w:val="en-US" w:eastAsia="zh-CN"/>
        </w:rPr>
        <w:t> </w:t>
      </w:r>
      <w:r>
        <w:rPr>
          <w:rFonts w:hint="eastAsia"/>
          <w:noProof/>
          <w:lang w:val="en-US" w:eastAsia="zh-CN"/>
        </w:rPr>
        <w:t>[</w:t>
      </w:r>
      <w:r w:rsidR="00E25F10">
        <w:rPr>
          <w:noProof/>
          <w:lang w:val="en-US" w:eastAsia="zh-CN"/>
        </w:rPr>
        <w:t>4</w:t>
      </w:r>
      <w:r>
        <w:rPr>
          <w:rFonts w:hint="eastAsia"/>
          <w:noProof/>
          <w:lang w:val="en-US" w:eastAsia="zh-CN"/>
        </w:rPr>
        <w:t xml:space="preserve">] addresses </w:t>
      </w:r>
      <w:r w:rsidRPr="007E74B0">
        <w:rPr>
          <w:noProof/>
          <w:lang w:val="en-US" w:eastAsia="zh-CN"/>
        </w:rPr>
        <w:t>V2V messages needed to support platooning application are exchanged between the UEs in the target cell using device to device communication in 5G New RAT (NR)</w:t>
      </w:r>
      <w:r>
        <w:rPr>
          <w:noProof/>
          <w:lang w:val="en-US"/>
        </w:rPr>
        <w:t>.</w:t>
      </w:r>
      <w:r>
        <w:rPr>
          <w:rFonts w:hint="eastAsia"/>
          <w:noProof/>
          <w:lang w:val="en-US" w:eastAsia="zh-CN"/>
        </w:rPr>
        <w:t xml:space="preserve"> Thus switching modes between NR Uu and PC5 for V2V communications needs to be considered.</w:t>
      </w:r>
    </w:p>
    <w:p w14:paraId="41C87C34" w14:textId="77777777" w:rsidR="00CF3D9B" w:rsidRDefault="00CF3D9B" w:rsidP="00CF3D9B">
      <w:pPr>
        <w:rPr>
          <w:noProof/>
        </w:rPr>
      </w:pPr>
      <w:r>
        <w:rPr>
          <w:noProof/>
          <w:lang w:val="en-US"/>
        </w:rPr>
        <w:t xml:space="preserve">The following </w:t>
      </w:r>
      <w:r>
        <w:rPr>
          <w:rFonts w:hint="eastAsia"/>
          <w:noProof/>
          <w:lang w:val="en-US" w:eastAsia="zh-CN"/>
        </w:rPr>
        <w:t>aspects need to be</w:t>
      </w:r>
      <w:r>
        <w:rPr>
          <w:noProof/>
        </w:rPr>
        <w:t xml:space="preserve"> stud</w:t>
      </w:r>
      <w:r>
        <w:rPr>
          <w:rFonts w:hint="eastAsia"/>
          <w:noProof/>
          <w:lang w:eastAsia="zh-CN"/>
        </w:rPr>
        <w:t>ied</w:t>
      </w:r>
      <w:r>
        <w:rPr>
          <w:noProof/>
        </w:rPr>
        <w:t>:</w:t>
      </w:r>
    </w:p>
    <w:p w14:paraId="4351A497" w14:textId="77777777" w:rsidR="00CF3D9B" w:rsidRDefault="00CF3D9B" w:rsidP="00CF3D9B">
      <w:pPr>
        <w:pStyle w:val="B1"/>
        <w:rPr>
          <w:noProof/>
          <w:lang w:val="en-US" w:eastAsia="zh-CN"/>
        </w:rPr>
      </w:pPr>
      <w:r>
        <w:rPr>
          <w:noProof/>
          <w:lang w:val="en-US"/>
        </w:rPr>
        <w:t>-</w:t>
      </w:r>
      <w:r>
        <w:rPr>
          <w:noProof/>
          <w:lang w:val="en-US"/>
        </w:rPr>
        <w:tab/>
      </w:r>
      <w:r w:rsidRPr="007D782F">
        <w:rPr>
          <w:noProof/>
          <w:lang w:val="en-US" w:eastAsia="zh-CN"/>
        </w:rPr>
        <w:t>How can the application layer utilize the 3GPP system provided switching modes between NR Uu and PC5 (NR sidelink)?</w:t>
      </w:r>
    </w:p>
    <w:p w14:paraId="2E241C8F" w14:textId="77777777" w:rsidR="00CF3D9B" w:rsidRDefault="00CF3D9B" w:rsidP="00CF3D9B">
      <w:pPr>
        <w:pStyle w:val="B1"/>
        <w:rPr>
          <w:noProof/>
          <w:lang w:val="en-US" w:eastAsia="zh-CN"/>
        </w:rPr>
      </w:pPr>
      <w:r>
        <w:rPr>
          <w:rFonts w:hint="eastAsia"/>
          <w:noProof/>
          <w:lang w:val="en-US" w:eastAsia="zh-CN"/>
        </w:rPr>
        <w:t>-</w:t>
      </w:r>
      <w:r>
        <w:rPr>
          <w:rFonts w:hint="eastAsia"/>
          <w:noProof/>
          <w:lang w:val="en-US" w:eastAsia="zh-CN"/>
        </w:rPr>
        <w:tab/>
      </w:r>
      <w:r w:rsidRPr="009F6D6E">
        <w:rPr>
          <w:noProof/>
          <w:lang w:val="en-US" w:eastAsia="zh-CN"/>
        </w:rPr>
        <w:t xml:space="preserve">Determine whether and how the solution in </w:t>
      </w:r>
      <w:r>
        <w:rPr>
          <w:noProof/>
          <w:lang w:val="en-US" w:eastAsia="zh-CN"/>
        </w:rPr>
        <w:t>3GPP </w:t>
      </w:r>
      <w:r w:rsidRPr="009F6D6E">
        <w:rPr>
          <w:noProof/>
          <w:lang w:val="en-US" w:eastAsia="zh-CN"/>
        </w:rPr>
        <w:t>TS</w:t>
      </w:r>
      <w:r>
        <w:rPr>
          <w:noProof/>
          <w:lang w:val="en-US" w:eastAsia="zh-CN"/>
        </w:rPr>
        <w:t> </w:t>
      </w:r>
      <w:r w:rsidRPr="009F6D6E">
        <w:rPr>
          <w:noProof/>
          <w:lang w:val="en-US" w:eastAsia="zh-CN"/>
        </w:rPr>
        <w:t>23.286</w:t>
      </w:r>
      <w:r>
        <w:rPr>
          <w:noProof/>
          <w:lang w:val="en-US" w:eastAsia="zh-CN"/>
        </w:rPr>
        <w:t> </w:t>
      </w:r>
      <w:r w:rsidR="00E25F10">
        <w:rPr>
          <w:noProof/>
          <w:lang w:val="en-US" w:eastAsia="zh-CN"/>
        </w:rPr>
        <w:t>[7]</w:t>
      </w:r>
      <w:r w:rsidRPr="009F6D6E">
        <w:rPr>
          <w:noProof/>
          <w:lang w:val="en-US" w:eastAsia="zh-CN"/>
        </w:rPr>
        <w:t xml:space="preserve"> for switching between LTE Uu and PC5 needs to be modified when considering NR Uu</w:t>
      </w:r>
      <w:r>
        <w:rPr>
          <w:rFonts w:hint="eastAsia"/>
          <w:noProof/>
          <w:lang w:val="en-US" w:eastAsia="zh-CN"/>
        </w:rPr>
        <w:t>.</w:t>
      </w:r>
    </w:p>
    <w:p w14:paraId="3A685C69" w14:textId="77777777" w:rsidR="00CF3D9B" w:rsidRDefault="00CF3D9B" w:rsidP="00CF3D9B">
      <w:pPr>
        <w:pStyle w:val="B1"/>
        <w:rPr>
          <w:noProof/>
          <w:lang w:val="en-US" w:eastAsia="zh-CN"/>
        </w:rPr>
      </w:pPr>
      <w:r>
        <w:rPr>
          <w:noProof/>
          <w:lang w:val="en-US"/>
        </w:rPr>
        <w:t>-</w:t>
      </w:r>
      <w:r>
        <w:rPr>
          <w:noProof/>
          <w:lang w:val="en-US"/>
        </w:rPr>
        <w:tab/>
      </w:r>
      <w:r>
        <w:rPr>
          <w:rFonts w:hint="eastAsia"/>
          <w:noProof/>
          <w:lang w:val="en-US" w:eastAsia="zh-CN"/>
        </w:rPr>
        <w:t xml:space="preserve">Evaluate the additional factors (e.g. network monitoring information, PC5 communication quality information) </w:t>
      </w:r>
      <w:r>
        <w:rPr>
          <w:noProof/>
          <w:lang w:val="en-US" w:eastAsia="zh-CN"/>
        </w:rPr>
        <w:t>that</w:t>
      </w:r>
      <w:r>
        <w:rPr>
          <w:rFonts w:hint="eastAsia"/>
          <w:noProof/>
          <w:lang w:val="en-US" w:eastAsia="zh-CN"/>
        </w:rPr>
        <w:t xml:space="preserve"> may impact the decision for switching modes for 5GS based V2X applications.</w:t>
      </w:r>
    </w:p>
    <w:p w14:paraId="50AE0667" w14:textId="77777777" w:rsidR="00CF3D9B" w:rsidRPr="00AD7C25" w:rsidRDefault="00CF3D9B" w:rsidP="00CF3D9B">
      <w:pPr>
        <w:pStyle w:val="EditorsNote"/>
        <w:rPr>
          <w:noProof/>
          <w:lang w:val="en-US" w:eastAsia="zh-CN"/>
        </w:rPr>
      </w:pPr>
      <w:r>
        <w:rPr>
          <w:rFonts w:hint="eastAsia"/>
          <w:noProof/>
          <w:lang w:val="en-US" w:eastAsia="zh-CN"/>
        </w:rPr>
        <w:t>Editor</w:t>
      </w:r>
      <w:r>
        <w:rPr>
          <w:noProof/>
          <w:lang w:val="en-US" w:eastAsia="zh-CN"/>
        </w:rPr>
        <w:t>'</w:t>
      </w:r>
      <w:r>
        <w:rPr>
          <w:rFonts w:hint="eastAsia"/>
          <w:noProof/>
          <w:lang w:val="en-US" w:eastAsia="zh-CN"/>
        </w:rPr>
        <w:t>s note:</w:t>
      </w:r>
      <w:r>
        <w:rPr>
          <w:noProof/>
          <w:lang w:val="en-US" w:eastAsia="zh-CN"/>
        </w:rPr>
        <w:tab/>
        <w:t>T</w:t>
      </w:r>
      <w:r>
        <w:rPr>
          <w:rFonts w:hint="eastAsia"/>
          <w:noProof/>
          <w:lang w:val="en-US" w:eastAsia="zh-CN"/>
        </w:rPr>
        <w:t xml:space="preserve">he RAN dependency of switching modes needs to be further </w:t>
      </w:r>
      <w:r w:rsidRPr="00DE240C">
        <w:rPr>
          <w:rFonts w:hint="eastAsia"/>
        </w:rPr>
        <w:t>addressed</w:t>
      </w:r>
      <w:r>
        <w:rPr>
          <w:rFonts w:hint="eastAsia"/>
          <w:noProof/>
          <w:lang w:val="en-US" w:eastAsia="zh-CN"/>
        </w:rPr>
        <w:t xml:space="preserve"> as the RAN specifications update.</w:t>
      </w:r>
    </w:p>
    <w:p w14:paraId="3F388A97" w14:textId="77777777" w:rsidR="00F60CB3" w:rsidRPr="005C7698" w:rsidRDefault="00F60CB3" w:rsidP="00F60CB3">
      <w:pPr>
        <w:pStyle w:val="Heading2"/>
      </w:pPr>
      <w:bookmarkStart w:id="91" w:name="_Toc50599437"/>
      <w:bookmarkStart w:id="92" w:name="_Toc59232192"/>
      <w:r>
        <w:t>5.11</w:t>
      </w:r>
      <w:r>
        <w:tab/>
        <w:t xml:space="preserve">Key issue </w:t>
      </w:r>
      <w:r>
        <w:rPr>
          <w:lang w:val="en-US"/>
        </w:rPr>
        <w:t>11</w:t>
      </w:r>
      <w:r w:rsidRPr="00037F61">
        <w:t xml:space="preserve"> </w:t>
      </w:r>
      <w:r>
        <w:t>– V2X UE measurement reporting to VAE server</w:t>
      </w:r>
      <w:bookmarkEnd w:id="91"/>
      <w:bookmarkEnd w:id="92"/>
      <w:r>
        <w:t xml:space="preserve"> </w:t>
      </w:r>
    </w:p>
    <w:p w14:paraId="77298F47" w14:textId="77777777" w:rsidR="00F60CB3" w:rsidRDefault="00F60CB3" w:rsidP="00F60CB3">
      <w:pPr>
        <w:jc w:val="both"/>
        <w:rPr>
          <w:noProof/>
        </w:rPr>
      </w:pPr>
      <w:r>
        <w:rPr>
          <w:noProof/>
        </w:rPr>
        <w:t xml:space="preserve">The capabilities of application adaptation supported by network information depend on the level of information contained within such network information. The provisioning of detailed information, and in particular of information that take into consideration the previous or current status of a V2X service, plays thus a key role to empower the capabilities of application adaptation. To this aim, the exploitation of V2X UE measurements provided from V2X application layer could help to generate more rich network information, better tailored for the V2X service under consideration. V2X UE measurements could be intended as </w:t>
      </w:r>
      <w:r>
        <w:rPr>
          <w:lang w:val="en-US"/>
        </w:rPr>
        <w:t>information that are not already available to 5GS through other mechanisms.</w:t>
      </w:r>
      <w:r>
        <w:rPr>
          <w:noProof/>
        </w:rPr>
        <w:t xml:space="preserve"> V2X UE measurements could </w:t>
      </w:r>
      <w:r w:rsidRPr="00326F53">
        <w:rPr>
          <w:noProof/>
        </w:rPr>
        <w:t xml:space="preserve">be intended as measurements directly </w:t>
      </w:r>
      <w:r>
        <w:rPr>
          <w:noProof/>
        </w:rPr>
        <w:t>performed</w:t>
      </w:r>
      <w:r w:rsidRPr="00326F53">
        <w:rPr>
          <w:noProof/>
        </w:rPr>
        <w:t xml:space="preserve"> by the </w:t>
      </w:r>
      <w:r>
        <w:rPr>
          <w:noProof/>
        </w:rPr>
        <w:t xml:space="preserve">V2X </w:t>
      </w:r>
      <w:r w:rsidRPr="00326F53">
        <w:rPr>
          <w:noProof/>
        </w:rPr>
        <w:t>application layer, as well as measurements collected from the application layer</w:t>
      </w:r>
      <w:r>
        <w:rPr>
          <w:noProof/>
        </w:rPr>
        <w:t>,</w:t>
      </w:r>
      <w:r w:rsidRPr="00326F53">
        <w:rPr>
          <w:noProof/>
        </w:rPr>
        <w:t xml:space="preserve"> from other layers of the protocol stack, from entities such as operating system, etc.</w:t>
      </w:r>
      <w:r>
        <w:rPr>
          <w:noProof/>
        </w:rPr>
        <w:t xml:space="preserve"> Furthermore, these V2X UE measurements could </w:t>
      </w:r>
      <w:r w:rsidRPr="00326F53">
        <w:rPr>
          <w:noProof/>
        </w:rPr>
        <w:t xml:space="preserve">be intended </w:t>
      </w:r>
      <w:r>
        <w:rPr>
          <w:noProof/>
        </w:rPr>
        <w:t xml:space="preserve">also </w:t>
      </w:r>
      <w:r w:rsidRPr="00326F53">
        <w:rPr>
          <w:noProof/>
        </w:rPr>
        <w:t>as measurements</w:t>
      </w:r>
      <w:r>
        <w:rPr>
          <w:noProof/>
        </w:rPr>
        <w:t xml:space="preserve"> enriched with additional information, e.g., position and timestamp information. In this scenario, the VAE layer can have a role for gathering the UE </w:t>
      </w:r>
      <w:r w:rsidRPr="00326F53">
        <w:rPr>
          <w:noProof/>
        </w:rPr>
        <w:t xml:space="preserve">measurements </w:t>
      </w:r>
      <w:r>
        <w:rPr>
          <w:noProof/>
        </w:rPr>
        <w:t xml:space="preserve">from application layer, as well as for utilizing such UE measurements when processing network information delivery to application layer. This study needs to investigate: </w:t>
      </w:r>
    </w:p>
    <w:p w14:paraId="106AA17D" w14:textId="77777777" w:rsidR="00F60CB3" w:rsidRDefault="00F60CB3" w:rsidP="006506A3">
      <w:pPr>
        <w:pStyle w:val="B1"/>
        <w:rPr>
          <w:noProof/>
          <w:lang w:val="en-US"/>
        </w:rPr>
      </w:pPr>
      <w:r w:rsidRPr="001D4B07">
        <w:rPr>
          <w:noProof/>
          <w:lang w:val="en-US"/>
        </w:rPr>
        <w:t>-</w:t>
      </w:r>
      <w:r>
        <w:rPr>
          <w:noProof/>
          <w:lang w:val="en-US"/>
        </w:rPr>
        <w:tab/>
        <w:t>W</w:t>
      </w:r>
      <w:r w:rsidRPr="001D4B07">
        <w:rPr>
          <w:noProof/>
          <w:lang w:val="en-US"/>
        </w:rPr>
        <w:t>hich UE measurements</w:t>
      </w:r>
      <w:r>
        <w:rPr>
          <w:noProof/>
        </w:rPr>
        <w:t>, if any,</w:t>
      </w:r>
      <w:r w:rsidRPr="001D4B07">
        <w:rPr>
          <w:noProof/>
          <w:lang w:val="en-US"/>
        </w:rPr>
        <w:t xml:space="preserve"> </w:t>
      </w:r>
      <w:r>
        <w:rPr>
          <w:noProof/>
          <w:lang w:val="en-US"/>
        </w:rPr>
        <w:t xml:space="preserve">are useful </w:t>
      </w:r>
      <w:r w:rsidRPr="001D4B07">
        <w:rPr>
          <w:noProof/>
          <w:lang w:val="en-US"/>
        </w:rPr>
        <w:t xml:space="preserve">to be </w:t>
      </w:r>
      <w:r>
        <w:rPr>
          <w:noProof/>
          <w:lang w:val="en-US"/>
        </w:rPr>
        <w:t xml:space="preserve">collected by V2X UE and </w:t>
      </w:r>
      <w:r w:rsidRPr="001D4B07">
        <w:rPr>
          <w:noProof/>
          <w:lang w:val="en-US"/>
        </w:rPr>
        <w:t xml:space="preserve">reported </w:t>
      </w:r>
      <w:r>
        <w:rPr>
          <w:noProof/>
          <w:lang w:val="en-US"/>
        </w:rPr>
        <w:t>to VAE layer.</w:t>
      </w:r>
    </w:p>
    <w:p w14:paraId="65C1F447" w14:textId="77777777" w:rsidR="00F60CB3" w:rsidRPr="00BC7268" w:rsidRDefault="00F60CB3" w:rsidP="00F60CB3">
      <w:pPr>
        <w:pStyle w:val="NO"/>
      </w:pPr>
      <w:r w:rsidRPr="003C766F">
        <w:t>NOTE:</w:t>
      </w:r>
      <w:r w:rsidRPr="003C766F">
        <w:tab/>
      </w:r>
      <w:r>
        <w:t xml:space="preserve">The UE measurements collected by the V2X UE and the granularity level of the measurements that are reported to the VAE server shall consider SA1 related requirements in </w:t>
      </w:r>
      <w:r w:rsidRPr="00BC7268">
        <w:t>3GPP TS 22.186 [3]</w:t>
      </w:r>
      <w:r>
        <w:t xml:space="preserve">. </w:t>
      </w:r>
    </w:p>
    <w:p w14:paraId="5CC526A7" w14:textId="77777777" w:rsidR="00F60CB3" w:rsidRDefault="00F60CB3" w:rsidP="00F60CB3">
      <w:pPr>
        <w:jc w:val="both"/>
        <w:rPr>
          <w:lang w:val="en-US"/>
        </w:rPr>
      </w:pPr>
      <w:r>
        <w:rPr>
          <w:lang w:val="en-US"/>
        </w:rPr>
        <w:t>If any UE measurements are identified, then study:</w:t>
      </w:r>
    </w:p>
    <w:p w14:paraId="1268ACDD" w14:textId="77777777" w:rsidR="00F60CB3" w:rsidRPr="009943F1" w:rsidRDefault="00F60CB3" w:rsidP="006506A3">
      <w:pPr>
        <w:pStyle w:val="B1"/>
        <w:rPr>
          <w:noProof/>
        </w:rPr>
      </w:pPr>
      <w:r>
        <w:t>-</w:t>
      </w:r>
      <w:r>
        <w:tab/>
        <w:t>T</w:t>
      </w:r>
      <w:r>
        <w:rPr>
          <w:lang w:val="en-US"/>
        </w:rPr>
        <w:t>he associated reporting conditions and reporting frequency.</w:t>
      </w:r>
    </w:p>
    <w:p w14:paraId="54BC45BE" w14:textId="77777777" w:rsidR="00F60CB3" w:rsidRDefault="00F60CB3" w:rsidP="006506A3">
      <w:pPr>
        <w:pStyle w:val="B1"/>
      </w:pPr>
      <w:r>
        <w:rPr>
          <w:noProof/>
        </w:rPr>
        <w:t>-</w:t>
      </w:r>
      <w:r>
        <w:rPr>
          <w:noProof/>
        </w:rPr>
        <w:tab/>
      </w:r>
      <w:r>
        <w:t>VAE capabilities to support measurement reporting from the V2X UE to the V2X application server.</w:t>
      </w:r>
    </w:p>
    <w:p w14:paraId="55CC7159" w14:textId="77777777" w:rsidR="00F60CB3" w:rsidRDefault="00F60CB3" w:rsidP="006506A3">
      <w:pPr>
        <w:pStyle w:val="B1"/>
        <w:rPr>
          <w:noProof/>
        </w:rPr>
      </w:pPr>
      <w:r>
        <w:t>-</w:t>
      </w:r>
      <w:r>
        <w:tab/>
      </w:r>
      <w:r>
        <w:rPr>
          <w:noProof/>
        </w:rPr>
        <w:t>How VAE layer can utilize the V2X UE measurements.</w:t>
      </w:r>
    </w:p>
    <w:p w14:paraId="1F254FAE" w14:textId="77777777" w:rsidR="00F60CB3" w:rsidRDefault="00F60CB3" w:rsidP="00F60CB3">
      <w:pPr>
        <w:pStyle w:val="EditorsNote"/>
        <w:rPr>
          <w:noProof/>
          <w:lang w:val="en-US"/>
        </w:rPr>
      </w:pPr>
      <w:r>
        <w:t>Editor's note:</w:t>
      </w:r>
      <w:r>
        <w:tab/>
      </w:r>
      <w:r>
        <w:rPr>
          <w:noProof/>
          <w:lang w:val="en-US"/>
        </w:rPr>
        <w:t>Authorization</w:t>
      </w:r>
      <w:r>
        <w:rPr>
          <w:noProof/>
        </w:rPr>
        <w:t xml:space="preserve"> (including user consent)</w:t>
      </w:r>
      <w:r>
        <w:rPr>
          <w:noProof/>
          <w:lang w:val="en-US"/>
        </w:rPr>
        <w:t xml:space="preserve"> and encryption of V2X UE measurements are FFS and in the purview of SA3.</w:t>
      </w:r>
    </w:p>
    <w:p w14:paraId="756E92B6" w14:textId="77777777" w:rsidR="00F60CB3" w:rsidRPr="009E3D7A" w:rsidRDefault="00F60CB3" w:rsidP="00F60CB3">
      <w:pPr>
        <w:pStyle w:val="Heading2"/>
      </w:pPr>
      <w:bookmarkStart w:id="93" w:name="_Toc50599438"/>
      <w:bookmarkStart w:id="94" w:name="_Toc59232193"/>
      <w:r w:rsidRPr="003C766F">
        <w:t>5.</w:t>
      </w:r>
      <w:r>
        <w:t>12</w:t>
      </w:r>
      <w:r w:rsidRPr="003C766F">
        <w:tab/>
        <w:t xml:space="preserve">Key issue </w:t>
      </w:r>
      <w:r>
        <w:t>12</w:t>
      </w:r>
      <w:r w:rsidRPr="003C766F">
        <w:t xml:space="preserve"> </w:t>
      </w:r>
      <w:r>
        <w:t>– Supporting multiple V2X service providers</w:t>
      </w:r>
      <w:bookmarkEnd w:id="93"/>
      <w:bookmarkEnd w:id="94"/>
      <w:r w:rsidRPr="009E3D7A">
        <w:t xml:space="preserve"> </w:t>
      </w:r>
    </w:p>
    <w:p w14:paraId="2DFF3B6A" w14:textId="77777777" w:rsidR="00F60CB3" w:rsidRPr="00633183" w:rsidRDefault="00F60CB3" w:rsidP="00F60CB3">
      <w:pPr>
        <w:rPr>
          <w:noProof/>
        </w:rPr>
      </w:pPr>
      <w:r w:rsidRPr="00633183">
        <w:rPr>
          <w:noProof/>
        </w:rPr>
        <w:t>In the V2X business practice, each city may have its own V2X service provider who operates one or more V2X application specific servers in the boundaries of a city. When a vehicle consuming services in city A moves to another city B, the local V2X application specific server which is required to serve the vehicle in city B is determined based on UE location. The local V2X application specific sever may be operated by a different V2X service provider.</w:t>
      </w:r>
    </w:p>
    <w:p w14:paraId="33972F8B" w14:textId="77777777" w:rsidR="00F60CB3" w:rsidRPr="00633183" w:rsidRDefault="00F60CB3" w:rsidP="00F60CB3">
      <w:pPr>
        <w:rPr>
          <w:noProof/>
          <w:lang w:eastAsia="zh-CN"/>
        </w:rPr>
      </w:pPr>
      <w:r w:rsidRPr="00633183">
        <w:rPr>
          <w:noProof/>
          <w:lang w:eastAsia="zh-CN"/>
        </w:rPr>
        <w:t xml:space="preserve">In 3GPP TS 23.286 [7], the scenario of obtaining V2X services involving multiple V2X service providers is not specified. By investigating the involved business relationship in clause 5, functional model in clause 6, distributed deployment models in clause 7.2.2 of 3GPP TS 23.286 [7], it is evident that relationship between multiple V2X service provider and interactions for supporting V2X services in such a scenario is not specified. </w:t>
      </w:r>
    </w:p>
    <w:p w14:paraId="4A07BFC3" w14:textId="77777777" w:rsidR="00F60CB3" w:rsidRPr="00633183" w:rsidRDefault="00F60CB3" w:rsidP="00F60CB3">
      <w:pPr>
        <w:rPr>
          <w:noProof/>
          <w:lang w:eastAsia="zh-CN"/>
        </w:rPr>
      </w:pPr>
      <w:r w:rsidRPr="00633183">
        <w:rPr>
          <w:noProof/>
          <w:lang w:eastAsia="zh-CN"/>
        </w:rPr>
        <w:lastRenderedPageBreak/>
        <w:t>Especially, the V2X service discovery procedure in clause 9.9 of 3GPP TS 23.286 [7] and the d</w:t>
      </w:r>
      <w:r>
        <w:rPr>
          <w:lang w:val="en-US"/>
        </w:rPr>
        <w:t>ynamic local service information</w:t>
      </w:r>
      <w:r w:rsidRPr="00633183">
        <w:rPr>
          <w:noProof/>
          <w:lang w:eastAsia="zh-CN"/>
        </w:rPr>
        <w:t xml:space="preserve"> procedure in clause 9.10.4 of 3GPP TS 23.286 [7] does not address the multiple</w:t>
      </w:r>
      <w:r>
        <w:rPr>
          <w:lang w:val="en-US"/>
        </w:rPr>
        <w:t xml:space="preserve"> V2X service provider scenario. In multiple V2X service provider scenario, the GEO ID and the local V2X application specific server topology information may not be shared between the V2X service providers and may be governed by business relationship between the V2X service providers.</w:t>
      </w:r>
    </w:p>
    <w:p w14:paraId="265474A2" w14:textId="77777777" w:rsidR="00F60CB3" w:rsidRDefault="00F60CB3" w:rsidP="00F60CB3">
      <w:pPr>
        <w:rPr>
          <w:noProof/>
        </w:rPr>
      </w:pPr>
      <w:r>
        <w:rPr>
          <w:noProof/>
        </w:rPr>
        <w:t>It requires further study</w:t>
      </w:r>
      <w:r>
        <w:rPr>
          <w:noProof/>
          <w:lang w:val="en-US"/>
        </w:rPr>
        <w:t xml:space="preserve"> on </w:t>
      </w:r>
      <w:r>
        <w:rPr>
          <w:noProof/>
        </w:rPr>
        <w:t>:</w:t>
      </w:r>
    </w:p>
    <w:p w14:paraId="110B27B2" w14:textId="77777777" w:rsidR="009716DA" w:rsidRDefault="009716DA" w:rsidP="006506A3">
      <w:pPr>
        <w:pStyle w:val="B1"/>
        <w:rPr>
          <w:noProof/>
        </w:rPr>
      </w:pPr>
      <w:r>
        <w:rPr>
          <w:noProof/>
        </w:rPr>
        <w:t>-</w:t>
      </w:r>
      <w:r>
        <w:rPr>
          <w:noProof/>
        </w:rPr>
        <w:tab/>
        <w:t xml:space="preserve">How to support the </w:t>
      </w:r>
      <w:r>
        <w:rPr>
          <w:noProof/>
          <w:lang w:val="en-US"/>
        </w:rPr>
        <w:t xml:space="preserve">UE belonging to one V2X service provider to obtain </w:t>
      </w:r>
      <w:r>
        <w:rPr>
          <w:noProof/>
        </w:rPr>
        <w:t xml:space="preserve">local </w:t>
      </w:r>
      <w:r>
        <w:rPr>
          <w:noProof/>
          <w:lang w:val="en-US"/>
        </w:rPr>
        <w:t xml:space="preserve">V2X </w:t>
      </w:r>
      <w:r w:rsidRPr="007A65CB">
        <w:t>service</w:t>
      </w:r>
      <w:r>
        <w:rPr>
          <w:noProof/>
        </w:rPr>
        <w:t xml:space="preserve"> information from another V2X service provider</w:t>
      </w:r>
      <w:r>
        <w:rPr>
          <w:noProof/>
          <w:lang w:val="en-US"/>
        </w:rPr>
        <w:t>(</w:t>
      </w:r>
      <w:r>
        <w:rPr>
          <w:noProof/>
        </w:rPr>
        <w:t>s</w:t>
      </w:r>
      <w:r>
        <w:rPr>
          <w:noProof/>
          <w:lang w:val="en-US"/>
        </w:rPr>
        <w:t>) and operating in different geographical areas?</w:t>
      </w:r>
    </w:p>
    <w:p w14:paraId="73FE9E05" w14:textId="77777777" w:rsidR="00302707" w:rsidRPr="005C7698" w:rsidRDefault="00302707" w:rsidP="00302707">
      <w:pPr>
        <w:pStyle w:val="Heading2"/>
      </w:pPr>
      <w:bookmarkStart w:id="95" w:name="_Toc50599439"/>
      <w:bookmarkStart w:id="96" w:name="_Toc59232194"/>
      <w:r>
        <w:t>5.13</w:t>
      </w:r>
      <w:r>
        <w:tab/>
        <w:t>Key issue 13</w:t>
      </w:r>
      <w:r w:rsidRPr="00037F61">
        <w:t xml:space="preserve"> </w:t>
      </w:r>
      <w:r>
        <w:t>– Usage and management of the range QoS parameter</w:t>
      </w:r>
      <w:bookmarkEnd w:id="95"/>
      <w:bookmarkEnd w:id="96"/>
      <w:r>
        <w:t xml:space="preserve"> </w:t>
      </w:r>
    </w:p>
    <w:p w14:paraId="0A01152A" w14:textId="77777777" w:rsidR="00302707" w:rsidRPr="00490934" w:rsidRDefault="00302707" w:rsidP="00302707">
      <w:r>
        <w:t>A</w:t>
      </w:r>
      <w:r w:rsidRPr="00A1005E">
        <w:t xml:space="preserve"> new QoS </w:t>
      </w:r>
      <w:r>
        <w:t>parameter</w:t>
      </w:r>
      <w:r w:rsidRPr="00A1005E">
        <w:t xml:space="preserve"> has been </w:t>
      </w:r>
      <w:r>
        <w:t>defined</w:t>
      </w:r>
      <w:r w:rsidRPr="00A1005E">
        <w:t xml:space="preserve"> for </w:t>
      </w:r>
      <w:r>
        <w:t>groupcast communication over the PC5 reference point in</w:t>
      </w:r>
      <w:r w:rsidRPr="003871BC">
        <w:rPr>
          <w:noProof/>
        </w:rPr>
        <w:t xml:space="preserve"> 3GPP TS 23.287 </w:t>
      </w:r>
      <w:r>
        <w:rPr>
          <w:noProof/>
        </w:rPr>
        <w:t>[8]</w:t>
      </w:r>
      <w:r w:rsidRPr="00A1005E">
        <w:t xml:space="preserve">. </w:t>
      </w:r>
      <w:r>
        <w:t>This parameter is called "Range" and refers to the maximum distance in meters between the rece</w:t>
      </w:r>
      <w:r w:rsidR="00617964">
        <w:t>i</w:t>
      </w:r>
      <w:r>
        <w:t xml:space="preserve">ving UE and the transmitting UE where the PC5 QoS parameters would be guaranteed. The "Range" value is managed per V2X service. </w:t>
      </w:r>
    </w:p>
    <w:p w14:paraId="66959CBC" w14:textId="77777777" w:rsidR="00302707" w:rsidRPr="003871BC" w:rsidRDefault="00302707" w:rsidP="006506A3">
      <w:pPr>
        <w:rPr>
          <w:noProof/>
        </w:rPr>
      </w:pPr>
      <w:r w:rsidRPr="003871BC">
        <w:rPr>
          <w:noProof/>
        </w:rPr>
        <w:t xml:space="preserve">From </w:t>
      </w:r>
      <w:r>
        <w:rPr>
          <w:noProof/>
        </w:rPr>
        <w:t xml:space="preserve">an </w:t>
      </w:r>
      <w:r w:rsidRPr="003871BC">
        <w:rPr>
          <w:noProof/>
        </w:rPr>
        <w:t xml:space="preserve">SA6 perspective, application layer </w:t>
      </w:r>
      <w:r>
        <w:rPr>
          <w:noProof/>
        </w:rPr>
        <w:t xml:space="preserve">usage and management of the range parameter </w:t>
      </w:r>
      <w:r w:rsidRPr="003871BC">
        <w:rPr>
          <w:noProof/>
        </w:rPr>
        <w:t>need</w:t>
      </w:r>
      <w:r>
        <w:rPr>
          <w:noProof/>
        </w:rPr>
        <w:t>s</w:t>
      </w:r>
      <w:r w:rsidRPr="003871BC">
        <w:rPr>
          <w:noProof/>
        </w:rPr>
        <w:t xml:space="preserve"> to be </w:t>
      </w:r>
      <w:r>
        <w:rPr>
          <w:noProof/>
        </w:rPr>
        <w:t>studied</w:t>
      </w:r>
      <w:r w:rsidRPr="003871BC">
        <w:rPr>
          <w:noProof/>
        </w:rPr>
        <w:t>:</w:t>
      </w:r>
    </w:p>
    <w:p w14:paraId="14AAC625" w14:textId="77777777" w:rsidR="00302707" w:rsidRDefault="00302707" w:rsidP="00302707">
      <w:pPr>
        <w:pStyle w:val="B1"/>
        <w:rPr>
          <w:noProof/>
        </w:rPr>
      </w:pPr>
      <w:r w:rsidRPr="003871BC">
        <w:rPr>
          <w:noProof/>
        </w:rPr>
        <w:t>-</w:t>
      </w:r>
      <w:r w:rsidRPr="003871BC">
        <w:rPr>
          <w:noProof/>
        </w:rPr>
        <w:tab/>
      </w:r>
      <w:r>
        <w:rPr>
          <w:noProof/>
        </w:rPr>
        <w:t>Whether and how the V2X Application requests configuration of the Range parameter to the VAE Layer</w:t>
      </w:r>
    </w:p>
    <w:p w14:paraId="768037DB" w14:textId="77777777" w:rsidR="00302707" w:rsidRDefault="00302707" w:rsidP="00302707">
      <w:pPr>
        <w:pStyle w:val="B1"/>
        <w:rPr>
          <w:noProof/>
        </w:rPr>
      </w:pPr>
      <w:r>
        <w:rPr>
          <w:noProof/>
        </w:rPr>
        <w:t>-</w:t>
      </w:r>
      <w:r>
        <w:rPr>
          <w:noProof/>
        </w:rPr>
        <w:tab/>
        <w:t>Whether and how the VAE Layer translates the value provided by the V2X Application to a value provided to the lower layer</w:t>
      </w:r>
    </w:p>
    <w:p w14:paraId="2FEBB22A" w14:textId="77777777" w:rsidR="00302707" w:rsidRDefault="00302707" w:rsidP="00302707">
      <w:pPr>
        <w:pStyle w:val="B1"/>
        <w:rPr>
          <w:noProof/>
        </w:rPr>
      </w:pPr>
      <w:r w:rsidRPr="003871BC">
        <w:rPr>
          <w:noProof/>
        </w:rPr>
        <w:t>-</w:t>
      </w:r>
      <w:r w:rsidRPr="003871BC">
        <w:rPr>
          <w:noProof/>
        </w:rPr>
        <w:tab/>
      </w:r>
      <w:r>
        <w:rPr>
          <w:noProof/>
        </w:rPr>
        <w:t>Whether and how the V2X Application is informed if a requested Range value can be supported</w:t>
      </w:r>
    </w:p>
    <w:p w14:paraId="001EB46D" w14:textId="77777777" w:rsidR="00302707" w:rsidRPr="007A65CB" w:rsidRDefault="00302707" w:rsidP="00302707">
      <w:pPr>
        <w:pStyle w:val="B1"/>
      </w:pPr>
      <w:r w:rsidRPr="007A65CB">
        <w:t>-</w:t>
      </w:r>
      <w:r w:rsidRPr="007A65CB">
        <w:tab/>
        <w:t>Whether and how the specific handling of the Range will affect the other QoS aspects</w:t>
      </w:r>
    </w:p>
    <w:p w14:paraId="34FC71CB" w14:textId="77777777" w:rsidR="00302707" w:rsidRPr="007A65CB" w:rsidRDefault="00302707" w:rsidP="00302707">
      <w:pPr>
        <w:pStyle w:val="B1"/>
      </w:pPr>
      <w:r w:rsidRPr="007A65CB">
        <w:t>-</w:t>
      </w:r>
      <w:r w:rsidRPr="007A65CB">
        <w:tab/>
        <w:t>Identify the relationship, if any, between the Range as specified by SA2 and the Minimum Communication Range as specified by SA1</w:t>
      </w:r>
    </w:p>
    <w:p w14:paraId="53A65B6D" w14:textId="77777777" w:rsidR="00302707" w:rsidRPr="007A65CB" w:rsidRDefault="00302707" w:rsidP="00302707">
      <w:pPr>
        <w:pStyle w:val="B1"/>
      </w:pPr>
      <w:r w:rsidRPr="007A65CB">
        <w:t>-</w:t>
      </w:r>
      <w:r w:rsidRPr="007A65CB">
        <w:tab/>
        <w:t>If a relationship is identified, determine whether and how translation between those values would need to be supported in the VAE layer</w:t>
      </w:r>
    </w:p>
    <w:p w14:paraId="300E554B" w14:textId="77777777" w:rsidR="00302707" w:rsidRPr="003871BC" w:rsidRDefault="00302707" w:rsidP="006506A3">
      <w:pPr>
        <w:rPr>
          <w:noProof/>
        </w:rPr>
      </w:pPr>
      <w:r w:rsidRPr="003871BC">
        <w:rPr>
          <w:noProof/>
        </w:rPr>
        <w:t xml:space="preserve">The </w:t>
      </w:r>
      <w:r>
        <w:rPr>
          <w:noProof/>
        </w:rPr>
        <w:t>ability for a V2X Application to set or get notifications about the Range parameter is defined by</w:t>
      </w:r>
      <w:r w:rsidRPr="003871BC">
        <w:rPr>
          <w:noProof/>
        </w:rPr>
        <w:t xml:space="preserve"> SA2</w:t>
      </w:r>
      <w:r>
        <w:rPr>
          <w:noProof/>
        </w:rPr>
        <w:t>. Requirements based on this key issue should be identified by SA6 and provided to SA2.</w:t>
      </w:r>
    </w:p>
    <w:p w14:paraId="30EAD8EB" w14:textId="77777777" w:rsidR="00302707" w:rsidRPr="00DE240C" w:rsidRDefault="00302707" w:rsidP="00302707">
      <w:pPr>
        <w:pStyle w:val="Heading2"/>
        <w:rPr>
          <w:rFonts w:ascii="SimSun" w:hAnsi="SimSun"/>
          <w:lang w:val="en-US" w:eastAsia="zh-CN"/>
        </w:rPr>
      </w:pPr>
      <w:bookmarkStart w:id="97" w:name="_Toc50599440"/>
      <w:bookmarkStart w:id="98" w:name="_Toc59232195"/>
      <w:r w:rsidRPr="003C766F">
        <w:t>5.</w:t>
      </w:r>
      <w:r>
        <w:t>14</w:t>
      </w:r>
      <w:r w:rsidRPr="003C766F">
        <w:tab/>
        <w:t xml:space="preserve">Key issue </w:t>
      </w:r>
      <w:r>
        <w:rPr>
          <w:lang w:eastAsia="zh-CN"/>
        </w:rPr>
        <w:t>14</w:t>
      </w:r>
      <w:r w:rsidRPr="003C766F">
        <w:t xml:space="preserve"> </w:t>
      </w:r>
      <w:r>
        <w:t xml:space="preserve">– </w:t>
      </w:r>
      <w:r>
        <w:rPr>
          <w:rFonts w:hint="eastAsia"/>
          <w:lang w:eastAsia="zh-CN"/>
        </w:rPr>
        <w:t>S</w:t>
      </w:r>
      <w:r>
        <w:rPr>
          <w:lang w:val="en-US"/>
        </w:rPr>
        <w:t xml:space="preserve">upport for </w:t>
      </w:r>
      <w:r>
        <w:rPr>
          <w:rFonts w:hint="eastAsia"/>
          <w:lang w:val="en-US" w:eastAsia="zh-CN"/>
        </w:rPr>
        <w:t>Local MBMS</w:t>
      </w:r>
      <w:bookmarkEnd w:id="97"/>
      <w:bookmarkEnd w:id="98"/>
    </w:p>
    <w:p w14:paraId="3C906B77" w14:textId="77777777" w:rsidR="00302707" w:rsidRDefault="00302707" w:rsidP="00302707">
      <w:pPr>
        <w:rPr>
          <w:noProof/>
          <w:lang w:val="en-US" w:eastAsia="zh-CN"/>
        </w:rPr>
      </w:pPr>
      <w:r>
        <w:rPr>
          <w:noProof/>
          <w:lang w:eastAsia="zh-CN"/>
        </w:rPr>
        <w:t>T</w:t>
      </w:r>
      <w:r>
        <w:rPr>
          <w:rFonts w:hint="eastAsia"/>
          <w:noProof/>
          <w:lang w:eastAsia="zh-CN"/>
        </w:rPr>
        <w:t xml:space="preserve">he Local MBMS was introduced in </w:t>
      </w:r>
      <w:r>
        <w:rPr>
          <w:noProof/>
          <w:lang w:val="en-US" w:eastAsia="zh-CN"/>
        </w:rPr>
        <w:t>3GPP </w:t>
      </w:r>
      <w:r>
        <w:rPr>
          <w:rFonts w:hint="eastAsia"/>
          <w:noProof/>
          <w:lang w:eastAsia="zh-CN"/>
        </w:rPr>
        <w:t>TS</w:t>
      </w:r>
      <w:r>
        <w:rPr>
          <w:noProof/>
          <w:lang w:val="en-US" w:eastAsia="zh-CN"/>
        </w:rPr>
        <w:t> </w:t>
      </w:r>
      <w:r>
        <w:rPr>
          <w:rFonts w:hint="eastAsia"/>
          <w:noProof/>
          <w:lang w:eastAsia="zh-CN"/>
        </w:rPr>
        <w:t>23.285</w:t>
      </w:r>
      <w:r>
        <w:rPr>
          <w:noProof/>
          <w:lang w:val="en-US" w:eastAsia="zh-CN"/>
        </w:rPr>
        <w:t> </w:t>
      </w:r>
      <w:r>
        <w:rPr>
          <w:rFonts w:hint="eastAsia"/>
          <w:noProof/>
          <w:lang w:eastAsia="zh-CN"/>
        </w:rPr>
        <w:t>[6] for the purpose of MBMS latency improvements</w:t>
      </w:r>
      <w:r w:rsidRPr="00C21506">
        <w:rPr>
          <w:noProof/>
        </w:rPr>
        <w:t>.</w:t>
      </w:r>
      <w:r>
        <w:rPr>
          <w:rFonts w:hint="eastAsia"/>
          <w:noProof/>
          <w:lang w:eastAsia="zh-CN"/>
        </w:rPr>
        <w:t xml:space="preserve"> </w:t>
      </w:r>
      <w:r>
        <w:rPr>
          <w:noProof/>
          <w:lang w:eastAsia="zh-CN"/>
        </w:rPr>
        <w:t>T</w:t>
      </w:r>
      <w:r>
        <w:rPr>
          <w:rFonts w:hint="eastAsia"/>
          <w:noProof/>
          <w:lang w:eastAsia="zh-CN"/>
        </w:rPr>
        <w:t xml:space="preserve">o support </w:t>
      </w:r>
      <w:r>
        <w:rPr>
          <w:noProof/>
          <w:lang w:val="en-US" w:eastAsia="zh-CN"/>
        </w:rPr>
        <w:t>Local</w:t>
      </w:r>
      <w:r>
        <w:rPr>
          <w:rFonts w:hint="eastAsia"/>
          <w:noProof/>
          <w:lang w:eastAsia="zh-CN"/>
        </w:rPr>
        <w:t xml:space="preserve"> MBMS the V2X Application Server </w:t>
      </w:r>
      <w:r>
        <w:rPr>
          <w:noProof/>
          <w:lang w:val="en-US" w:eastAsia="zh-CN"/>
        </w:rPr>
        <w:t>can</w:t>
      </w:r>
      <w:r>
        <w:rPr>
          <w:rFonts w:hint="eastAsia"/>
          <w:noProof/>
          <w:lang w:eastAsia="zh-CN"/>
        </w:rPr>
        <w:t xml:space="preserve"> provide the transport network level informaiton </w:t>
      </w:r>
      <w:r>
        <w:rPr>
          <w:noProof/>
          <w:lang w:val="en-US" w:eastAsia="zh-CN"/>
        </w:rPr>
        <w:t xml:space="preserve">and MB2-U/xMB-U interface information </w:t>
      </w:r>
      <w:r>
        <w:rPr>
          <w:rFonts w:hint="eastAsia"/>
          <w:noProof/>
          <w:lang w:eastAsia="zh-CN"/>
        </w:rPr>
        <w:t>to the BM-SC (see subclause</w:t>
      </w:r>
      <w:r>
        <w:rPr>
          <w:noProof/>
          <w:lang w:val="en-US" w:eastAsia="zh-CN"/>
        </w:rPr>
        <w:t> </w:t>
      </w:r>
      <w:r>
        <w:rPr>
          <w:rFonts w:hint="eastAsia"/>
          <w:noProof/>
          <w:lang w:eastAsia="zh-CN"/>
        </w:rPr>
        <w:t xml:space="preserve">5.4.2.2 of </w:t>
      </w:r>
      <w:r>
        <w:rPr>
          <w:noProof/>
          <w:lang w:val="en-US" w:eastAsia="zh-CN"/>
        </w:rPr>
        <w:t>3GPP </w:t>
      </w:r>
      <w:r>
        <w:rPr>
          <w:rFonts w:hint="eastAsia"/>
          <w:noProof/>
          <w:lang w:eastAsia="zh-CN"/>
        </w:rPr>
        <w:t>TS</w:t>
      </w:r>
      <w:r>
        <w:rPr>
          <w:noProof/>
          <w:lang w:val="en-US" w:eastAsia="zh-CN"/>
        </w:rPr>
        <w:t> </w:t>
      </w:r>
      <w:r>
        <w:rPr>
          <w:rFonts w:hint="eastAsia"/>
          <w:noProof/>
          <w:lang w:eastAsia="zh-CN"/>
        </w:rPr>
        <w:t>23.285[6]).</w:t>
      </w:r>
      <w:r>
        <w:rPr>
          <w:noProof/>
          <w:lang w:val="en-US" w:eastAsia="zh-CN"/>
        </w:rPr>
        <w:t xml:space="preserve"> In the current </w:t>
      </w:r>
      <w:r w:rsidRPr="00B140D4">
        <w:rPr>
          <w:noProof/>
          <w:lang w:val="en-US" w:eastAsia="zh-CN"/>
        </w:rPr>
        <w:t>V2X application layer functional model</w:t>
      </w:r>
      <w:r>
        <w:rPr>
          <w:noProof/>
          <w:lang w:val="en-US" w:eastAsia="zh-CN"/>
        </w:rPr>
        <w:t xml:space="preserve">, the NRM server provides control plane interface (MB2-C/xMB-C) and the VAE server provides user plane interface (MB2-U/xMB-U) towards the BM-SC. </w:t>
      </w:r>
    </w:p>
    <w:p w14:paraId="0B7781A3" w14:textId="77777777" w:rsidR="00302707" w:rsidRDefault="00302707" w:rsidP="00302707">
      <w:pPr>
        <w:rPr>
          <w:noProof/>
        </w:rPr>
      </w:pPr>
      <w:r>
        <w:rPr>
          <w:noProof/>
          <w:lang w:val="en-US"/>
        </w:rPr>
        <w:t xml:space="preserve">The following </w:t>
      </w:r>
      <w:r>
        <w:rPr>
          <w:rFonts w:hint="eastAsia"/>
          <w:noProof/>
          <w:lang w:val="en-US" w:eastAsia="zh-CN"/>
        </w:rPr>
        <w:t>aspects need to be</w:t>
      </w:r>
      <w:r>
        <w:rPr>
          <w:noProof/>
        </w:rPr>
        <w:t xml:space="preserve"> stud</w:t>
      </w:r>
      <w:r>
        <w:rPr>
          <w:rFonts w:hint="eastAsia"/>
          <w:noProof/>
          <w:lang w:eastAsia="zh-CN"/>
        </w:rPr>
        <w:t>ied</w:t>
      </w:r>
      <w:r>
        <w:rPr>
          <w:noProof/>
        </w:rPr>
        <w:t>:</w:t>
      </w:r>
    </w:p>
    <w:p w14:paraId="02B4EFAF" w14:textId="77777777" w:rsidR="00302707" w:rsidRDefault="00302707" w:rsidP="00302707">
      <w:pPr>
        <w:pStyle w:val="B1"/>
        <w:rPr>
          <w:noProof/>
          <w:lang w:val="en-US" w:eastAsia="zh-CN"/>
        </w:rPr>
      </w:pPr>
      <w:r>
        <w:rPr>
          <w:rFonts w:hint="eastAsia"/>
          <w:noProof/>
          <w:lang w:val="en-US" w:eastAsia="zh-CN"/>
        </w:rPr>
        <w:t>-</w:t>
      </w:r>
      <w:r>
        <w:rPr>
          <w:rFonts w:hint="eastAsia"/>
          <w:noProof/>
          <w:lang w:val="en-US" w:eastAsia="zh-CN"/>
        </w:rPr>
        <w:tab/>
      </w:r>
      <w:r>
        <w:rPr>
          <w:noProof/>
          <w:lang w:val="en-US" w:eastAsia="zh-CN"/>
        </w:rPr>
        <w:t>In Local MBMS deployment scenarios w</w:t>
      </w:r>
      <w:r>
        <w:rPr>
          <w:rFonts w:hint="eastAsia"/>
          <w:noProof/>
          <w:lang w:val="en-US" w:eastAsia="zh-CN"/>
        </w:rPr>
        <w:t xml:space="preserve">hich entity </w:t>
      </w:r>
      <w:r>
        <w:rPr>
          <w:noProof/>
          <w:lang w:val="en-US" w:eastAsia="zh-CN"/>
        </w:rPr>
        <w:t>(VAE server or NRM server)</w:t>
      </w:r>
      <w:r>
        <w:rPr>
          <w:rFonts w:hint="eastAsia"/>
          <w:noProof/>
          <w:lang w:val="en-US" w:eastAsia="zh-CN"/>
        </w:rPr>
        <w:t xml:space="preserve"> </w:t>
      </w:r>
      <w:r>
        <w:rPr>
          <w:noProof/>
          <w:lang w:val="en-US" w:eastAsia="zh-CN"/>
        </w:rPr>
        <w:t xml:space="preserve">makes the decision to use Local MBMS and which entity </w:t>
      </w:r>
      <w:r>
        <w:rPr>
          <w:rFonts w:hint="eastAsia"/>
          <w:noProof/>
          <w:lang w:val="en-US" w:eastAsia="zh-CN"/>
        </w:rPr>
        <w:t xml:space="preserve">provides the </w:t>
      </w:r>
      <w:r>
        <w:rPr>
          <w:noProof/>
          <w:lang w:val="en-US" w:eastAsia="zh-CN"/>
        </w:rPr>
        <w:t>relevant configurations (</w:t>
      </w:r>
      <w:r w:rsidRPr="00163D97">
        <w:rPr>
          <w:noProof/>
          <w:lang w:val="en-US" w:eastAsia="zh-CN"/>
        </w:rPr>
        <w:t>e.g. MB2-U address</w:t>
      </w:r>
      <w:r>
        <w:rPr>
          <w:noProof/>
          <w:lang w:val="en-US" w:eastAsia="zh-CN"/>
        </w:rPr>
        <w:t>) to the BM-SC</w:t>
      </w:r>
      <w:r>
        <w:rPr>
          <w:rFonts w:hint="eastAsia"/>
          <w:noProof/>
          <w:lang w:val="en-US" w:eastAsia="zh-CN"/>
        </w:rPr>
        <w:t>?</w:t>
      </w:r>
    </w:p>
    <w:p w14:paraId="725BB927" w14:textId="77777777" w:rsidR="00302707" w:rsidRDefault="0016000C" w:rsidP="00302707">
      <w:pPr>
        <w:pStyle w:val="B1"/>
        <w:rPr>
          <w:noProof/>
          <w:lang w:val="en-US" w:eastAsia="zh-CN"/>
        </w:rPr>
      </w:pPr>
      <w:r>
        <w:rPr>
          <w:noProof/>
          <w:lang w:val="en-US" w:eastAsia="zh-CN"/>
        </w:rPr>
        <w:t>-</w:t>
      </w:r>
      <w:r w:rsidR="00302707">
        <w:rPr>
          <w:noProof/>
          <w:lang w:val="en-US" w:eastAsia="zh-CN"/>
        </w:rPr>
        <w:tab/>
        <w:t>Whether and how t</w:t>
      </w:r>
      <w:r w:rsidR="00302707" w:rsidRPr="009D63A0">
        <w:rPr>
          <w:noProof/>
          <w:lang w:val="en-US" w:eastAsia="zh-CN"/>
        </w:rPr>
        <w:t xml:space="preserve">he </w:t>
      </w:r>
      <w:r w:rsidR="00302707">
        <w:rPr>
          <w:noProof/>
          <w:lang w:val="en-US" w:eastAsia="zh-CN"/>
        </w:rPr>
        <w:t xml:space="preserve">configurations and the usage of </w:t>
      </w:r>
      <w:r w:rsidR="00302707" w:rsidRPr="009D63A0">
        <w:rPr>
          <w:noProof/>
          <w:lang w:val="en-US" w:eastAsia="zh-CN"/>
        </w:rPr>
        <w:t xml:space="preserve">Local MBMS functions </w:t>
      </w:r>
      <w:r w:rsidR="00302707">
        <w:rPr>
          <w:noProof/>
          <w:lang w:val="en-US" w:eastAsia="zh-CN"/>
        </w:rPr>
        <w:t xml:space="preserve">and the normal MBMS functions </w:t>
      </w:r>
      <w:r w:rsidR="00302707" w:rsidRPr="009D63A0">
        <w:rPr>
          <w:noProof/>
          <w:lang w:val="en-US" w:eastAsia="zh-CN"/>
        </w:rPr>
        <w:t xml:space="preserve">need to coordinate </w:t>
      </w:r>
      <w:r w:rsidR="00302707">
        <w:rPr>
          <w:noProof/>
          <w:lang w:val="en-US" w:eastAsia="zh-CN"/>
        </w:rPr>
        <w:t xml:space="preserve">at the V2X application layer? </w:t>
      </w:r>
    </w:p>
    <w:p w14:paraId="43DB104B" w14:textId="77777777" w:rsidR="009F3678" w:rsidRPr="00DE240C" w:rsidRDefault="009F3678" w:rsidP="009F3678">
      <w:pPr>
        <w:pStyle w:val="Heading2"/>
        <w:rPr>
          <w:rFonts w:ascii="SimSun" w:hAnsi="SimSun"/>
          <w:lang w:val="en-US" w:eastAsia="zh-CN"/>
        </w:rPr>
      </w:pPr>
      <w:bookmarkStart w:id="99" w:name="_Toc50599441"/>
      <w:bookmarkStart w:id="100" w:name="_Toc59232196"/>
      <w:r w:rsidRPr="003C766F">
        <w:t>5.</w:t>
      </w:r>
      <w:r>
        <w:t>15</w:t>
      </w:r>
      <w:r w:rsidRPr="003C766F">
        <w:tab/>
        <w:t xml:space="preserve">Key issue </w:t>
      </w:r>
      <w:r>
        <w:rPr>
          <w:lang w:eastAsia="zh-CN"/>
        </w:rPr>
        <w:t>15</w:t>
      </w:r>
      <w:r w:rsidRPr="003C766F">
        <w:t xml:space="preserve"> </w:t>
      </w:r>
      <w:r>
        <w:t xml:space="preserve">– </w:t>
      </w:r>
      <w:r>
        <w:rPr>
          <w:rFonts w:hint="eastAsia"/>
          <w:lang w:eastAsia="zh-CN"/>
        </w:rPr>
        <w:t>S</w:t>
      </w:r>
      <w:r>
        <w:rPr>
          <w:lang w:val="en-US"/>
        </w:rPr>
        <w:t xml:space="preserve">upporting </w:t>
      </w:r>
      <w:r>
        <w:rPr>
          <w:lang w:val="en-US" w:eastAsia="zh-CN"/>
        </w:rPr>
        <w:t>dynamic information for HD maps</w:t>
      </w:r>
      <w:bookmarkEnd w:id="99"/>
      <w:bookmarkEnd w:id="100"/>
    </w:p>
    <w:p w14:paraId="460CF938" w14:textId="77777777" w:rsidR="009F3678" w:rsidRDefault="009F3678" w:rsidP="009F3678">
      <w:pPr>
        <w:rPr>
          <w:noProof/>
          <w:lang w:val="en-US"/>
        </w:rPr>
      </w:pPr>
      <w:r>
        <w:rPr>
          <w:noProof/>
          <w:lang w:val="en-US"/>
        </w:rPr>
        <w:t xml:space="preserve">High Definition maps (or HD maps) are utilized by V2X UE to support automated driving cases for different V2X applications (e.g. Tele-operated Driving). The V2X application(s) supporting such automated driving cases take </w:t>
      </w:r>
      <w:r>
        <w:rPr>
          <w:noProof/>
          <w:lang w:val="en-US"/>
        </w:rPr>
        <w:lastRenderedPageBreak/>
        <w:t>decisions like maneouvering, braking, etc based on the HD maps information. HD maps contain static information (e.g. geographical map layout) and dynamic information (e.g. V2X UEs' locations) in, around and beyond the vicinity of the V2X UE operating in the automated driving mode. HD maps information are communicated to the V2X UE by V2X application servers.</w:t>
      </w:r>
    </w:p>
    <w:p w14:paraId="7AC1A95D" w14:textId="77777777" w:rsidR="009F3678" w:rsidRDefault="009F3678" w:rsidP="009F3678">
      <w:pPr>
        <w:rPr>
          <w:noProof/>
          <w:lang w:val="en-US" w:eastAsia="zh-CN"/>
        </w:rPr>
      </w:pPr>
      <w:r>
        <w:rPr>
          <w:noProof/>
          <w:lang w:val="en-US"/>
        </w:rPr>
        <w:t>Figure 5.15-1 illustrates a typical scenario of a vehicle's HD map.</w:t>
      </w:r>
    </w:p>
    <w:p w14:paraId="728B54AF" w14:textId="1211CFE5" w:rsidR="009F3678" w:rsidRDefault="008161C9" w:rsidP="009F3678">
      <w:pPr>
        <w:pStyle w:val="TH"/>
        <w:rPr>
          <w:noProof/>
          <w:lang w:val="en-US"/>
        </w:rPr>
      </w:pPr>
      <w:r>
        <w:rPr>
          <w:noProof/>
          <w:lang w:val="en-US"/>
        </w:rPr>
        <w:drawing>
          <wp:inline distT="0" distB="0" distL="0" distR="0" wp14:anchorId="41CE866C" wp14:editId="34F76606">
            <wp:extent cx="4832350"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0" cy="2216150"/>
                    </a:xfrm>
                    <a:prstGeom prst="rect">
                      <a:avLst/>
                    </a:prstGeom>
                    <a:noFill/>
                    <a:ln>
                      <a:noFill/>
                    </a:ln>
                  </pic:spPr>
                </pic:pic>
              </a:graphicData>
            </a:graphic>
          </wp:inline>
        </w:drawing>
      </w:r>
    </w:p>
    <w:p w14:paraId="663CC02C" w14:textId="77777777" w:rsidR="009F3678" w:rsidRDefault="009F3678" w:rsidP="009F3678">
      <w:pPr>
        <w:pStyle w:val="TF"/>
        <w:rPr>
          <w:noProof/>
          <w:lang w:val="en-US"/>
        </w:rPr>
      </w:pPr>
      <w:r>
        <w:rPr>
          <w:noProof/>
          <w:lang w:val="en-US"/>
        </w:rPr>
        <w:t>Figure 5.15-1: Vehicle's HD map</w:t>
      </w:r>
    </w:p>
    <w:p w14:paraId="43A548E7" w14:textId="77777777" w:rsidR="009F3678" w:rsidRDefault="009F3678" w:rsidP="009F3678">
      <w:pPr>
        <w:rPr>
          <w:noProof/>
          <w:lang w:val="en-US"/>
        </w:rPr>
      </w:pPr>
      <w:r>
        <w:rPr>
          <w:noProof/>
          <w:lang w:val="en-US"/>
        </w:rPr>
        <w:t>As per 3GPP TS 22.186 [3], support for V2X scenarios for automated driving case is required (e.g. advanced driving, remote driving, platooning). The dynamic information (e.g. other V2X UEs' info) for HD maps is essential for V2X application decisions operating in different automated driving cases.</w:t>
      </w:r>
    </w:p>
    <w:p w14:paraId="36EA957E" w14:textId="77777777" w:rsidR="009F3678" w:rsidRDefault="009F3678" w:rsidP="009F3678">
      <w:pPr>
        <w:rPr>
          <w:noProof/>
          <w:lang w:val="en-US"/>
        </w:rPr>
      </w:pPr>
      <w:r>
        <w:rPr>
          <w:noProof/>
          <w:lang w:val="en-US"/>
        </w:rPr>
        <w:t>Hence, it is required to study the following aspects related to HD maps:</w:t>
      </w:r>
    </w:p>
    <w:p w14:paraId="6075D8DD" w14:textId="77777777" w:rsidR="009F3678" w:rsidRDefault="009F3678" w:rsidP="0089413E">
      <w:pPr>
        <w:pStyle w:val="B1"/>
        <w:rPr>
          <w:noProof/>
          <w:lang w:val="en-US"/>
        </w:rPr>
      </w:pPr>
      <w:r>
        <w:rPr>
          <w:noProof/>
          <w:lang w:val="en-US"/>
        </w:rPr>
        <w:t>-</w:t>
      </w:r>
      <w:r>
        <w:rPr>
          <w:noProof/>
          <w:lang w:val="en-US"/>
        </w:rPr>
        <w:tab/>
        <w:t>What type of dynamic information related to HD maps can be supported by the VAE layer?</w:t>
      </w:r>
    </w:p>
    <w:p w14:paraId="240D8B2D" w14:textId="77777777" w:rsidR="009F3678" w:rsidRDefault="009F3678" w:rsidP="0089413E">
      <w:pPr>
        <w:pStyle w:val="B1"/>
        <w:rPr>
          <w:noProof/>
          <w:lang w:val="en-US"/>
        </w:rPr>
      </w:pPr>
      <w:r>
        <w:rPr>
          <w:noProof/>
          <w:lang w:val="en-US"/>
        </w:rPr>
        <w:t>-</w:t>
      </w:r>
      <w:r>
        <w:rPr>
          <w:noProof/>
          <w:lang w:val="en-US"/>
        </w:rPr>
        <w:tab/>
        <w:t>How VAE layer can provide dynamic information towards the V2X application specific layer?</w:t>
      </w:r>
    </w:p>
    <w:p w14:paraId="36A0FE9C" w14:textId="77777777" w:rsidR="009F3678" w:rsidRPr="00AD7C25" w:rsidRDefault="009F3678" w:rsidP="009F3678">
      <w:pPr>
        <w:rPr>
          <w:noProof/>
          <w:lang w:val="en-US"/>
        </w:rPr>
      </w:pPr>
    </w:p>
    <w:p w14:paraId="59548887" w14:textId="77777777" w:rsidR="00FE3CE2" w:rsidRDefault="00FE3CE2" w:rsidP="00FE3CE2">
      <w:pPr>
        <w:pStyle w:val="Heading2"/>
        <w:rPr>
          <w:lang w:val="en-US"/>
        </w:rPr>
      </w:pPr>
      <w:bookmarkStart w:id="101" w:name="_Toc50599442"/>
      <w:bookmarkStart w:id="102" w:name="_Toc59232197"/>
      <w:r w:rsidRPr="003C766F">
        <w:t>5.</w:t>
      </w:r>
      <w:r>
        <w:rPr>
          <w:lang w:eastAsia="zh-CN"/>
        </w:rPr>
        <w:t>16</w:t>
      </w:r>
      <w:r w:rsidRPr="003C766F">
        <w:tab/>
        <w:t xml:space="preserve">Key issue </w:t>
      </w:r>
      <w:r>
        <w:rPr>
          <w:lang w:val="en-US" w:eastAsia="zh-CN"/>
        </w:rPr>
        <w:t>16</w:t>
      </w:r>
      <w:r w:rsidRPr="003C766F">
        <w:t xml:space="preserve"> </w:t>
      </w:r>
      <w:r>
        <w:t xml:space="preserve">– Enhancements to </w:t>
      </w:r>
      <w:r>
        <w:rPr>
          <w:lang w:val="en-US"/>
        </w:rPr>
        <w:t>V2X group management and group communication</w:t>
      </w:r>
      <w:bookmarkEnd w:id="101"/>
      <w:bookmarkEnd w:id="102"/>
    </w:p>
    <w:p w14:paraId="1B06856D" w14:textId="77777777" w:rsidR="00FE3CE2" w:rsidRDefault="00FE3CE2" w:rsidP="00FE3CE2">
      <w:pPr>
        <w:rPr>
          <w:noProof/>
          <w:lang w:eastAsia="zh-CN"/>
        </w:rPr>
      </w:pPr>
      <w:r w:rsidRPr="003C766F">
        <w:rPr>
          <w:noProof/>
          <w:lang w:val="en-US"/>
        </w:rPr>
        <w:t xml:space="preserve">Some of the V2X scenarios require group-based communication (e.g. platooning). </w:t>
      </w:r>
      <w:r>
        <w:rPr>
          <w:noProof/>
          <w:lang w:eastAsia="zh-CN"/>
        </w:rPr>
        <w:t xml:space="preserve">3GPP TS 23.286 [7] specifies that </w:t>
      </w:r>
      <w:r>
        <w:t>the VAE functional entities</w:t>
      </w:r>
      <w:r w:rsidDel="006B5CF9">
        <w:t xml:space="preserve"> </w:t>
      </w:r>
      <w:r>
        <w:t xml:space="preserve">(VAE client and VAE server) utilize the group management service procedures (e.g. creation, join, leave) of SEAL based on the group configuration information (e.g. group join policy, group leader) provided by the V2X application specific layer. </w:t>
      </w:r>
      <w:r>
        <w:rPr>
          <w:noProof/>
          <w:lang w:eastAsia="zh-CN"/>
        </w:rPr>
        <w:t>3GPP TS 23.286 [7] also specifies procedure for V2X dynamic group management.</w:t>
      </w:r>
    </w:p>
    <w:p w14:paraId="64396D07" w14:textId="77777777" w:rsidR="00FE3CE2" w:rsidRDefault="00FE3CE2" w:rsidP="00FE3CE2">
      <w:pPr>
        <w:rPr>
          <w:noProof/>
          <w:lang w:val="en-US" w:eastAsia="zh-CN"/>
        </w:rPr>
      </w:pPr>
      <w:r>
        <w:rPr>
          <w:noProof/>
          <w:lang w:val="en-US" w:eastAsia="zh-CN"/>
        </w:rPr>
        <w:t xml:space="preserve">However, </w:t>
      </w:r>
      <w:r>
        <w:rPr>
          <w:rFonts w:hint="eastAsia"/>
          <w:noProof/>
          <w:lang w:val="en-US" w:eastAsia="zh-CN"/>
        </w:rPr>
        <w:t>the 5G use case</w:t>
      </w:r>
      <w:r>
        <w:rPr>
          <w:noProof/>
          <w:lang w:val="en-US" w:eastAsia="zh-CN"/>
        </w:rPr>
        <w:t>s</w:t>
      </w:r>
      <w:r>
        <w:rPr>
          <w:rFonts w:hint="eastAsia"/>
          <w:noProof/>
          <w:lang w:val="en-US" w:eastAsia="zh-CN"/>
        </w:rPr>
        <w:t xml:space="preserve"> depicted in 3GPP</w:t>
      </w:r>
      <w:r>
        <w:rPr>
          <w:noProof/>
          <w:lang w:val="en-US" w:eastAsia="zh-CN"/>
        </w:rPr>
        <w:t> </w:t>
      </w:r>
      <w:r>
        <w:rPr>
          <w:rFonts w:hint="eastAsia"/>
          <w:noProof/>
          <w:lang w:val="en-US" w:eastAsia="zh-CN"/>
        </w:rPr>
        <w:t>TR</w:t>
      </w:r>
      <w:r>
        <w:rPr>
          <w:noProof/>
          <w:lang w:val="en-US" w:eastAsia="zh-CN"/>
        </w:rPr>
        <w:t> </w:t>
      </w:r>
      <w:r>
        <w:rPr>
          <w:rFonts w:hint="eastAsia"/>
          <w:noProof/>
          <w:lang w:val="en-US" w:eastAsia="zh-CN"/>
        </w:rPr>
        <w:t>22.886</w:t>
      </w:r>
      <w:r>
        <w:rPr>
          <w:noProof/>
          <w:lang w:val="en-US" w:eastAsia="zh-CN"/>
        </w:rPr>
        <w:t> </w:t>
      </w:r>
      <w:r>
        <w:rPr>
          <w:rFonts w:hint="eastAsia"/>
          <w:noProof/>
          <w:lang w:val="en-US" w:eastAsia="zh-CN"/>
        </w:rPr>
        <w:t>[</w:t>
      </w:r>
      <w:r>
        <w:rPr>
          <w:noProof/>
          <w:lang w:val="en-US" w:eastAsia="zh-CN"/>
        </w:rPr>
        <w:t>4</w:t>
      </w:r>
      <w:r>
        <w:rPr>
          <w:rFonts w:hint="eastAsia"/>
          <w:noProof/>
          <w:lang w:val="en-US" w:eastAsia="zh-CN"/>
        </w:rPr>
        <w:t>]</w:t>
      </w:r>
      <w:r>
        <w:rPr>
          <w:noProof/>
          <w:lang w:val="en-US" w:eastAsia="zh-CN"/>
        </w:rPr>
        <w:t xml:space="preserve"> establishes following requirements:</w:t>
      </w:r>
    </w:p>
    <w:p w14:paraId="0A189BDC" w14:textId="77777777" w:rsidR="00FE3CE2" w:rsidRDefault="00FE3CE2" w:rsidP="00FE3CE2">
      <w:pPr>
        <w:pStyle w:val="B1"/>
        <w:rPr>
          <w:noProof/>
          <w:lang w:val="en-US" w:eastAsia="zh-CN"/>
        </w:rPr>
      </w:pPr>
      <w:r>
        <w:rPr>
          <w:noProof/>
          <w:lang w:val="en-US" w:eastAsia="zh-CN"/>
        </w:rPr>
        <w:t>-</w:t>
      </w:r>
      <w:r>
        <w:rPr>
          <w:noProof/>
          <w:lang w:val="en-US" w:eastAsia="zh-CN"/>
        </w:rPr>
        <w:tab/>
        <w:t>V</w:t>
      </w:r>
      <w:r w:rsidRPr="0069289E">
        <w:rPr>
          <w:noProof/>
          <w:lang w:val="en-US" w:eastAsia="zh-CN"/>
        </w:rPr>
        <w:t>ehicles need to exchange intent such as</w:t>
      </w:r>
      <w:r>
        <w:rPr>
          <w:noProof/>
          <w:lang w:val="en-US" w:eastAsia="zh-CN"/>
        </w:rPr>
        <w:t xml:space="preserve"> an</w:t>
      </w:r>
      <w:r w:rsidRPr="0069289E">
        <w:rPr>
          <w:noProof/>
          <w:lang w:val="en-US" w:eastAsia="zh-CN"/>
        </w:rPr>
        <w:t xml:space="preserve"> interest to form a </w:t>
      </w:r>
      <w:r>
        <w:rPr>
          <w:noProof/>
          <w:lang w:val="en-US" w:eastAsia="zh-CN"/>
        </w:rPr>
        <w:t>group or an</w:t>
      </w:r>
      <w:r w:rsidRPr="0069289E">
        <w:rPr>
          <w:noProof/>
          <w:lang w:val="en-US" w:eastAsia="zh-CN"/>
        </w:rPr>
        <w:t xml:space="preserve"> intention to be a </w:t>
      </w:r>
      <w:r>
        <w:rPr>
          <w:noProof/>
          <w:lang w:val="en-US" w:eastAsia="zh-CN"/>
        </w:rPr>
        <w:t xml:space="preserve">group </w:t>
      </w:r>
      <w:r w:rsidRPr="0069289E">
        <w:rPr>
          <w:noProof/>
          <w:lang w:val="en-US" w:eastAsia="zh-CN"/>
        </w:rPr>
        <w:t>leader</w:t>
      </w:r>
      <w:r>
        <w:rPr>
          <w:noProof/>
          <w:lang w:val="en-US" w:eastAsia="zh-CN"/>
        </w:rPr>
        <w:t>;</w:t>
      </w:r>
    </w:p>
    <w:p w14:paraId="6D1FF321" w14:textId="77777777" w:rsidR="00FE3CE2" w:rsidRDefault="00FE3CE2" w:rsidP="00FE3CE2">
      <w:pPr>
        <w:pStyle w:val="B1"/>
        <w:rPr>
          <w:rFonts w:eastAsia="Malgun Gothic"/>
        </w:rPr>
      </w:pPr>
      <w:r>
        <w:rPr>
          <w:noProof/>
          <w:lang w:val="en-US" w:eastAsia="zh-CN"/>
        </w:rPr>
        <w:t>-</w:t>
      </w:r>
      <w:r>
        <w:rPr>
          <w:noProof/>
          <w:lang w:val="en-US" w:eastAsia="zh-CN"/>
        </w:rPr>
        <w:tab/>
      </w:r>
      <w:r w:rsidRPr="00F64503">
        <w:rPr>
          <w:rFonts w:eastAsia="Malgun Gothic"/>
        </w:rPr>
        <w:t>Each vehicle</w:t>
      </w:r>
      <w:r>
        <w:rPr>
          <w:rFonts w:eastAsia="Malgun Gothic"/>
        </w:rPr>
        <w:t xml:space="preserve"> (within a group)</w:t>
      </w:r>
      <w:r w:rsidRPr="00F64503">
        <w:rPr>
          <w:rFonts w:eastAsia="Malgun Gothic"/>
        </w:rPr>
        <w:t xml:space="preserve"> </w:t>
      </w:r>
      <w:r>
        <w:rPr>
          <w:rFonts w:eastAsia="Malgun Gothic"/>
        </w:rPr>
        <w:t>needs to have</w:t>
      </w:r>
      <w:r w:rsidRPr="00F64503">
        <w:rPr>
          <w:rFonts w:eastAsia="Malgun Gothic"/>
        </w:rPr>
        <w:t xml:space="preserve"> a unique label for identification when interacting with other</w:t>
      </w:r>
      <w:r>
        <w:rPr>
          <w:rFonts w:eastAsia="Malgun Gothic"/>
        </w:rPr>
        <w:t xml:space="preserve"> vehicles in the group;</w:t>
      </w:r>
    </w:p>
    <w:p w14:paraId="7DBF1945" w14:textId="77777777" w:rsidR="00FE3CE2" w:rsidRDefault="00FE3CE2" w:rsidP="00FE3CE2">
      <w:pPr>
        <w:pStyle w:val="B1"/>
      </w:pPr>
      <w:r>
        <w:rPr>
          <w:rFonts w:eastAsia="Malgun Gothic"/>
        </w:rPr>
        <w:t>-</w:t>
      </w:r>
      <w:r>
        <w:rPr>
          <w:rFonts w:eastAsia="Malgun Gothic"/>
        </w:rPr>
        <w:tab/>
      </w:r>
      <w:r>
        <w:t>The group leader (i.e. lead vehicle in the platoon)</w:t>
      </w:r>
      <w:r w:rsidRPr="007D67AF">
        <w:t xml:space="preserve"> </w:t>
      </w:r>
      <w:r>
        <w:t>can</w:t>
      </w:r>
      <w:r w:rsidRPr="007D67AF">
        <w:t xml:space="preserve"> request </w:t>
      </w:r>
      <w:r>
        <w:t>any</w:t>
      </w:r>
      <w:r w:rsidRPr="007D67AF">
        <w:t xml:space="preserve"> vehicle to be </w:t>
      </w:r>
      <w:r>
        <w:t>the</w:t>
      </w:r>
      <w:r w:rsidRPr="007D67AF">
        <w:t xml:space="preserve"> leader. This kind of communication can be done between the two vehicles without </w:t>
      </w:r>
      <w:r>
        <w:t xml:space="preserve">involvement of </w:t>
      </w:r>
      <w:r w:rsidRPr="007D67AF">
        <w:t>other vehicles</w:t>
      </w:r>
      <w:r>
        <w:t xml:space="preserve"> of the group.</w:t>
      </w:r>
    </w:p>
    <w:p w14:paraId="273955A4" w14:textId="77777777" w:rsidR="00FE3CE2" w:rsidRPr="001A3D7D" w:rsidRDefault="00FE3CE2" w:rsidP="00FE3CE2">
      <w:pPr>
        <w:pStyle w:val="B1"/>
        <w:rPr>
          <w:noProof/>
          <w:lang w:val="en-US" w:eastAsia="zh-CN"/>
        </w:rPr>
      </w:pPr>
      <w:r>
        <w:t>-</w:t>
      </w:r>
      <w:r>
        <w:tab/>
      </w:r>
      <w:r w:rsidRPr="00843186">
        <w:t xml:space="preserve">Each vehicle shares its detected objects </w:t>
      </w:r>
      <w:r w:rsidRPr="00843186">
        <w:rPr>
          <w:lang w:eastAsia="ja-JP"/>
        </w:rPr>
        <w:t>not only vehicles in the same platoon group but also vehicles in different p</w:t>
      </w:r>
      <w:r>
        <w:rPr>
          <w:lang w:eastAsia="ja-JP"/>
        </w:rPr>
        <w:t>latoon group in proximity</w:t>
      </w:r>
    </w:p>
    <w:p w14:paraId="5D974BDE" w14:textId="77777777" w:rsidR="00FE3CE2" w:rsidRDefault="00FE3CE2" w:rsidP="00FE3CE2">
      <w:pPr>
        <w:rPr>
          <w:noProof/>
        </w:rPr>
      </w:pPr>
      <w:r w:rsidRPr="003C766F">
        <w:rPr>
          <w:noProof/>
          <w:lang w:val="en-US"/>
        </w:rPr>
        <w:t xml:space="preserve">Further study is needed for enabling layer to support application layer V2X dynamic groups </w:t>
      </w:r>
      <w:r>
        <w:rPr>
          <w:noProof/>
          <w:lang w:val="en-US"/>
        </w:rPr>
        <w:t>management</w:t>
      </w:r>
      <w:r w:rsidRPr="003C766F">
        <w:rPr>
          <w:noProof/>
          <w:lang w:val="en-US"/>
        </w:rPr>
        <w:t xml:space="preserve"> and communi</w:t>
      </w:r>
      <w:r>
        <w:rPr>
          <w:noProof/>
          <w:lang w:val="en-US"/>
        </w:rPr>
        <w:t>cation, on the following aspects</w:t>
      </w:r>
      <w:r>
        <w:rPr>
          <w:noProof/>
        </w:rPr>
        <w:t>:</w:t>
      </w:r>
    </w:p>
    <w:p w14:paraId="104674F1" w14:textId="77777777" w:rsidR="00FE3CE2" w:rsidRPr="00A45E79"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 xml:space="preserve">Whether and how to </w:t>
      </w:r>
      <w:r w:rsidRPr="000D5467">
        <w:rPr>
          <w:noProof/>
          <w:lang w:val="en-US" w:eastAsia="zh-CN"/>
        </w:rPr>
        <w:t xml:space="preserve">support </w:t>
      </w:r>
      <w:r>
        <w:rPr>
          <w:noProof/>
          <w:lang w:val="en-US" w:eastAsia="zh-CN"/>
        </w:rPr>
        <w:t>discovery</w:t>
      </w:r>
      <w:r w:rsidRPr="000D5467">
        <w:rPr>
          <w:noProof/>
          <w:lang w:val="en-US" w:eastAsia="zh-CN"/>
        </w:rPr>
        <w:t xml:space="preserve"> of </w:t>
      </w:r>
      <w:r>
        <w:rPr>
          <w:noProof/>
          <w:lang w:val="en-US" w:eastAsia="zh-CN"/>
        </w:rPr>
        <w:t xml:space="preserve">other V2X </w:t>
      </w:r>
      <w:r w:rsidRPr="000D5467">
        <w:rPr>
          <w:noProof/>
          <w:lang w:val="en-US" w:eastAsia="zh-CN"/>
        </w:rPr>
        <w:t xml:space="preserve">groups </w:t>
      </w:r>
      <w:r w:rsidRPr="00A45E79">
        <w:rPr>
          <w:noProof/>
          <w:lang w:val="en-US" w:eastAsia="zh-CN"/>
        </w:rPr>
        <w:t>in proximity</w:t>
      </w:r>
      <w:r>
        <w:rPr>
          <w:noProof/>
          <w:lang w:val="en-US" w:eastAsia="zh-CN"/>
        </w:rPr>
        <w:t xml:space="preserve"> </w:t>
      </w:r>
      <w:r w:rsidRPr="000D5467">
        <w:rPr>
          <w:noProof/>
          <w:lang w:val="en-US" w:eastAsia="zh-CN"/>
        </w:rPr>
        <w:t>and enable inter-group communications</w:t>
      </w:r>
      <w:r>
        <w:rPr>
          <w:noProof/>
          <w:lang w:val="en-US" w:eastAsia="zh-CN"/>
        </w:rPr>
        <w:t xml:space="preserve"> with the detected groups</w:t>
      </w:r>
      <w:r w:rsidRPr="00A45E79">
        <w:rPr>
          <w:noProof/>
          <w:lang w:val="en-US" w:eastAsia="zh-CN"/>
        </w:rPr>
        <w:t xml:space="preserve">? </w:t>
      </w:r>
    </w:p>
    <w:p w14:paraId="7A010D9A" w14:textId="77777777" w:rsidR="00FE3CE2"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Whether a</w:t>
      </w:r>
      <w:r>
        <w:rPr>
          <w:noProof/>
          <w:lang w:val="en-US" w:eastAsia="zh-CN"/>
        </w:rPr>
        <w:t>nd h</w:t>
      </w:r>
      <w:r w:rsidRPr="00A45E79">
        <w:rPr>
          <w:noProof/>
          <w:lang w:val="en-US" w:eastAsia="zh-CN"/>
        </w:rPr>
        <w:t xml:space="preserve">ow </w:t>
      </w:r>
      <w:r>
        <w:rPr>
          <w:noProof/>
          <w:lang w:val="en-US" w:eastAsia="zh-CN"/>
        </w:rPr>
        <w:t>dynamic group information can be updated and notified based on the requests from the application layer</w:t>
      </w:r>
      <w:r w:rsidRPr="000D5467">
        <w:rPr>
          <w:noProof/>
          <w:lang w:val="en-US" w:eastAsia="zh-CN"/>
        </w:rPr>
        <w:t xml:space="preserve"> (either from application specific client or application specific server)</w:t>
      </w:r>
      <w:r>
        <w:rPr>
          <w:noProof/>
          <w:lang w:val="en-US" w:eastAsia="zh-CN"/>
        </w:rPr>
        <w:t xml:space="preserve">? </w:t>
      </w:r>
    </w:p>
    <w:p w14:paraId="1573B4CD" w14:textId="77777777" w:rsidR="00FE3CE2" w:rsidRPr="0096564B" w:rsidRDefault="00FE3CE2" w:rsidP="00FE3CE2">
      <w:pPr>
        <w:pStyle w:val="B1"/>
        <w:rPr>
          <w:noProof/>
          <w:lang w:val="en-US" w:eastAsia="zh-CN"/>
        </w:rPr>
      </w:pPr>
      <w:r>
        <w:rPr>
          <w:noProof/>
          <w:lang w:val="en-US" w:eastAsia="zh-CN"/>
        </w:rPr>
        <w:t>-</w:t>
      </w:r>
      <w:r>
        <w:rPr>
          <w:noProof/>
          <w:lang w:val="en-US" w:eastAsia="zh-CN"/>
        </w:rPr>
        <w:tab/>
        <w:t xml:space="preserve">Whether and how user's consent, provided by the V2X </w:t>
      </w:r>
      <w:r w:rsidRPr="000D5467">
        <w:rPr>
          <w:noProof/>
          <w:lang w:val="en-US" w:eastAsia="zh-CN"/>
        </w:rPr>
        <w:t xml:space="preserve">application </w:t>
      </w:r>
      <w:r>
        <w:rPr>
          <w:noProof/>
          <w:lang w:val="en-US" w:eastAsia="zh-CN"/>
        </w:rPr>
        <w:t xml:space="preserve">specific </w:t>
      </w:r>
      <w:r w:rsidRPr="000D5467">
        <w:rPr>
          <w:noProof/>
          <w:lang w:val="en-US" w:eastAsia="zh-CN"/>
        </w:rPr>
        <w:t>layer</w:t>
      </w:r>
      <w:r>
        <w:rPr>
          <w:noProof/>
          <w:lang w:val="en-US" w:eastAsia="zh-CN"/>
        </w:rPr>
        <w:t xml:space="preserve"> is taken into account for dynamic group information update?</w:t>
      </w:r>
    </w:p>
    <w:p w14:paraId="12EBC6A9" w14:textId="77777777" w:rsidR="00FE3CE2" w:rsidRDefault="00FE3CE2" w:rsidP="00FE3CE2">
      <w:pPr>
        <w:pStyle w:val="B1"/>
        <w:rPr>
          <w:noProof/>
          <w:lang w:val="en-US" w:eastAsia="zh-CN"/>
        </w:rPr>
      </w:pPr>
      <w:r>
        <w:rPr>
          <w:noProof/>
          <w:lang w:val="en-US" w:eastAsia="zh-CN"/>
        </w:rPr>
        <w:t>-</w:t>
      </w:r>
      <w:r>
        <w:rPr>
          <w:noProof/>
          <w:lang w:val="en-US" w:eastAsia="zh-CN"/>
        </w:rPr>
        <w:tab/>
      </w:r>
      <w:r w:rsidRPr="002303C8">
        <w:rPr>
          <w:noProof/>
          <w:lang w:val="en-US" w:eastAsia="zh-CN"/>
        </w:rPr>
        <w:t xml:space="preserve">Whether V2X UE ID can be used as a unique label </w:t>
      </w:r>
      <w:r>
        <w:rPr>
          <w:noProof/>
          <w:lang w:val="en-US" w:eastAsia="zh-CN"/>
        </w:rPr>
        <w:t xml:space="preserve">for addressing the group members </w:t>
      </w:r>
      <w:r w:rsidRPr="002303C8">
        <w:rPr>
          <w:noProof/>
          <w:lang w:val="en-US" w:eastAsia="zh-CN"/>
        </w:rPr>
        <w:t>to enable interaction between them?</w:t>
      </w:r>
    </w:p>
    <w:p w14:paraId="7A30FEFB" w14:textId="77777777" w:rsidR="00FE3CE2" w:rsidRDefault="00FE3CE2" w:rsidP="00FE3CE2">
      <w:pPr>
        <w:pStyle w:val="B1"/>
        <w:rPr>
          <w:noProof/>
          <w:lang w:val="en-US" w:eastAsia="zh-CN"/>
        </w:rPr>
      </w:pPr>
      <w:r>
        <w:rPr>
          <w:noProof/>
          <w:lang w:val="en-US" w:eastAsia="zh-CN"/>
        </w:rPr>
        <w:t>-</w:t>
      </w:r>
      <w:r>
        <w:rPr>
          <w:noProof/>
          <w:lang w:val="en-US" w:eastAsia="zh-CN"/>
        </w:rPr>
        <w:tab/>
      </w:r>
      <w:r w:rsidRPr="00A45E79">
        <w:rPr>
          <w:noProof/>
          <w:lang w:val="en-US" w:eastAsia="zh-CN"/>
        </w:rPr>
        <w:t xml:space="preserve">Whether and how </w:t>
      </w:r>
      <w:r>
        <w:rPr>
          <w:noProof/>
          <w:lang w:val="en-US" w:eastAsia="zh-CN"/>
        </w:rPr>
        <w:t>to enable a V2X UE to join or leave an</w:t>
      </w:r>
      <w:r w:rsidRPr="002303C8">
        <w:rPr>
          <w:noProof/>
          <w:lang w:val="en-US" w:eastAsia="zh-CN"/>
        </w:rPr>
        <w:t xml:space="preserve"> existing </w:t>
      </w:r>
      <w:r>
        <w:rPr>
          <w:noProof/>
          <w:lang w:val="en-US" w:eastAsia="zh-CN"/>
        </w:rPr>
        <w:t xml:space="preserve">V2X </w:t>
      </w:r>
      <w:r w:rsidRPr="002303C8">
        <w:rPr>
          <w:noProof/>
          <w:lang w:val="en-US" w:eastAsia="zh-CN"/>
        </w:rPr>
        <w:t>dynamic group</w:t>
      </w:r>
      <w:r>
        <w:rPr>
          <w:noProof/>
          <w:lang w:val="en-US" w:eastAsia="zh-CN"/>
        </w:rPr>
        <w:t>?</w:t>
      </w:r>
    </w:p>
    <w:p w14:paraId="44B2EF3A" w14:textId="77777777" w:rsidR="00495F8F" w:rsidRPr="00235394" w:rsidRDefault="00495F8F" w:rsidP="00495F8F">
      <w:pPr>
        <w:pStyle w:val="Heading1"/>
      </w:pPr>
      <w:bookmarkStart w:id="103" w:name="_Toc50599443"/>
      <w:bookmarkStart w:id="104" w:name="_Toc59232198"/>
      <w:r>
        <w:t>6</w:t>
      </w:r>
      <w:r w:rsidRPr="00235394">
        <w:tab/>
      </w:r>
      <w:r>
        <w:t>Architectural requirements</w:t>
      </w:r>
      <w:bookmarkEnd w:id="83"/>
      <w:bookmarkEnd w:id="84"/>
      <w:bookmarkEnd w:id="103"/>
      <w:bookmarkEnd w:id="104"/>
    </w:p>
    <w:p w14:paraId="1F904A48" w14:textId="77777777" w:rsidR="00495F8F" w:rsidRPr="00235394" w:rsidRDefault="00495F8F" w:rsidP="00495F8F">
      <w:pPr>
        <w:pStyle w:val="Heading2"/>
      </w:pPr>
      <w:bookmarkStart w:id="105" w:name="_Toc478400625"/>
      <w:bookmarkStart w:id="106" w:name="_Toc20055107"/>
      <w:bookmarkStart w:id="107" w:name="_Toc50599444"/>
      <w:bookmarkStart w:id="108" w:name="_Toc59232199"/>
      <w:r>
        <w:t>6</w:t>
      </w:r>
      <w:r w:rsidRPr="00235394">
        <w:t>.1</w:t>
      </w:r>
      <w:r w:rsidRPr="00235394">
        <w:tab/>
      </w:r>
      <w:r w:rsidRPr="00F361BE">
        <w:t>General requirements</w:t>
      </w:r>
      <w:bookmarkEnd w:id="105"/>
      <w:bookmarkEnd w:id="106"/>
      <w:bookmarkEnd w:id="107"/>
      <w:bookmarkEnd w:id="108"/>
    </w:p>
    <w:p w14:paraId="7D7E6732" w14:textId="77777777" w:rsidR="00495F8F" w:rsidRDefault="00495F8F" w:rsidP="00495F8F">
      <w:pPr>
        <w:pStyle w:val="EditorsNote"/>
      </w:pPr>
      <w:r>
        <w:t>Editor</w:t>
      </w:r>
      <w:r w:rsidR="001351DC">
        <w:t>'</w:t>
      </w:r>
      <w:r>
        <w:t>s Note:</w:t>
      </w:r>
      <w:r>
        <w:tab/>
        <w:t xml:space="preserve">This </w:t>
      </w:r>
      <w:r w:rsidR="0098713A">
        <w:t>sub</w:t>
      </w:r>
      <w:r>
        <w:t>clause will describe</w:t>
      </w:r>
      <w:r w:rsidRPr="00A903BC">
        <w:t xml:space="preserve"> </w:t>
      </w:r>
      <w:r>
        <w:t>general architectural requirements.</w:t>
      </w:r>
    </w:p>
    <w:p w14:paraId="7549EE75" w14:textId="77777777" w:rsidR="00241EC3" w:rsidRPr="00235394" w:rsidRDefault="00241EC3" w:rsidP="00241EC3">
      <w:pPr>
        <w:pStyle w:val="Heading2"/>
      </w:pPr>
      <w:bookmarkStart w:id="109" w:name="_Toc20055108"/>
      <w:bookmarkStart w:id="110" w:name="_Toc50599445"/>
      <w:bookmarkStart w:id="111" w:name="_Toc59232200"/>
      <w:bookmarkStart w:id="112" w:name="_Toc478400626"/>
      <w:r>
        <w:t>6</w:t>
      </w:r>
      <w:r w:rsidRPr="00235394">
        <w:t>.</w:t>
      </w:r>
      <w:r>
        <w:rPr>
          <w:lang w:val="en-US"/>
        </w:rPr>
        <w:t>2</w:t>
      </w:r>
      <w:r w:rsidRPr="00235394">
        <w:tab/>
      </w:r>
      <w:r>
        <w:t>V2X message distribution</w:t>
      </w:r>
      <w:bookmarkEnd w:id="109"/>
      <w:bookmarkEnd w:id="110"/>
      <w:bookmarkEnd w:id="111"/>
      <w:r>
        <w:t xml:space="preserve"> </w:t>
      </w:r>
    </w:p>
    <w:p w14:paraId="304E041A" w14:textId="77777777" w:rsidR="00241EC3" w:rsidRDefault="00241EC3" w:rsidP="00241EC3">
      <w:pPr>
        <w:pStyle w:val="Heading3"/>
      </w:pPr>
      <w:bookmarkStart w:id="113" w:name="_Toc20055109"/>
      <w:bookmarkStart w:id="114" w:name="_Toc50599446"/>
      <w:bookmarkStart w:id="115" w:name="_Toc59232201"/>
      <w:r>
        <w:t>6.</w:t>
      </w:r>
      <w:r>
        <w:rPr>
          <w:lang w:val="en-US"/>
        </w:rPr>
        <w:t>2</w:t>
      </w:r>
      <w:r>
        <w:t>.1</w:t>
      </w:r>
      <w:r>
        <w:tab/>
        <w:t>Description</w:t>
      </w:r>
      <w:bookmarkEnd w:id="113"/>
      <w:bookmarkEnd w:id="114"/>
      <w:bookmarkEnd w:id="115"/>
    </w:p>
    <w:p w14:paraId="3C002E31" w14:textId="77777777" w:rsidR="00241EC3" w:rsidRDefault="00241EC3" w:rsidP="00241EC3">
      <w:r>
        <w:t xml:space="preserve">This subclause specifies the V2X (e.g. </w:t>
      </w:r>
      <w:r w:rsidRPr="00020C94">
        <w:t>ETSI ITS</w:t>
      </w:r>
      <w:r>
        <w:t>, SAE) message distribution requirements.</w:t>
      </w:r>
    </w:p>
    <w:p w14:paraId="6DF8D1FC" w14:textId="77777777" w:rsidR="00241EC3" w:rsidRDefault="00241EC3" w:rsidP="00241EC3">
      <w:pPr>
        <w:pStyle w:val="Heading3"/>
      </w:pPr>
      <w:bookmarkStart w:id="116" w:name="_Toc20055110"/>
      <w:bookmarkStart w:id="117" w:name="_Toc50599447"/>
      <w:bookmarkStart w:id="118" w:name="_Toc59232202"/>
      <w:r>
        <w:t>6.</w:t>
      </w:r>
      <w:r>
        <w:rPr>
          <w:lang w:val="en-US"/>
        </w:rPr>
        <w:t>2</w:t>
      </w:r>
      <w:r>
        <w:t>.2</w:t>
      </w:r>
      <w:r>
        <w:tab/>
        <w:t>Requirements</w:t>
      </w:r>
      <w:bookmarkEnd w:id="116"/>
      <w:bookmarkEnd w:id="117"/>
      <w:bookmarkEnd w:id="118"/>
    </w:p>
    <w:p w14:paraId="7D9C959F" w14:textId="77777777" w:rsidR="00241EC3" w:rsidRDefault="00ED4474" w:rsidP="00690937">
      <w:pPr>
        <w:rPr>
          <w:noProof/>
        </w:rPr>
      </w:pPr>
      <w:r w:rsidDel="00ED4474">
        <w:t xml:space="preserve"> </w:t>
      </w:r>
      <w:r w:rsidR="00241EC3">
        <w:t>[AR-6.</w:t>
      </w:r>
      <w:r w:rsidR="00241EC3">
        <w:rPr>
          <w:lang w:val="en-US"/>
        </w:rPr>
        <w:t>2</w:t>
      </w:r>
      <w:r w:rsidR="00241EC3">
        <w:t xml:space="preserve">.2-a] </w:t>
      </w:r>
      <w:r w:rsidR="00241EC3">
        <w:rPr>
          <w:noProof/>
        </w:rPr>
        <w:t>The VAE layer shall enable the delivery of V2X messages based on pre-established sessions (e.g. tele-operated driving).</w:t>
      </w:r>
    </w:p>
    <w:p w14:paraId="7B24F64F" w14:textId="77777777" w:rsidR="001B6F72" w:rsidRPr="00250BA6" w:rsidRDefault="001B6F72" w:rsidP="001B6F72">
      <w:pPr>
        <w:pStyle w:val="Heading2"/>
        <w:rPr>
          <w:lang w:val="en-IN"/>
        </w:rPr>
      </w:pPr>
      <w:bookmarkStart w:id="119" w:name="_Toc20055111"/>
      <w:bookmarkStart w:id="120" w:name="_Toc50599448"/>
      <w:bookmarkStart w:id="121" w:name="_Toc59232203"/>
      <w:r>
        <w:rPr>
          <w:lang w:val="en-IN"/>
        </w:rPr>
        <w:t>6</w:t>
      </w:r>
      <w:r w:rsidRPr="00250BA6">
        <w:rPr>
          <w:lang w:val="en-IN"/>
        </w:rPr>
        <w:t>.</w:t>
      </w:r>
      <w:r>
        <w:rPr>
          <w:lang w:val="en-IN"/>
        </w:rPr>
        <w:t>3</w:t>
      </w:r>
      <w:r w:rsidRPr="00250BA6">
        <w:rPr>
          <w:lang w:val="en-IN"/>
        </w:rPr>
        <w:tab/>
      </w:r>
      <w:r>
        <w:rPr>
          <w:lang w:val="en-IN"/>
        </w:rPr>
        <w:t>eV2X QoS monitoring &amp; control by application layer</w:t>
      </w:r>
      <w:bookmarkEnd w:id="119"/>
      <w:bookmarkEnd w:id="120"/>
      <w:bookmarkEnd w:id="121"/>
    </w:p>
    <w:p w14:paraId="540A3726" w14:textId="77777777" w:rsidR="001B6F72" w:rsidRPr="00250BA6" w:rsidRDefault="001B6F72" w:rsidP="001B6F72">
      <w:pPr>
        <w:pStyle w:val="Heading3"/>
        <w:rPr>
          <w:lang w:val="en-IN"/>
        </w:rPr>
      </w:pPr>
      <w:bookmarkStart w:id="122" w:name="_Toc365051"/>
      <w:bookmarkStart w:id="123" w:name="_Toc20055112"/>
      <w:bookmarkStart w:id="124" w:name="_Toc50599449"/>
      <w:bookmarkStart w:id="125" w:name="_Toc59232204"/>
      <w:r>
        <w:rPr>
          <w:lang w:val="en-IN"/>
        </w:rPr>
        <w:t>6</w:t>
      </w:r>
      <w:r w:rsidRPr="00250BA6">
        <w:rPr>
          <w:lang w:val="en-IN"/>
        </w:rPr>
        <w:t>.</w:t>
      </w:r>
      <w:r>
        <w:rPr>
          <w:lang w:val="en-IN"/>
        </w:rPr>
        <w:t>3</w:t>
      </w:r>
      <w:r w:rsidRPr="00250BA6">
        <w:rPr>
          <w:lang w:val="en-IN"/>
        </w:rPr>
        <w:t>.1</w:t>
      </w:r>
      <w:r w:rsidRPr="00250BA6">
        <w:rPr>
          <w:lang w:val="en-IN"/>
        </w:rPr>
        <w:tab/>
      </w:r>
      <w:bookmarkEnd w:id="122"/>
      <w:bookmarkEnd w:id="123"/>
      <w:r w:rsidR="002423EB">
        <w:rPr>
          <w:lang w:val="en-IN"/>
        </w:rPr>
        <w:t>Description</w:t>
      </w:r>
      <w:bookmarkEnd w:id="124"/>
      <w:bookmarkEnd w:id="125"/>
    </w:p>
    <w:p w14:paraId="26F28FC9" w14:textId="77777777" w:rsidR="002423EB" w:rsidRPr="008A3476" w:rsidRDefault="002423EB" w:rsidP="002423EB">
      <w:pPr>
        <w:rPr>
          <w:lang w:eastAsia="ko-KR"/>
        </w:rPr>
      </w:pPr>
      <w:bookmarkStart w:id="126" w:name="_Toc365052"/>
      <w:r>
        <w:rPr>
          <w:rFonts w:hint="eastAsia"/>
          <w:lang w:eastAsia="ko-KR"/>
        </w:rPr>
        <w:t>This subclause describes the requirement for the application enabler functionality on eV2X QoS monitoring and control.</w:t>
      </w:r>
    </w:p>
    <w:p w14:paraId="4282E9D6" w14:textId="77777777" w:rsidR="001B6F72" w:rsidRPr="00250BA6" w:rsidRDefault="001B6F72" w:rsidP="001B6F72">
      <w:pPr>
        <w:pStyle w:val="Heading3"/>
        <w:rPr>
          <w:lang w:val="en-IN"/>
        </w:rPr>
      </w:pPr>
      <w:bookmarkStart w:id="127" w:name="_Toc20055113"/>
      <w:bookmarkStart w:id="128" w:name="_Toc50599450"/>
      <w:bookmarkStart w:id="129" w:name="_Toc59232205"/>
      <w:r>
        <w:rPr>
          <w:lang w:val="en-IN"/>
        </w:rPr>
        <w:t>6</w:t>
      </w:r>
      <w:r w:rsidRPr="00250BA6">
        <w:rPr>
          <w:lang w:val="en-IN"/>
        </w:rPr>
        <w:t>.</w:t>
      </w:r>
      <w:r>
        <w:rPr>
          <w:lang w:val="en-IN"/>
        </w:rPr>
        <w:t>3</w:t>
      </w:r>
      <w:r w:rsidRPr="00250BA6">
        <w:rPr>
          <w:lang w:val="en-IN"/>
        </w:rPr>
        <w:t>.2</w:t>
      </w:r>
      <w:r w:rsidRPr="00250BA6">
        <w:rPr>
          <w:lang w:val="en-IN"/>
        </w:rPr>
        <w:tab/>
        <w:t>Requirements</w:t>
      </w:r>
      <w:bookmarkEnd w:id="126"/>
      <w:bookmarkEnd w:id="127"/>
      <w:bookmarkEnd w:id="128"/>
      <w:bookmarkEnd w:id="129"/>
    </w:p>
    <w:p w14:paraId="33518C16" w14:textId="77777777" w:rsidR="001B6F72" w:rsidRPr="002011B2" w:rsidRDefault="001B6F72" w:rsidP="001B6F72">
      <w:r w:rsidRPr="0055370A">
        <w:t>[AR-</w:t>
      </w:r>
      <w:r>
        <w:t>6</w:t>
      </w:r>
      <w:r w:rsidRPr="0055370A">
        <w:t>.</w:t>
      </w:r>
      <w:r>
        <w:t>3</w:t>
      </w:r>
      <w:r w:rsidRPr="0055370A">
        <w:t>.2-</w:t>
      </w:r>
      <w:r>
        <w:t>a</w:t>
      </w:r>
      <w:r w:rsidRPr="0055370A">
        <w:t>]</w:t>
      </w:r>
      <w:r>
        <w:t xml:space="preserve"> The V2X application enabler layer shall provide mechanisms to ensure that application QoS requirements are supported by the underlying 3GPP network for all the involved V2X</w:t>
      </w:r>
      <w:r w:rsidR="002423EB">
        <w:t xml:space="preserve"> </w:t>
      </w:r>
      <w:r>
        <w:t>UEs within one V2X service or in a given geographical area.</w:t>
      </w:r>
    </w:p>
    <w:p w14:paraId="5A77FD8F" w14:textId="77777777" w:rsidR="00495F8F" w:rsidRPr="00235394" w:rsidRDefault="00495F8F" w:rsidP="00495F8F">
      <w:pPr>
        <w:pStyle w:val="Heading2"/>
      </w:pPr>
      <w:bookmarkStart w:id="130" w:name="_Toc20055114"/>
      <w:bookmarkStart w:id="131" w:name="_Toc50599451"/>
      <w:bookmarkStart w:id="132" w:name="_Toc59232206"/>
      <w:r>
        <w:t>6</w:t>
      </w:r>
      <w:r w:rsidRPr="00235394">
        <w:t>.</w:t>
      </w:r>
      <w:r w:rsidR="005D6D7F">
        <w:t>4</w:t>
      </w:r>
      <w:r w:rsidRPr="00235394">
        <w:tab/>
      </w:r>
      <w:r w:rsidR="005D6D7F">
        <w:t>Coordination based on EPS and 5GS connectivity</w:t>
      </w:r>
      <w:bookmarkEnd w:id="112"/>
      <w:bookmarkEnd w:id="130"/>
      <w:bookmarkEnd w:id="131"/>
      <w:bookmarkEnd w:id="132"/>
    </w:p>
    <w:p w14:paraId="4847416C" w14:textId="77777777" w:rsidR="00495F8F" w:rsidRDefault="00495F8F" w:rsidP="00495F8F">
      <w:pPr>
        <w:pStyle w:val="Heading3"/>
      </w:pPr>
      <w:bookmarkStart w:id="133" w:name="_Toc478400627"/>
      <w:bookmarkStart w:id="134" w:name="_Toc20055115"/>
      <w:bookmarkStart w:id="135" w:name="_Toc50599452"/>
      <w:bookmarkStart w:id="136" w:name="_Toc59232207"/>
      <w:r>
        <w:t>6.</w:t>
      </w:r>
      <w:r w:rsidR="005D6D7F">
        <w:t>4</w:t>
      </w:r>
      <w:r>
        <w:t>.1</w:t>
      </w:r>
      <w:r>
        <w:tab/>
        <w:t>Description</w:t>
      </w:r>
      <w:bookmarkEnd w:id="133"/>
      <w:bookmarkEnd w:id="134"/>
      <w:bookmarkEnd w:id="135"/>
      <w:bookmarkEnd w:id="136"/>
    </w:p>
    <w:p w14:paraId="70A5AA57" w14:textId="77777777" w:rsidR="005D6D7F" w:rsidRDefault="005D6D7F" w:rsidP="005D6D7F">
      <w:bookmarkStart w:id="137" w:name="_Toc478400628"/>
      <w:bookmarkStart w:id="138" w:name="_Toc20055116"/>
      <w:r>
        <w:t>This clause specifies the requirements for coordination based on EPS and 5GS connectivity.</w:t>
      </w:r>
    </w:p>
    <w:p w14:paraId="1E84D134" w14:textId="77777777" w:rsidR="00495F8F" w:rsidRDefault="00495F8F" w:rsidP="00495F8F">
      <w:pPr>
        <w:pStyle w:val="Heading3"/>
      </w:pPr>
      <w:bookmarkStart w:id="139" w:name="_Toc50599453"/>
      <w:bookmarkStart w:id="140" w:name="_Toc59232208"/>
      <w:r>
        <w:t>6.</w:t>
      </w:r>
      <w:r w:rsidR="005D6D7F">
        <w:t>4</w:t>
      </w:r>
      <w:r>
        <w:t>.2</w:t>
      </w:r>
      <w:r>
        <w:tab/>
        <w:t>Requirements</w:t>
      </w:r>
      <w:bookmarkEnd w:id="137"/>
      <w:bookmarkEnd w:id="138"/>
      <w:bookmarkEnd w:id="139"/>
      <w:bookmarkEnd w:id="140"/>
    </w:p>
    <w:p w14:paraId="685A8CA2" w14:textId="77777777" w:rsidR="005D6D7F" w:rsidRDefault="005D6D7F" w:rsidP="005D6D7F">
      <w:pPr>
        <w:rPr>
          <w:noProof/>
        </w:rPr>
      </w:pPr>
      <w:r w:rsidDel="005D6D7F">
        <w:t xml:space="preserve"> </w:t>
      </w:r>
      <w:bookmarkStart w:id="141" w:name="_Toc478400629"/>
      <w:bookmarkStart w:id="142" w:name="_Toc20055117"/>
      <w:r>
        <w:t>[AR-6.</w:t>
      </w:r>
      <w:r>
        <w:rPr>
          <w:lang w:val="en-US"/>
        </w:rPr>
        <w:t>4</w:t>
      </w:r>
      <w:r>
        <w:t xml:space="preserve">.2-a] </w:t>
      </w:r>
      <w:r>
        <w:rPr>
          <w:noProof/>
        </w:rPr>
        <w:t xml:space="preserve">The VAE layer shall enable </w:t>
      </w:r>
      <w:r>
        <w:rPr>
          <w:lang w:eastAsia="zh-CN"/>
        </w:rPr>
        <w:t>provisioning the V2X policy and parameters based on the V2X UE connectivity to EPS or 5GS</w:t>
      </w:r>
      <w:r>
        <w:rPr>
          <w:noProof/>
        </w:rPr>
        <w:t>.</w:t>
      </w:r>
    </w:p>
    <w:p w14:paraId="74D20D66" w14:textId="77777777" w:rsidR="00495F8F" w:rsidRDefault="00495F8F" w:rsidP="00495F8F">
      <w:pPr>
        <w:pStyle w:val="Heading1"/>
      </w:pPr>
      <w:bookmarkStart w:id="143" w:name="_Toc50599454"/>
      <w:bookmarkStart w:id="144" w:name="_Toc59232209"/>
      <w:r>
        <w:t>7</w:t>
      </w:r>
      <w:r>
        <w:tab/>
        <w:t>Solutions</w:t>
      </w:r>
      <w:bookmarkEnd w:id="35"/>
      <w:bookmarkEnd w:id="141"/>
      <w:bookmarkEnd w:id="142"/>
      <w:bookmarkEnd w:id="143"/>
      <w:bookmarkEnd w:id="144"/>
    </w:p>
    <w:p w14:paraId="3958E722" w14:textId="77777777" w:rsidR="001B6F72" w:rsidRPr="00113124" w:rsidRDefault="001B6F72" w:rsidP="001B6F72">
      <w:pPr>
        <w:pStyle w:val="Heading2"/>
      </w:pPr>
      <w:bookmarkStart w:id="145" w:name="_Toc20055118"/>
      <w:bookmarkStart w:id="146" w:name="_Toc50599455"/>
      <w:bookmarkStart w:id="147" w:name="_Toc59232210"/>
      <w:bookmarkStart w:id="148" w:name="_Toc464463365"/>
      <w:bookmarkStart w:id="149" w:name="_Toc475064959"/>
      <w:bookmarkStart w:id="150" w:name="_Toc478400630"/>
      <w:r>
        <w:t>7.</w:t>
      </w:r>
      <w:r>
        <w:rPr>
          <w:lang w:val="en-US"/>
        </w:rPr>
        <w:t>1</w:t>
      </w:r>
      <w:r>
        <w:tab/>
      </w:r>
      <w:r>
        <w:rPr>
          <w:lang w:val="en-US"/>
        </w:rPr>
        <w:t xml:space="preserve">Solution </w:t>
      </w:r>
      <w:r>
        <w:t>#</w:t>
      </w:r>
      <w:r>
        <w:rPr>
          <w:lang w:val="en-US"/>
        </w:rPr>
        <w:t>1</w:t>
      </w:r>
      <w:r>
        <w:t>: Session-oriented service establishment support</w:t>
      </w:r>
      <w:bookmarkEnd w:id="145"/>
      <w:bookmarkEnd w:id="146"/>
      <w:bookmarkEnd w:id="147"/>
    </w:p>
    <w:p w14:paraId="22A7DE8B" w14:textId="77777777" w:rsidR="001B6F72" w:rsidRDefault="001B6F72" w:rsidP="001B6F72">
      <w:pPr>
        <w:pStyle w:val="Heading3"/>
      </w:pPr>
      <w:bookmarkStart w:id="151" w:name="_Toc20055119"/>
      <w:bookmarkStart w:id="152" w:name="_Toc50599456"/>
      <w:bookmarkStart w:id="153" w:name="_Toc59232211"/>
      <w:r>
        <w:t>7.</w:t>
      </w:r>
      <w:r>
        <w:rPr>
          <w:lang w:val="en-US"/>
        </w:rPr>
        <w:t>1</w:t>
      </w:r>
      <w:r>
        <w:t>.1</w:t>
      </w:r>
      <w:r>
        <w:tab/>
        <w:t>Solution description</w:t>
      </w:r>
      <w:bookmarkEnd w:id="151"/>
      <w:bookmarkEnd w:id="152"/>
      <w:bookmarkEnd w:id="153"/>
    </w:p>
    <w:p w14:paraId="1D113026" w14:textId="77777777" w:rsidR="001B6F72" w:rsidRDefault="001B6F72" w:rsidP="001B6F72">
      <w:pPr>
        <w:pStyle w:val="Heading4"/>
      </w:pPr>
      <w:bookmarkStart w:id="154" w:name="_Toc20055120"/>
      <w:bookmarkStart w:id="155" w:name="_Toc50599457"/>
      <w:bookmarkStart w:id="156" w:name="_Toc59232212"/>
      <w:bookmarkStart w:id="157" w:name="_Toc521435323"/>
      <w:r>
        <w:t>7.</w:t>
      </w:r>
      <w:r>
        <w:rPr>
          <w:lang w:val="en-US"/>
        </w:rPr>
        <w:t>1</w:t>
      </w:r>
      <w:r>
        <w:t>.1.1</w:t>
      </w:r>
      <w:r>
        <w:tab/>
        <w:t>General</w:t>
      </w:r>
      <w:bookmarkEnd w:id="154"/>
      <w:bookmarkEnd w:id="155"/>
      <w:bookmarkEnd w:id="156"/>
    </w:p>
    <w:p w14:paraId="3770D761" w14:textId="77777777" w:rsidR="001B6F72" w:rsidRDefault="001B6F72" w:rsidP="001B6F72">
      <w:r>
        <w:t>This solution corresponds to key issue #</w:t>
      </w:r>
      <w:r>
        <w:rPr>
          <w:lang w:val="en-US"/>
        </w:rPr>
        <w:t>4</w:t>
      </w:r>
      <w:r>
        <w:t xml:space="preserve">. The VAE layer provides support at the application layer for session-oriented services as tele-operated driving by establishing, updating and terminating sessions. </w:t>
      </w:r>
    </w:p>
    <w:p w14:paraId="7F037934" w14:textId="77777777" w:rsidR="002423EB" w:rsidRPr="00F67D41" w:rsidRDefault="002423EB" w:rsidP="002423EB">
      <w:pPr>
        <w:pStyle w:val="Heading4"/>
      </w:pPr>
      <w:bookmarkStart w:id="158" w:name="_Toc50599458"/>
      <w:bookmarkStart w:id="159" w:name="_Toc59232213"/>
      <w:bookmarkStart w:id="160" w:name="_Toc20055121"/>
      <w:r>
        <w:t>7.</w:t>
      </w:r>
      <w:r>
        <w:rPr>
          <w:lang w:val="en-US"/>
        </w:rPr>
        <w:t>1</w:t>
      </w:r>
      <w:r>
        <w:t>.1.</w:t>
      </w:r>
      <w:r>
        <w:rPr>
          <w:lang w:val="en-US"/>
        </w:rPr>
        <w:t>2</w:t>
      </w:r>
      <w:r>
        <w:tab/>
        <w:t>Process of triggering session-oriented service establishment</w:t>
      </w:r>
      <w:bookmarkEnd w:id="158"/>
      <w:bookmarkEnd w:id="159"/>
      <w:r>
        <w:t xml:space="preserve"> </w:t>
      </w:r>
    </w:p>
    <w:p w14:paraId="434DBF58" w14:textId="77777777" w:rsidR="002423EB" w:rsidRDefault="002423EB" w:rsidP="002423EB">
      <w:r>
        <w:t>Pre-conditions:</w:t>
      </w:r>
    </w:p>
    <w:p w14:paraId="18B26BC3" w14:textId="77777777" w:rsidR="002423EB" w:rsidRDefault="002423EB" w:rsidP="002423EB">
      <w:pPr>
        <w:pStyle w:val="B1"/>
        <w:rPr>
          <w:lang w:val="en-US"/>
        </w:rPr>
      </w:pPr>
      <w:r>
        <w:rPr>
          <w:lang w:val="en-US"/>
        </w:rPr>
        <w:t>-</w:t>
      </w:r>
      <w:r>
        <w:rPr>
          <w:lang w:val="en-US"/>
        </w:rPr>
        <w:tab/>
        <w:t xml:space="preserve">The V2X application-specific server has </w:t>
      </w:r>
      <w:r>
        <w:t>decided</w:t>
      </w:r>
      <w:r>
        <w:rPr>
          <w:lang w:val="en-US"/>
        </w:rPr>
        <w:t xml:space="preserve"> to trigger the session-oriented service.</w:t>
      </w:r>
    </w:p>
    <w:p w14:paraId="0FDCD4AF" w14:textId="77777777" w:rsidR="002423EB" w:rsidRPr="009C2721" w:rsidRDefault="002423EB" w:rsidP="002423EB">
      <w:pPr>
        <w:pStyle w:val="NO"/>
      </w:pPr>
      <w:r w:rsidRPr="003C766F">
        <w:t>NOTE:</w:t>
      </w:r>
      <w:r>
        <w:t xml:space="preserve"> </w:t>
      </w:r>
      <w:r w:rsidRPr="009C2721">
        <w:t>The reason</w:t>
      </w:r>
      <w:r>
        <w:t>s</w:t>
      </w:r>
      <w:r w:rsidRPr="009C2721">
        <w:t xml:space="preserve"> that the </w:t>
      </w:r>
      <w:r>
        <w:t>V2X application-specific server</w:t>
      </w:r>
      <w:r w:rsidRPr="009C2721">
        <w:t xml:space="preserve"> decides to trigger the tele-operated driving session are out of scope of the present document</w:t>
      </w:r>
      <w:r>
        <w:t>.</w:t>
      </w:r>
    </w:p>
    <w:p w14:paraId="25D803EF" w14:textId="77777777" w:rsidR="002423EB" w:rsidRDefault="002423EB" w:rsidP="002423EB">
      <w:pPr>
        <w:pStyle w:val="TH"/>
      </w:pPr>
      <w:r>
        <w:object w:dxaOrig="3997" w:dyaOrig="1861" w14:anchorId="2B07B26E">
          <v:shape id="_x0000_i1029" type="#_x0000_t75" style="width:199.5pt;height:93.5pt" o:ole="">
            <v:imagedata r:id="rId13" o:title=""/>
          </v:shape>
          <o:OLEObject Type="Embed" ProgID="Visio.Drawing.15" ShapeID="_x0000_i1029" DrawAspect="Content" ObjectID="_1723016656" r:id="rId14"/>
        </w:object>
      </w:r>
    </w:p>
    <w:p w14:paraId="6B1BB0CD" w14:textId="77777777" w:rsidR="002423EB" w:rsidRPr="008736AB" w:rsidRDefault="002423EB" w:rsidP="002423EB">
      <w:pPr>
        <w:pStyle w:val="TF"/>
      </w:pPr>
      <w:r w:rsidRPr="001378A3">
        <w:t>Figure</w:t>
      </w:r>
      <w:r>
        <w:t> 7.</w:t>
      </w:r>
      <w:r>
        <w:rPr>
          <w:lang w:val="en-US"/>
        </w:rPr>
        <w:t>1</w:t>
      </w:r>
      <w:r>
        <w:t>.1.</w:t>
      </w:r>
      <w:r>
        <w:rPr>
          <w:lang w:val="en-US"/>
        </w:rPr>
        <w:t>2</w:t>
      </w:r>
      <w:r>
        <w:t>-1</w:t>
      </w:r>
      <w:r w:rsidRPr="001378A3">
        <w:t xml:space="preserve">: </w:t>
      </w:r>
      <w:r>
        <w:t>Procedure for triggering the VAE server to establish a session-oriented service with the VAE client</w:t>
      </w:r>
    </w:p>
    <w:p w14:paraId="205AA588" w14:textId="77777777" w:rsidR="002423EB" w:rsidRPr="00BB511C" w:rsidRDefault="002423EB" w:rsidP="002423EB">
      <w:pPr>
        <w:pStyle w:val="B1"/>
      </w:pPr>
      <w:r w:rsidRPr="00FE4B54">
        <w:t>1.</w:t>
      </w:r>
      <w:r w:rsidRPr="00FE4B54">
        <w:tab/>
        <w:t xml:space="preserve">The </w:t>
      </w:r>
      <w:r>
        <w:t xml:space="preserve">V2X application-specific server triggers the </w:t>
      </w:r>
      <w:r w:rsidRPr="00FE4B54">
        <w:t xml:space="preserve">VAE server </w:t>
      </w:r>
      <w:r>
        <w:t xml:space="preserve">to initiate a session-oriented service to the VAE client. This request can include information such as the identity of the VAE client, the identity of the V2X application specific server, the identity of the service session, </w:t>
      </w:r>
      <w:r w:rsidR="0015798E">
        <w:t xml:space="preserve">the V2X service ID </w:t>
      </w:r>
      <w:r>
        <w:t xml:space="preserve">and the </w:t>
      </w:r>
      <w:r w:rsidR="007C40B1" w:rsidRPr="007C40B1">
        <w:t>"</w:t>
      </w:r>
      <w:r>
        <w:t>type</w:t>
      </w:r>
      <w:r w:rsidR="007C40B1" w:rsidRPr="007C40B1">
        <w:t>"</w:t>
      </w:r>
      <w:r>
        <w:t xml:space="preserve"> or </w:t>
      </w:r>
      <w:r w:rsidR="007C40B1" w:rsidRPr="007C40B1">
        <w:t>"</w:t>
      </w:r>
      <w:r>
        <w:t>QoS requirements</w:t>
      </w:r>
      <w:r w:rsidR="007C40B1" w:rsidRPr="007C40B1">
        <w:t>"</w:t>
      </w:r>
      <w:r>
        <w:t xml:space="preserve"> of the session</w:t>
      </w:r>
      <w:r w:rsidRPr="00F77847">
        <w:t>.</w:t>
      </w:r>
      <w:r>
        <w:t xml:space="preserve">  </w:t>
      </w:r>
    </w:p>
    <w:p w14:paraId="508D0C07" w14:textId="77777777" w:rsidR="002423EB" w:rsidRDefault="002423EB" w:rsidP="002423EB">
      <w:pPr>
        <w:pStyle w:val="B1"/>
      </w:pPr>
      <w:r>
        <w:t>2.</w:t>
      </w:r>
      <w:r>
        <w:tab/>
        <w:t xml:space="preserve">The VAE server provides a session-oriented service trigger response </w:t>
      </w:r>
      <w:r>
        <w:rPr>
          <w:lang w:val="en-US"/>
        </w:rPr>
        <w:t>to the V2X application</w:t>
      </w:r>
      <w:r>
        <w:t>-</w:t>
      </w:r>
      <w:r>
        <w:rPr>
          <w:lang w:val="en-US"/>
        </w:rPr>
        <w:t xml:space="preserve">specific server </w:t>
      </w:r>
      <w:r>
        <w:t xml:space="preserve">indicating the ability or inability of VAE server to initiate a session-oriented service with the VAE client. </w:t>
      </w:r>
    </w:p>
    <w:p w14:paraId="4E13362B" w14:textId="77777777" w:rsidR="0015798E" w:rsidRPr="0015798E" w:rsidRDefault="0015798E" w:rsidP="0089413E">
      <w:pPr>
        <w:pStyle w:val="NO"/>
      </w:pPr>
      <w:r>
        <w:rPr>
          <w:lang w:val="en-IN"/>
        </w:rPr>
        <w:t>NOTE:</w:t>
      </w:r>
      <w:r>
        <w:rPr>
          <w:lang w:val="en-IN"/>
        </w:rPr>
        <w:tab/>
      </w:r>
      <w:r>
        <w:t>The VAE server performs the procedure specified in clause 7.1.1.3 to establish session oriented service with VAE client (e.g. remote vehicle).</w:t>
      </w:r>
    </w:p>
    <w:p w14:paraId="5211F05A" w14:textId="77777777" w:rsidR="001B6F72" w:rsidRPr="00F67D41" w:rsidRDefault="001B6F72" w:rsidP="001B6F72">
      <w:pPr>
        <w:pStyle w:val="Heading4"/>
      </w:pPr>
      <w:bookmarkStart w:id="161" w:name="_Toc50599459"/>
      <w:bookmarkStart w:id="162" w:name="_Toc59232214"/>
      <w:r>
        <w:t>7.</w:t>
      </w:r>
      <w:r>
        <w:rPr>
          <w:lang w:val="en-US"/>
        </w:rPr>
        <w:t>1</w:t>
      </w:r>
      <w:r>
        <w:t>.1.</w:t>
      </w:r>
      <w:r w:rsidR="002423EB">
        <w:rPr>
          <w:lang w:val="en-US"/>
        </w:rPr>
        <w:t>3</w:t>
      </w:r>
      <w:r>
        <w:tab/>
      </w:r>
      <w:bookmarkEnd w:id="157"/>
      <w:r>
        <w:t>Session-oriented service establishment</w:t>
      </w:r>
      <w:bookmarkEnd w:id="160"/>
      <w:bookmarkEnd w:id="161"/>
      <w:bookmarkEnd w:id="162"/>
    </w:p>
    <w:p w14:paraId="153E99A5" w14:textId="77777777" w:rsidR="001B6F72" w:rsidRDefault="001B6F72" w:rsidP="001B6F72">
      <w:r>
        <w:t>Pre-conditions:</w:t>
      </w:r>
    </w:p>
    <w:p w14:paraId="1D990677" w14:textId="77777777" w:rsidR="001B6F72" w:rsidRDefault="001B6F72" w:rsidP="001B6F72">
      <w:pPr>
        <w:pStyle w:val="B1"/>
      </w:pPr>
      <w:r>
        <w:t>-</w:t>
      </w:r>
      <w:r>
        <w:tab/>
        <w:t>The V2X UE has been authenticated for using session-oriented services and has connected to the V2X application server.</w:t>
      </w:r>
    </w:p>
    <w:p w14:paraId="1299CD90" w14:textId="77777777" w:rsidR="001B6F72" w:rsidRDefault="001B6F72" w:rsidP="001B6F72">
      <w:pPr>
        <w:pStyle w:val="B1"/>
      </w:pPr>
      <w:r>
        <w:t>-</w:t>
      </w:r>
      <w:r>
        <w:tab/>
      </w:r>
      <w:r w:rsidR="002423EB">
        <w:t>The VAE server has agreed to establish a session upon the request from the V2X application specific server as described in clause 7.1.1.</w:t>
      </w:r>
      <w:r w:rsidR="00AE746B">
        <w:rPr>
          <w:lang w:val="en-US"/>
        </w:rPr>
        <w:t>2</w:t>
      </w:r>
      <w:r w:rsidR="0015798E">
        <w:rPr>
          <w:lang w:val="en-IN"/>
        </w:rPr>
        <w:t xml:space="preserve"> or from the VAE client as described in </w:t>
      </w:r>
      <w:r w:rsidR="0015798E">
        <w:t>clause 7.6.1.</w:t>
      </w:r>
      <w:r w:rsidR="0015798E">
        <w:rPr>
          <w:lang w:val="en-US"/>
        </w:rPr>
        <w:t>2</w:t>
      </w:r>
      <w:r>
        <w:t>.</w:t>
      </w:r>
    </w:p>
    <w:p w14:paraId="316FC7FC" w14:textId="77777777" w:rsidR="0015798E" w:rsidRDefault="0015798E" w:rsidP="001B6F72">
      <w:pPr>
        <w:pStyle w:val="B1"/>
      </w:pPr>
      <w:r>
        <w:t>-</w:t>
      </w:r>
      <w:r>
        <w:tab/>
      </w:r>
      <w:r w:rsidRPr="0061214E">
        <w:t xml:space="preserve">The V2X application specific client for the terminating V2X UE has </w:t>
      </w:r>
      <w:r>
        <w:t xml:space="preserve">been </w:t>
      </w:r>
      <w:r w:rsidRPr="0061214E">
        <w:t>informed about the already negotiated session oriented service to VAE client.</w:t>
      </w:r>
    </w:p>
    <w:p w14:paraId="2857CAA4" w14:textId="77777777" w:rsidR="001B6F72" w:rsidRDefault="0015798E" w:rsidP="001B6F72">
      <w:pPr>
        <w:pStyle w:val="TH"/>
      </w:pPr>
      <w:r>
        <w:object w:dxaOrig="7680" w:dyaOrig="2150" w14:anchorId="6154ED97">
          <v:shape id="_x0000_i1030" type="#_x0000_t75" style="width:383.5pt;height:107.5pt" o:ole="">
            <v:imagedata r:id="rId15" o:title=""/>
          </v:shape>
          <o:OLEObject Type="Embed" ProgID="Visio.Drawing.15" ShapeID="_x0000_i1030" DrawAspect="Content" ObjectID="_1723016657" r:id="rId16"/>
        </w:object>
      </w:r>
    </w:p>
    <w:p w14:paraId="4B05C2FB" w14:textId="77777777" w:rsidR="001B6F72" w:rsidRPr="00C74EB0" w:rsidRDefault="001B6F72" w:rsidP="001B6F72">
      <w:pPr>
        <w:pStyle w:val="TF"/>
      </w:pPr>
      <w:r w:rsidRPr="001378A3">
        <w:t>Figure</w:t>
      </w:r>
      <w:r>
        <w:t> 7.</w:t>
      </w:r>
      <w:r>
        <w:rPr>
          <w:lang w:val="en-US"/>
        </w:rPr>
        <w:t>1</w:t>
      </w:r>
      <w:r>
        <w:t>.1.</w:t>
      </w:r>
      <w:r w:rsidR="00AE746B">
        <w:rPr>
          <w:lang w:val="en-US"/>
        </w:rPr>
        <w:t>3</w:t>
      </w:r>
      <w:r>
        <w:t>-1</w:t>
      </w:r>
      <w:r w:rsidRPr="001378A3">
        <w:t xml:space="preserve">: </w:t>
      </w:r>
      <w:r>
        <w:t>Procedure for establishing a session-oriented service between the VAE server and the VAE client</w:t>
      </w:r>
    </w:p>
    <w:p w14:paraId="3715E303" w14:textId="77777777" w:rsidR="001B6F72" w:rsidRDefault="001B6F72" w:rsidP="001B6F72">
      <w:pPr>
        <w:pStyle w:val="B1"/>
      </w:pPr>
      <w:r w:rsidRPr="00FE4B54">
        <w:t>1.</w:t>
      </w:r>
      <w:r w:rsidRPr="00FE4B54">
        <w:tab/>
        <w:t>The VAE server sends a request to one or more VAE clients to establish a session-ori</w:t>
      </w:r>
      <w:r w:rsidR="002423EB">
        <w:rPr>
          <w:lang w:val="en-US"/>
        </w:rPr>
        <w:t>e</w:t>
      </w:r>
      <w:r w:rsidRPr="00FE4B54">
        <w:t xml:space="preserve">nted </w:t>
      </w:r>
      <w:r>
        <w:t xml:space="preserve">service </w:t>
      </w:r>
      <w:r w:rsidRPr="00FE4B54">
        <w:t xml:space="preserve">including </w:t>
      </w:r>
      <w:r w:rsidR="002423EB">
        <w:t>identity of the VAE client</w:t>
      </w:r>
      <w:r w:rsidR="0015798E">
        <w:rPr>
          <w:lang w:val="en-US"/>
        </w:rPr>
        <w:t>,</w:t>
      </w:r>
      <w:r w:rsidR="002423EB">
        <w:t xml:space="preserve"> identity of the session</w:t>
      </w:r>
      <w:r w:rsidR="0015798E">
        <w:rPr>
          <w:lang w:val="en-US"/>
        </w:rPr>
        <w:t xml:space="preserve">, </w:t>
      </w:r>
      <w:r w:rsidR="0015798E">
        <w:rPr>
          <w:lang w:val="en-IN"/>
        </w:rPr>
        <w:t>V2X service ID</w:t>
      </w:r>
      <w:r w:rsidR="002423EB" w:rsidRPr="00FE4B54">
        <w:t xml:space="preserve"> </w:t>
      </w:r>
      <w:r w:rsidRPr="00FE4B54">
        <w:t>and reporting configuration.</w:t>
      </w:r>
    </w:p>
    <w:p w14:paraId="5DB2BD09" w14:textId="77777777" w:rsidR="001B6F72" w:rsidRDefault="001B6F72" w:rsidP="001B6F72">
      <w:pPr>
        <w:pStyle w:val="B1"/>
      </w:pPr>
      <w:r>
        <w:t>2.</w:t>
      </w:r>
      <w:r>
        <w:tab/>
        <w:t>The VAE client sends a session-oriented service response to the VAE server indicating approval of session establishment request by the VAE server.</w:t>
      </w:r>
    </w:p>
    <w:p w14:paraId="2D0ADF08" w14:textId="77777777" w:rsidR="002423EB" w:rsidRDefault="002423EB" w:rsidP="002423EB">
      <w:pPr>
        <w:pStyle w:val="B1"/>
      </w:pPr>
      <w:bookmarkStart w:id="163" w:name="_Toc20055122"/>
      <w:r>
        <w:t>3.</w:t>
      </w:r>
      <w:r>
        <w:tab/>
      </w:r>
      <w:r w:rsidR="0015798E" w:rsidRPr="004960F8">
        <w:t xml:space="preserve">If V2X application specific server has triggered then, </w:t>
      </w:r>
      <w:r w:rsidR="0015798E" w:rsidRPr="004960F8">
        <w:rPr>
          <w:lang w:val="en-IN"/>
        </w:rPr>
        <w:t>t</w:t>
      </w:r>
      <w:r>
        <w:t>he VAE server sends a session-oriented service establish notification to the V2X application-specific server.</w:t>
      </w:r>
    </w:p>
    <w:p w14:paraId="151B0ACE" w14:textId="77777777" w:rsidR="002423EB" w:rsidRPr="001117DC" w:rsidRDefault="002423EB" w:rsidP="002423EB">
      <w:pPr>
        <w:pStyle w:val="B1"/>
        <w:rPr>
          <w:lang w:val="en-US"/>
        </w:rPr>
      </w:pPr>
      <w:r>
        <w:rPr>
          <w:lang w:val="en-US"/>
        </w:rPr>
        <w:t>4.</w:t>
      </w:r>
      <w:r>
        <w:rPr>
          <w:lang w:val="en-US"/>
        </w:rPr>
        <w:tab/>
        <w:t>The VAE client send</w:t>
      </w:r>
      <w:r w:rsidR="0015798E">
        <w:rPr>
          <w:lang w:val="en-US"/>
        </w:rPr>
        <w:t>s</w:t>
      </w:r>
      <w:r>
        <w:rPr>
          <w:lang w:val="en-US"/>
        </w:rPr>
        <w:t xml:space="preserve"> a session-oriented service establish notification to the V2X application-specific client.</w:t>
      </w:r>
    </w:p>
    <w:p w14:paraId="497A2C98" w14:textId="77777777" w:rsidR="002423EB" w:rsidRPr="00F67D41" w:rsidRDefault="002423EB" w:rsidP="002423EB">
      <w:pPr>
        <w:pStyle w:val="Heading4"/>
      </w:pPr>
      <w:bookmarkStart w:id="164" w:name="_Toc50599460"/>
      <w:bookmarkStart w:id="165" w:name="_Toc59232215"/>
      <w:r>
        <w:t>7.</w:t>
      </w:r>
      <w:r>
        <w:rPr>
          <w:lang w:val="en-US"/>
        </w:rPr>
        <w:t>1</w:t>
      </w:r>
      <w:r>
        <w:t>.1.</w:t>
      </w:r>
      <w:r w:rsidR="00AE746B">
        <w:rPr>
          <w:lang w:val="en-US"/>
        </w:rPr>
        <w:t>4</w:t>
      </w:r>
      <w:r>
        <w:tab/>
        <w:t>Triggering of session-oriented service update</w:t>
      </w:r>
      <w:bookmarkEnd w:id="164"/>
      <w:bookmarkEnd w:id="165"/>
      <w:r>
        <w:t xml:space="preserve"> </w:t>
      </w:r>
    </w:p>
    <w:p w14:paraId="6F0DA00D" w14:textId="77777777" w:rsidR="002423EB" w:rsidRDefault="002423EB" w:rsidP="002423EB">
      <w:r>
        <w:t>Pre-conditions:</w:t>
      </w:r>
    </w:p>
    <w:p w14:paraId="78C214F2" w14:textId="77777777" w:rsidR="002423EB" w:rsidRDefault="002423EB" w:rsidP="002423EB">
      <w:pPr>
        <w:pStyle w:val="B1"/>
      </w:pPr>
      <w:r>
        <w:t>-</w:t>
      </w:r>
      <w:r>
        <w:tab/>
        <w:t>The VAE server has established a session-oriented service with the VAE client as described in clause 7.1.1.</w:t>
      </w:r>
      <w:r w:rsidR="00AE746B">
        <w:rPr>
          <w:lang w:val="en-US"/>
        </w:rPr>
        <w:t>3</w:t>
      </w:r>
      <w:r>
        <w:t>.</w:t>
      </w:r>
    </w:p>
    <w:p w14:paraId="48AA7C6D" w14:textId="77777777" w:rsidR="002423EB" w:rsidRDefault="002423EB" w:rsidP="002423EB">
      <w:pPr>
        <w:pStyle w:val="B1"/>
      </w:pPr>
      <w:r>
        <w:t>-</w:t>
      </w:r>
      <w:r>
        <w:tab/>
        <w:t xml:space="preserve">The V2X application-specific server </w:t>
      </w:r>
      <w:r>
        <w:rPr>
          <w:lang w:val="en-US"/>
        </w:rPr>
        <w:t>needs to update parameters of the session</w:t>
      </w:r>
      <w:r>
        <w:t xml:space="preserve">. </w:t>
      </w:r>
    </w:p>
    <w:p w14:paraId="4F744CD2" w14:textId="77777777" w:rsidR="002423EB" w:rsidRDefault="002423EB" w:rsidP="002423EB">
      <w:pPr>
        <w:pStyle w:val="TH"/>
      </w:pPr>
      <w:r>
        <w:object w:dxaOrig="3997" w:dyaOrig="1861" w14:anchorId="122BAC93">
          <v:shape id="_x0000_i1031" type="#_x0000_t75" style="width:199.5pt;height:93.5pt" o:ole="">
            <v:imagedata r:id="rId17" o:title=""/>
          </v:shape>
          <o:OLEObject Type="Embed" ProgID="Visio.Drawing.15" ShapeID="_x0000_i1031" DrawAspect="Content" ObjectID="_1723016658" r:id="rId18"/>
        </w:object>
      </w:r>
    </w:p>
    <w:p w14:paraId="3BB3EB5B" w14:textId="77777777" w:rsidR="002423EB" w:rsidRPr="00F36A0A" w:rsidRDefault="002423EB" w:rsidP="002423EB">
      <w:pPr>
        <w:pStyle w:val="TF"/>
      </w:pPr>
      <w:r w:rsidRPr="001378A3">
        <w:t>Figure</w:t>
      </w:r>
      <w:r>
        <w:t> 7.</w:t>
      </w:r>
      <w:r>
        <w:rPr>
          <w:lang w:val="en-US"/>
        </w:rPr>
        <w:t>1</w:t>
      </w:r>
      <w:r>
        <w:t>.1.</w:t>
      </w:r>
      <w:r w:rsidR="00AE746B">
        <w:rPr>
          <w:lang w:val="en-US"/>
        </w:rPr>
        <w:t>4</w:t>
      </w:r>
      <w:r>
        <w:t>-1</w:t>
      </w:r>
      <w:r w:rsidRPr="001378A3">
        <w:t xml:space="preserve">: </w:t>
      </w:r>
      <w:r>
        <w:t>Procedure for providing session-oriented service update from the V2X application-specific server to the VAE server.</w:t>
      </w:r>
    </w:p>
    <w:p w14:paraId="0058DE73" w14:textId="77777777" w:rsidR="002423EB" w:rsidRPr="005410CF" w:rsidRDefault="002423EB" w:rsidP="002423EB">
      <w:pPr>
        <w:pStyle w:val="B1"/>
        <w:rPr>
          <w:lang w:val="en-US"/>
        </w:rPr>
      </w:pPr>
      <w:r w:rsidRPr="00FE4B54">
        <w:t>1.</w:t>
      </w:r>
      <w:r w:rsidRPr="00FE4B54">
        <w:tab/>
        <w:t xml:space="preserve">The </w:t>
      </w:r>
      <w:r>
        <w:t xml:space="preserve">V2X application-specific server provides the </w:t>
      </w:r>
      <w:r w:rsidRPr="00FE4B54">
        <w:t xml:space="preserve">VAE server </w:t>
      </w:r>
      <w:r>
        <w:t xml:space="preserve">with </w:t>
      </w:r>
      <w:r>
        <w:rPr>
          <w:lang w:val="en-US"/>
        </w:rPr>
        <w:t xml:space="preserve">the identity of the session and the </w:t>
      </w:r>
      <w:r>
        <w:t xml:space="preserve">update of session parameters, e.g. change of </w:t>
      </w:r>
      <w:r>
        <w:rPr>
          <w:lang w:val="en-US"/>
        </w:rPr>
        <w:t>QoS requirements of the session.</w:t>
      </w:r>
    </w:p>
    <w:p w14:paraId="6C5A93D4" w14:textId="77777777" w:rsidR="002423EB" w:rsidRDefault="002423EB" w:rsidP="002423EB">
      <w:pPr>
        <w:pStyle w:val="B1"/>
      </w:pPr>
      <w:r>
        <w:t>2.</w:t>
      </w:r>
      <w:r>
        <w:tab/>
        <w:t xml:space="preserve">The VAE server provides a session-oriented service update response </w:t>
      </w:r>
      <w:r w:rsidR="0093755F">
        <w:rPr>
          <w:lang w:val="en-IN"/>
        </w:rPr>
        <w:t xml:space="preserve">to the V2X application specific server </w:t>
      </w:r>
      <w:r>
        <w:t xml:space="preserve">including the ability or inability to continue the session-oriented service with the VAE client with the updated conditions. </w:t>
      </w:r>
    </w:p>
    <w:p w14:paraId="69E612BE" w14:textId="77777777" w:rsidR="0093755F" w:rsidRDefault="0093755F" w:rsidP="0089413E">
      <w:pPr>
        <w:pStyle w:val="NO"/>
      </w:pPr>
      <w:r>
        <w:rPr>
          <w:lang w:val="en-IN"/>
        </w:rPr>
        <w:t>NOTE:</w:t>
      </w:r>
      <w:r>
        <w:rPr>
          <w:lang w:val="en-IN"/>
        </w:rPr>
        <w:tab/>
      </w:r>
      <w:r>
        <w:t>The VAE server performs the procedure specified in clause 7.1.1.5 to change session oriented service with VAE client (e.g. remote vehicle).</w:t>
      </w:r>
    </w:p>
    <w:p w14:paraId="3A69EC73" w14:textId="77777777" w:rsidR="001B6F72" w:rsidRPr="00FE4B54" w:rsidRDefault="001B6F72" w:rsidP="001B6F72">
      <w:pPr>
        <w:pStyle w:val="Heading4"/>
      </w:pPr>
      <w:bookmarkStart w:id="166" w:name="_Toc50599461"/>
      <w:bookmarkStart w:id="167" w:name="_Toc59232216"/>
      <w:r>
        <w:t>7.</w:t>
      </w:r>
      <w:r>
        <w:rPr>
          <w:lang w:val="en-US"/>
        </w:rPr>
        <w:t>1</w:t>
      </w:r>
      <w:r>
        <w:t>.1.</w:t>
      </w:r>
      <w:r w:rsidR="00AE746B">
        <w:rPr>
          <w:lang w:val="en-US"/>
        </w:rPr>
        <w:t>5</w:t>
      </w:r>
      <w:r>
        <w:tab/>
        <w:t>Session-oriented service update</w:t>
      </w:r>
      <w:bookmarkEnd w:id="163"/>
      <w:bookmarkEnd w:id="166"/>
      <w:bookmarkEnd w:id="167"/>
    </w:p>
    <w:p w14:paraId="0CA0C110" w14:textId="77777777" w:rsidR="001B6F72" w:rsidRDefault="001B6F72" w:rsidP="001B6F72">
      <w:r>
        <w:t>Pre-condition:</w:t>
      </w:r>
    </w:p>
    <w:p w14:paraId="0E1B28A8" w14:textId="77777777" w:rsidR="001B6F72" w:rsidRDefault="001B6F72" w:rsidP="001B6F72">
      <w:pPr>
        <w:pStyle w:val="B1"/>
      </w:pPr>
      <w:r>
        <w:t>-</w:t>
      </w:r>
      <w:r>
        <w:tab/>
        <w:t>The VAE server has established a session-oriented service with the VAE client.</w:t>
      </w:r>
    </w:p>
    <w:p w14:paraId="42F35E18" w14:textId="77777777" w:rsidR="002423EB" w:rsidRDefault="002423EB" w:rsidP="001B6F72">
      <w:pPr>
        <w:pStyle w:val="B1"/>
      </w:pPr>
      <w:r>
        <w:t>-</w:t>
      </w:r>
      <w:r>
        <w:tab/>
        <w:t>The VAE server has received a session-oriented service update from the V2X application-specific server as described in clause 7.1.1.</w:t>
      </w:r>
      <w:r w:rsidR="00AE746B">
        <w:rPr>
          <w:lang w:val="en-US"/>
        </w:rPr>
        <w:t>4</w:t>
      </w:r>
      <w:r>
        <w:t xml:space="preserve"> or </w:t>
      </w:r>
      <w:r w:rsidR="0093755F">
        <w:t xml:space="preserve">from the </w:t>
      </w:r>
      <w:r w:rsidR="0093755F">
        <w:rPr>
          <w:lang w:val="en-IN"/>
        </w:rPr>
        <w:t>VAE</w:t>
      </w:r>
      <w:r w:rsidR="0093755F">
        <w:t xml:space="preserve"> as described in clause 7.</w:t>
      </w:r>
      <w:r w:rsidR="0093755F">
        <w:rPr>
          <w:lang w:val="en-IN"/>
        </w:rPr>
        <w:t>6</w:t>
      </w:r>
      <w:r w:rsidR="0093755F">
        <w:t>.1.</w:t>
      </w:r>
      <w:r w:rsidR="0093755F">
        <w:rPr>
          <w:lang w:val="en-US"/>
        </w:rPr>
        <w:t>3 or</w:t>
      </w:r>
      <w:r w:rsidR="0093755F">
        <w:t xml:space="preserve"> </w:t>
      </w:r>
      <w:r>
        <w:t>a change in QoS and network conditions from 3GPP network system.</w:t>
      </w:r>
    </w:p>
    <w:p w14:paraId="0D6D86E1" w14:textId="77777777" w:rsidR="0093755F" w:rsidRDefault="0093755F" w:rsidP="001B6F72">
      <w:pPr>
        <w:pStyle w:val="B1"/>
      </w:pPr>
      <w:r>
        <w:t>-</w:t>
      </w:r>
      <w:r>
        <w:tab/>
        <w:t>The VAE server has agreed to continue the session-oriented service with the VAE client with the updated conditions upon the request from the V2X application specific server as described in clause 7.1.1.</w:t>
      </w:r>
      <w:r>
        <w:rPr>
          <w:lang w:val="en-US"/>
        </w:rPr>
        <w:t>4</w:t>
      </w:r>
      <w:r>
        <w:rPr>
          <w:lang w:val="en-IN"/>
        </w:rPr>
        <w:t xml:space="preserve"> or from the VAE client as described in </w:t>
      </w:r>
      <w:r>
        <w:t>clause 7.6.1.</w:t>
      </w:r>
      <w:r>
        <w:rPr>
          <w:lang w:val="en-US"/>
        </w:rPr>
        <w:t>3.</w:t>
      </w:r>
    </w:p>
    <w:p w14:paraId="3DDC1624" w14:textId="77777777" w:rsidR="001B6F72" w:rsidRDefault="0093755F" w:rsidP="001B6F72">
      <w:pPr>
        <w:pStyle w:val="TH"/>
      </w:pPr>
      <w:r>
        <w:object w:dxaOrig="7561" w:dyaOrig="2171" w14:anchorId="30883A67">
          <v:shape id="_x0000_i1032" type="#_x0000_t75" style="width:377.5pt;height:108.5pt" o:ole="">
            <v:imagedata r:id="rId19" o:title=""/>
          </v:shape>
          <o:OLEObject Type="Embed" ProgID="Visio.Drawing.15" ShapeID="_x0000_i1032" DrawAspect="Content" ObjectID="_1723016659" r:id="rId20"/>
        </w:object>
      </w:r>
    </w:p>
    <w:p w14:paraId="3F4A49F4" w14:textId="77777777" w:rsidR="001B6F72" w:rsidRPr="00C74EB0" w:rsidRDefault="001B6F72" w:rsidP="001B6F72">
      <w:pPr>
        <w:pStyle w:val="TF"/>
      </w:pPr>
      <w:r w:rsidRPr="001378A3">
        <w:t>Figure</w:t>
      </w:r>
      <w:r>
        <w:t> 7.</w:t>
      </w:r>
      <w:r>
        <w:rPr>
          <w:lang w:val="en-US"/>
        </w:rPr>
        <w:t>1</w:t>
      </w:r>
      <w:r>
        <w:t>.1.</w:t>
      </w:r>
      <w:r w:rsidR="00AE746B">
        <w:rPr>
          <w:lang w:val="en-US"/>
        </w:rPr>
        <w:t>5</w:t>
      </w:r>
      <w:r>
        <w:t>-1</w:t>
      </w:r>
      <w:r w:rsidRPr="001378A3">
        <w:t xml:space="preserve">: </w:t>
      </w:r>
      <w:r>
        <w:t>Procedure for updating a session-oriented service between the VAE server and the VAE client</w:t>
      </w:r>
    </w:p>
    <w:p w14:paraId="2003FE8B" w14:textId="77777777" w:rsidR="001B6F72" w:rsidRPr="00DA0293" w:rsidRDefault="001B6F72" w:rsidP="001B6F72">
      <w:pPr>
        <w:pStyle w:val="B1"/>
      </w:pPr>
      <w:r>
        <w:t>1.</w:t>
      </w:r>
      <w:r>
        <w:tab/>
        <w:t>The VAE server sends a change request to one or more VAE clients including</w:t>
      </w:r>
      <w:r w:rsidR="0093755F">
        <w:rPr>
          <w:lang w:val="en-IN"/>
        </w:rPr>
        <w:t xml:space="preserve"> the</w:t>
      </w:r>
      <w:r w:rsidR="0093755F">
        <w:t xml:space="preserve"> identity of the session,</w:t>
      </w:r>
      <w:r>
        <w:t xml:space="preserve"> updates requirements (e.g. change of network/QoS requirements), or server information (e.g. change of VAE server)</w:t>
      </w:r>
      <w:r w:rsidRPr="00013092">
        <w:t>.</w:t>
      </w:r>
      <w:r>
        <w:t xml:space="preserve"> </w:t>
      </w:r>
    </w:p>
    <w:p w14:paraId="5448D95C" w14:textId="77777777" w:rsidR="001B6F72" w:rsidRDefault="001B6F72" w:rsidP="001B6F72">
      <w:pPr>
        <w:pStyle w:val="B1"/>
      </w:pPr>
      <w:r>
        <w:t>2.</w:t>
      </w:r>
      <w:r>
        <w:tab/>
        <w:t>The VAE client sends a change response to the VAE server indicating acceptance of the change request by the VAE server.</w:t>
      </w:r>
    </w:p>
    <w:p w14:paraId="09C7877A" w14:textId="77777777" w:rsidR="002423EB" w:rsidRDefault="002423EB" w:rsidP="002423EB">
      <w:pPr>
        <w:pStyle w:val="B1"/>
      </w:pPr>
      <w:r>
        <w:t>3.</w:t>
      </w:r>
      <w:r>
        <w:tab/>
      </w:r>
      <w:r w:rsidR="0093755F" w:rsidRPr="00CD653E">
        <w:t xml:space="preserve">If V2X application specific server has triggered then, </w:t>
      </w:r>
      <w:r w:rsidR="0093755F" w:rsidRPr="00CD653E">
        <w:rPr>
          <w:lang w:val="en-IN"/>
        </w:rPr>
        <w:t>t</w:t>
      </w:r>
      <w:r>
        <w:t>he VAE server sends a session-oriented service</w:t>
      </w:r>
      <w:r>
        <w:rPr>
          <w:lang w:val="en-US"/>
        </w:rPr>
        <w:t xml:space="preserve"> </w:t>
      </w:r>
      <w:r>
        <w:t xml:space="preserve">change notification to the V2X application-specific server. </w:t>
      </w:r>
    </w:p>
    <w:p w14:paraId="46A4F9C2" w14:textId="77777777" w:rsidR="002423EB" w:rsidRDefault="002423EB" w:rsidP="002423EB">
      <w:pPr>
        <w:pStyle w:val="B1"/>
      </w:pPr>
      <w:r>
        <w:rPr>
          <w:lang w:val="en-US"/>
        </w:rPr>
        <w:t>4.</w:t>
      </w:r>
      <w:r>
        <w:rPr>
          <w:lang w:val="en-US"/>
        </w:rPr>
        <w:tab/>
        <w:t>The VAE client send</w:t>
      </w:r>
      <w:r w:rsidR="0093755F">
        <w:rPr>
          <w:lang w:val="en-US"/>
        </w:rPr>
        <w:t>s</w:t>
      </w:r>
      <w:r>
        <w:rPr>
          <w:lang w:val="en-US"/>
        </w:rPr>
        <w:t xml:space="preserve"> a session-oriented service change notification to the V2X application-specific client.</w:t>
      </w:r>
    </w:p>
    <w:p w14:paraId="420E6849" w14:textId="77777777" w:rsidR="002423EB" w:rsidRPr="00F67D41" w:rsidRDefault="002423EB" w:rsidP="002423EB">
      <w:pPr>
        <w:pStyle w:val="Heading4"/>
      </w:pPr>
      <w:bookmarkStart w:id="168" w:name="_Toc50599462"/>
      <w:bookmarkStart w:id="169" w:name="_Toc59232217"/>
      <w:bookmarkStart w:id="170" w:name="_Toc20055123"/>
      <w:r>
        <w:t>7.</w:t>
      </w:r>
      <w:r>
        <w:rPr>
          <w:lang w:val="en-US"/>
        </w:rPr>
        <w:t>1</w:t>
      </w:r>
      <w:r>
        <w:t>.1.</w:t>
      </w:r>
      <w:r w:rsidR="00AE746B">
        <w:rPr>
          <w:lang w:val="en-US"/>
        </w:rPr>
        <w:t>6</w:t>
      </w:r>
      <w:r>
        <w:tab/>
        <w:t>Triggering of session-oriented service termination</w:t>
      </w:r>
      <w:bookmarkEnd w:id="168"/>
      <w:bookmarkEnd w:id="169"/>
    </w:p>
    <w:p w14:paraId="3DC38612" w14:textId="77777777" w:rsidR="002423EB" w:rsidRDefault="002423EB" w:rsidP="002423EB">
      <w:r>
        <w:t>Pre-conditions:</w:t>
      </w:r>
    </w:p>
    <w:p w14:paraId="10FB3A4E" w14:textId="77777777" w:rsidR="002423EB" w:rsidRDefault="002423EB" w:rsidP="002423EB">
      <w:pPr>
        <w:pStyle w:val="B1"/>
      </w:pPr>
      <w:r>
        <w:t>-</w:t>
      </w:r>
      <w:r>
        <w:tab/>
        <w:t>The VAE server has established a session-oriented service with the VAE client as described in clause 7.1.1.</w:t>
      </w:r>
      <w:r w:rsidR="00AE746B">
        <w:rPr>
          <w:lang w:val="en-US"/>
        </w:rPr>
        <w:t>3</w:t>
      </w:r>
      <w:r>
        <w:t>.</w:t>
      </w:r>
    </w:p>
    <w:p w14:paraId="10F88D0B" w14:textId="77777777" w:rsidR="002423EB" w:rsidRDefault="002423EB" w:rsidP="002423EB">
      <w:pPr>
        <w:pStyle w:val="B1"/>
      </w:pPr>
      <w:r>
        <w:t>-</w:t>
      </w:r>
      <w:r>
        <w:tab/>
        <w:t xml:space="preserve">The V2X application specific server has decided to terminate the session-oriented service. </w:t>
      </w:r>
    </w:p>
    <w:p w14:paraId="2A479625" w14:textId="77777777" w:rsidR="002423EB" w:rsidRDefault="002423EB" w:rsidP="002423EB">
      <w:pPr>
        <w:pStyle w:val="TH"/>
      </w:pPr>
      <w:r>
        <w:object w:dxaOrig="3997" w:dyaOrig="1861" w14:anchorId="75354154">
          <v:shape id="_x0000_i1033" type="#_x0000_t75" style="width:199.5pt;height:93.5pt" o:ole="">
            <v:imagedata r:id="rId21" o:title=""/>
          </v:shape>
          <o:OLEObject Type="Embed" ProgID="Visio.Drawing.15" ShapeID="_x0000_i1033" DrawAspect="Content" ObjectID="_1723016660" r:id="rId22"/>
        </w:object>
      </w:r>
    </w:p>
    <w:p w14:paraId="1757D74B" w14:textId="77777777" w:rsidR="002423EB" w:rsidRPr="00F36A0A" w:rsidRDefault="002423EB" w:rsidP="002423EB">
      <w:pPr>
        <w:pStyle w:val="TF"/>
      </w:pPr>
      <w:r w:rsidRPr="001378A3">
        <w:t>Figure</w:t>
      </w:r>
      <w:r>
        <w:t> 7.</w:t>
      </w:r>
      <w:r>
        <w:rPr>
          <w:lang w:val="en-US"/>
        </w:rPr>
        <w:t>1</w:t>
      </w:r>
      <w:r>
        <w:t>.1.</w:t>
      </w:r>
      <w:r w:rsidR="00AE746B">
        <w:rPr>
          <w:lang w:val="en-US"/>
        </w:rPr>
        <w:t>6</w:t>
      </w:r>
      <w:r>
        <w:t>-1</w:t>
      </w:r>
      <w:r w:rsidRPr="001378A3">
        <w:t xml:space="preserve">: </w:t>
      </w:r>
      <w:r>
        <w:t>Procedure for providing session-oriented service termination request from the V2X application-specific server to the VAE server.</w:t>
      </w:r>
    </w:p>
    <w:p w14:paraId="1FEB2786" w14:textId="77777777" w:rsidR="002423EB" w:rsidRPr="00F77847" w:rsidRDefault="002423EB" w:rsidP="002423EB">
      <w:pPr>
        <w:pStyle w:val="B1"/>
      </w:pPr>
      <w:r w:rsidRPr="00FE4B54">
        <w:t>1.</w:t>
      </w:r>
      <w:r w:rsidRPr="00FE4B54">
        <w:tab/>
        <w:t xml:space="preserve">The </w:t>
      </w:r>
      <w:r>
        <w:t xml:space="preserve">V2X application-specific server provides the </w:t>
      </w:r>
      <w:r w:rsidRPr="00FE4B54">
        <w:t xml:space="preserve">VAE server </w:t>
      </w:r>
      <w:r>
        <w:t>with a request to terminate the session-oriented service with the VAE client.</w:t>
      </w:r>
      <w:r w:rsidR="00584D74">
        <w:rPr>
          <w:lang w:val="en-IN"/>
        </w:rPr>
        <w:t xml:space="preserve"> </w:t>
      </w:r>
      <w:r w:rsidR="00584D74">
        <w:t>It may include the identity of the service session.</w:t>
      </w:r>
    </w:p>
    <w:p w14:paraId="1B57F9E7" w14:textId="77777777" w:rsidR="002423EB" w:rsidRDefault="002423EB" w:rsidP="002423EB">
      <w:pPr>
        <w:pStyle w:val="B1"/>
      </w:pPr>
      <w:r>
        <w:t>2.</w:t>
      </w:r>
      <w:r>
        <w:tab/>
        <w:t xml:space="preserve">The VAE server provides a session-oriented service termination response to the V2X application-specific server that the session can be terminated.  </w:t>
      </w:r>
    </w:p>
    <w:p w14:paraId="191ACB91" w14:textId="77777777" w:rsidR="00584D74" w:rsidRDefault="00584D74" w:rsidP="0089413E">
      <w:pPr>
        <w:pStyle w:val="NO"/>
      </w:pPr>
      <w:r>
        <w:rPr>
          <w:lang w:val="en-IN"/>
        </w:rPr>
        <w:t>NOTE:</w:t>
      </w:r>
      <w:r>
        <w:rPr>
          <w:lang w:val="en-IN"/>
        </w:rPr>
        <w:tab/>
      </w:r>
      <w:r>
        <w:t>The VAE server performs the procedure specified in clause 7.1.1.7 to terminate session oriented service with VAE client (e.g. remote vehicle).</w:t>
      </w:r>
    </w:p>
    <w:p w14:paraId="34003971" w14:textId="77777777" w:rsidR="001B6F72" w:rsidRPr="00FE4B54" w:rsidRDefault="001B6F72" w:rsidP="001B6F72">
      <w:pPr>
        <w:pStyle w:val="Heading4"/>
      </w:pPr>
      <w:bookmarkStart w:id="171" w:name="_Toc50599463"/>
      <w:bookmarkStart w:id="172" w:name="_Toc59232218"/>
      <w:r>
        <w:t>7.</w:t>
      </w:r>
      <w:r>
        <w:rPr>
          <w:lang w:val="en-US"/>
        </w:rPr>
        <w:t>1</w:t>
      </w:r>
      <w:r>
        <w:t>.1.</w:t>
      </w:r>
      <w:r w:rsidR="00AE746B">
        <w:rPr>
          <w:lang w:val="en-US"/>
        </w:rPr>
        <w:t>7</w:t>
      </w:r>
      <w:r>
        <w:tab/>
        <w:t>Session-oriented service termination</w:t>
      </w:r>
      <w:bookmarkEnd w:id="170"/>
      <w:bookmarkEnd w:id="171"/>
      <w:bookmarkEnd w:id="172"/>
    </w:p>
    <w:p w14:paraId="07A86DA2" w14:textId="77777777" w:rsidR="001B6F72" w:rsidRDefault="001B6F72" w:rsidP="001B6F72">
      <w:r>
        <w:t>Pre-condition:</w:t>
      </w:r>
    </w:p>
    <w:p w14:paraId="6382A190" w14:textId="77777777" w:rsidR="001B6F72" w:rsidRDefault="001B6F72" w:rsidP="001B6F72">
      <w:pPr>
        <w:pStyle w:val="B1"/>
      </w:pPr>
      <w:r>
        <w:t>-</w:t>
      </w:r>
      <w:r>
        <w:tab/>
        <w:t>The VAE server has established a session-oriented service with the VAE client.</w:t>
      </w:r>
    </w:p>
    <w:p w14:paraId="257CF69E" w14:textId="77777777" w:rsidR="002423EB" w:rsidRDefault="002423EB" w:rsidP="001B6F72">
      <w:pPr>
        <w:pStyle w:val="B1"/>
      </w:pPr>
      <w:r>
        <w:t>-</w:t>
      </w:r>
      <w:r>
        <w:tab/>
        <w:t xml:space="preserve">The VAE server has received a session-oriented service termination request from the V2X application-specific server or </w:t>
      </w:r>
      <w:r w:rsidR="00584D74">
        <w:t xml:space="preserve">from the </w:t>
      </w:r>
      <w:r w:rsidR="00584D74">
        <w:rPr>
          <w:lang w:val="en-IN"/>
        </w:rPr>
        <w:t>VAE</w:t>
      </w:r>
      <w:r w:rsidR="00584D74">
        <w:t xml:space="preserve"> as described in clause 7.</w:t>
      </w:r>
      <w:r w:rsidR="00584D74">
        <w:rPr>
          <w:lang w:val="en-IN"/>
        </w:rPr>
        <w:t>6</w:t>
      </w:r>
      <w:r w:rsidR="00584D74">
        <w:t>.1.</w:t>
      </w:r>
      <w:r w:rsidR="00584D74">
        <w:rPr>
          <w:lang w:val="en-US"/>
        </w:rPr>
        <w:t>4 or</w:t>
      </w:r>
      <w:r w:rsidR="00584D74">
        <w:t xml:space="preserve"> </w:t>
      </w:r>
      <w:r>
        <w:t>a change in QoS or network conditions from 3GPP network system</w:t>
      </w:r>
      <w:r>
        <w:rPr>
          <w:lang w:val="en-US"/>
        </w:rPr>
        <w:t xml:space="preserve"> </w:t>
      </w:r>
      <w:r>
        <w:t>that prevents</w:t>
      </w:r>
      <w:r>
        <w:rPr>
          <w:lang w:val="en-US"/>
        </w:rPr>
        <w:t xml:space="preserve"> </w:t>
      </w:r>
      <w:r>
        <w:t xml:space="preserve">the </w:t>
      </w:r>
      <w:r>
        <w:rPr>
          <w:lang w:val="en-US"/>
        </w:rPr>
        <w:t>VAE server from continu</w:t>
      </w:r>
      <w:r>
        <w:t>ing</w:t>
      </w:r>
      <w:r>
        <w:rPr>
          <w:lang w:val="en-US"/>
        </w:rPr>
        <w:t xml:space="preserve"> the session-oriented service</w:t>
      </w:r>
      <w:r>
        <w:t>.</w:t>
      </w:r>
    </w:p>
    <w:p w14:paraId="460DD50E" w14:textId="77777777" w:rsidR="00584D74" w:rsidRDefault="00584D74" w:rsidP="001B6F72">
      <w:pPr>
        <w:pStyle w:val="B1"/>
      </w:pPr>
      <w:r>
        <w:t>-</w:t>
      </w:r>
      <w:r>
        <w:tab/>
        <w:t>The VAE server has indicated to terminate the session-oriented service with the VAE client upon the request from the V2X application specific server as described in clause 7.1.1.</w:t>
      </w:r>
      <w:r>
        <w:rPr>
          <w:lang w:val="en-US"/>
        </w:rPr>
        <w:t>6</w:t>
      </w:r>
      <w:r>
        <w:rPr>
          <w:lang w:val="en-IN"/>
        </w:rPr>
        <w:t xml:space="preserve"> or from the VAE client as described in </w:t>
      </w:r>
      <w:r>
        <w:t>clause 7.6.1.</w:t>
      </w:r>
      <w:r>
        <w:rPr>
          <w:lang w:val="en-US"/>
        </w:rPr>
        <w:t>4.</w:t>
      </w:r>
    </w:p>
    <w:p w14:paraId="1BB342C5" w14:textId="77777777" w:rsidR="001B6F72" w:rsidRDefault="00584D74" w:rsidP="001B6F72">
      <w:pPr>
        <w:pStyle w:val="TH"/>
      </w:pPr>
      <w:r>
        <w:object w:dxaOrig="7660" w:dyaOrig="2241" w14:anchorId="17183166">
          <v:shape id="_x0000_i1034" type="#_x0000_t75" style="width:383pt;height:112.5pt" o:ole="">
            <v:imagedata r:id="rId23" o:title=""/>
          </v:shape>
          <o:OLEObject Type="Embed" ProgID="Visio.Drawing.15" ShapeID="_x0000_i1034" DrawAspect="Content" ObjectID="_1723016661" r:id="rId24"/>
        </w:object>
      </w:r>
    </w:p>
    <w:p w14:paraId="47153A63" w14:textId="77777777" w:rsidR="001B6F72" w:rsidRPr="00C74EB0" w:rsidRDefault="001B6F72" w:rsidP="001B6F72">
      <w:pPr>
        <w:pStyle w:val="TF"/>
      </w:pPr>
      <w:r w:rsidRPr="001378A3">
        <w:t>Figure</w:t>
      </w:r>
      <w:r>
        <w:t> 7.</w:t>
      </w:r>
      <w:r>
        <w:rPr>
          <w:lang w:val="en-US"/>
        </w:rPr>
        <w:t>1</w:t>
      </w:r>
      <w:r>
        <w:t>.1.</w:t>
      </w:r>
      <w:r w:rsidR="00AE746B">
        <w:rPr>
          <w:lang w:val="en-US"/>
        </w:rPr>
        <w:t>7</w:t>
      </w:r>
      <w:r>
        <w:t>-1</w:t>
      </w:r>
      <w:r w:rsidRPr="001378A3">
        <w:t xml:space="preserve">: </w:t>
      </w:r>
      <w:r>
        <w:t>Procedure for terminating a session-oriented service between the VAE server and the VAE client</w:t>
      </w:r>
    </w:p>
    <w:p w14:paraId="146DB1FF" w14:textId="77777777" w:rsidR="001B6F72" w:rsidRDefault="001B6F72" w:rsidP="001B6F72">
      <w:pPr>
        <w:pStyle w:val="B1"/>
      </w:pPr>
      <w:r>
        <w:t>1.</w:t>
      </w:r>
      <w:r>
        <w:tab/>
        <w:t>The VAE server sends a session-oriented termination request to the VAE client to terminate the session (e.g. end of session with VAE server or requirements for session-oriented service not satisfied)</w:t>
      </w:r>
      <w:r w:rsidR="00584D74">
        <w:rPr>
          <w:lang w:val="en-IN"/>
        </w:rPr>
        <w:t xml:space="preserve"> </w:t>
      </w:r>
      <w:r w:rsidR="00584D74">
        <w:t>including</w:t>
      </w:r>
      <w:r w:rsidR="00584D74">
        <w:rPr>
          <w:lang w:val="en-IN"/>
        </w:rPr>
        <w:t xml:space="preserve"> the</w:t>
      </w:r>
      <w:r w:rsidR="00584D74">
        <w:t xml:space="preserve"> identity of the session</w:t>
      </w:r>
      <w:r>
        <w:t>.</w:t>
      </w:r>
    </w:p>
    <w:p w14:paraId="4F5248CC" w14:textId="77777777" w:rsidR="001B6F72" w:rsidRPr="00A605ED" w:rsidRDefault="001B6F72" w:rsidP="001B6F72">
      <w:pPr>
        <w:pStyle w:val="B1"/>
      </w:pPr>
      <w:r>
        <w:t>2.</w:t>
      </w:r>
      <w:r>
        <w:tab/>
        <w:t>The VAE client sends a session-oriented termination response to the VAE server indicating acceptance of the termination request by the VAE server.</w:t>
      </w:r>
    </w:p>
    <w:p w14:paraId="22BF86B0" w14:textId="77777777" w:rsidR="002423EB" w:rsidRDefault="002423EB" w:rsidP="002423EB">
      <w:pPr>
        <w:pStyle w:val="B1"/>
      </w:pPr>
      <w:bookmarkStart w:id="173" w:name="_Toc20055124"/>
      <w:r>
        <w:t>3.</w:t>
      </w:r>
      <w:r>
        <w:tab/>
      </w:r>
      <w:r w:rsidR="00584D74" w:rsidRPr="00471B5E">
        <w:t xml:space="preserve">If V2X application specific server has triggered then, </w:t>
      </w:r>
      <w:r w:rsidR="00584D74" w:rsidRPr="00471B5E">
        <w:rPr>
          <w:lang w:val="en-IN"/>
        </w:rPr>
        <w:t>t</w:t>
      </w:r>
      <w:r>
        <w:t>he VAE server sends a session-oriented</w:t>
      </w:r>
      <w:r>
        <w:rPr>
          <w:lang w:val="en-US"/>
        </w:rPr>
        <w:t xml:space="preserve"> </w:t>
      </w:r>
      <w:r>
        <w:t xml:space="preserve">service termination notification to the V2X application-specific server. </w:t>
      </w:r>
    </w:p>
    <w:p w14:paraId="289ED9D7" w14:textId="77777777" w:rsidR="002423EB" w:rsidRPr="00F32458" w:rsidRDefault="002423EB" w:rsidP="002423EB">
      <w:pPr>
        <w:pStyle w:val="B1"/>
        <w:rPr>
          <w:lang w:val="en-US"/>
        </w:rPr>
      </w:pPr>
      <w:r>
        <w:rPr>
          <w:lang w:val="en-US"/>
        </w:rPr>
        <w:t>4.</w:t>
      </w:r>
      <w:r>
        <w:rPr>
          <w:lang w:val="en-US"/>
        </w:rPr>
        <w:tab/>
        <w:t>The VAE client send</w:t>
      </w:r>
      <w:r w:rsidR="00584D74">
        <w:rPr>
          <w:lang w:val="en-US"/>
        </w:rPr>
        <w:t>s</w:t>
      </w:r>
      <w:r>
        <w:rPr>
          <w:lang w:val="en-US"/>
        </w:rPr>
        <w:t xml:space="preserve"> a session-oriented service termination notification to the V2X application-specific client.</w:t>
      </w:r>
    </w:p>
    <w:p w14:paraId="7117E704" w14:textId="77777777" w:rsidR="001B6F72" w:rsidRDefault="001B6F72" w:rsidP="001B6F72">
      <w:pPr>
        <w:pStyle w:val="Heading3"/>
      </w:pPr>
      <w:bookmarkStart w:id="174" w:name="_Toc50599464"/>
      <w:bookmarkStart w:id="175" w:name="_Toc59232219"/>
      <w:r>
        <w:t>7.</w:t>
      </w:r>
      <w:r>
        <w:rPr>
          <w:lang w:val="en-US"/>
        </w:rPr>
        <w:t>1</w:t>
      </w:r>
      <w:r>
        <w:t>.2</w:t>
      </w:r>
      <w:r>
        <w:tab/>
        <w:t>Solution evaluation</w:t>
      </w:r>
      <w:bookmarkEnd w:id="173"/>
      <w:bookmarkEnd w:id="174"/>
      <w:bookmarkEnd w:id="175"/>
    </w:p>
    <w:p w14:paraId="3D068375" w14:textId="77777777" w:rsidR="001B6F72" w:rsidRDefault="001B6F72" w:rsidP="00690937">
      <w:r>
        <w:t>The solution provides a viable mechanism for a V2X application server to establish</w:t>
      </w:r>
      <w:r w:rsidR="002423EB">
        <w:rPr>
          <w:lang w:val="en-US"/>
        </w:rPr>
        <w:t xml:space="preserve">, </w:t>
      </w:r>
      <w:r>
        <w:t xml:space="preserve">maintain </w:t>
      </w:r>
      <w:r w:rsidR="002423EB">
        <w:rPr>
          <w:lang w:val="en-US"/>
        </w:rPr>
        <w:t xml:space="preserve">and terminate </w:t>
      </w:r>
      <w:r>
        <w:t xml:space="preserve">a session-oriented service as tele-operated driving with the V2X UE. </w:t>
      </w:r>
    </w:p>
    <w:p w14:paraId="3DEDF4D9" w14:textId="77777777" w:rsidR="00D71442" w:rsidRPr="006539D6" w:rsidRDefault="00D71442" w:rsidP="00D71442">
      <w:pPr>
        <w:pStyle w:val="Heading2"/>
      </w:pPr>
      <w:bookmarkStart w:id="176" w:name="_Toc504952154"/>
      <w:bookmarkStart w:id="177" w:name="_Toc20055125"/>
      <w:bookmarkStart w:id="178" w:name="_Toc50599465"/>
      <w:bookmarkStart w:id="179" w:name="_Toc59232220"/>
      <w:r w:rsidRPr="006539D6">
        <w:t>7.</w:t>
      </w:r>
      <w:r>
        <w:t>2</w:t>
      </w:r>
      <w:r w:rsidRPr="006539D6">
        <w:tab/>
        <w:t>Solution #</w:t>
      </w:r>
      <w:r w:rsidR="00F92F17">
        <w:t>2</w:t>
      </w:r>
      <w:r w:rsidRPr="006539D6">
        <w:t xml:space="preserve">: </w:t>
      </w:r>
      <w:bookmarkEnd w:id="176"/>
      <w:r>
        <w:t>Monitoring and control of</w:t>
      </w:r>
      <w:r w:rsidRPr="006539D6">
        <w:t xml:space="preserve"> </w:t>
      </w:r>
      <w:r>
        <w:t>QoS for eV2X communications</w:t>
      </w:r>
      <w:bookmarkEnd w:id="177"/>
      <w:bookmarkEnd w:id="178"/>
      <w:bookmarkEnd w:id="179"/>
    </w:p>
    <w:p w14:paraId="6CD6FE66" w14:textId="77777777" w:rsidR="00D71442" w:rsidRPr="006539D6" w:rsidRDefault="00D71442" w:rsidP="00D71442">
      <w:pPr>
        <w:pStyle w:val="Heading3"/>
      </w:pPr>
      <w:bookmarkStart w:id="180" w:name="_Toc504952155"/>
      <w:bookmarkStart w:id="181" w:name="_Toc20055126"/>
      <w:bookmarkStart w:id="182" w:name="_Toc50599466"/>
      <w:bookmarkStart w:id="183" w:name="_Toc59232221"/>
      <w:r w:rsidRPr="006539D6">
        <w:t>7.</w:t>
      </w:r>
      <w:r>
        <w:t>2</w:t>
      </w:r>
      <w:r w:rsidRPr="006539D6">
        <w:t>.1</w:t>
      </w:r>
      <w:r w:rsidRPr="006539D6">
        <w:tab/>
        <w:t>Solution description</w:t>
      </w:r>
      <w:bookmarkEnd w:id="180"/>
      <w:bookmarkEnd w:id="181"/>
      <w:bookmarkEnd w:id="182"/>
      <w:bookmarkEnd w:id="183"/>
    </w:p>
    <w:p w14:paraId="0EEA7988" w14:textId="77777777" w:rsidR="00D71442" w:rsidRDefault="00D71442" w:rsidP="00D71442">
      <w:pPr>
        <w:pStyle w:val="Heading4"/>
      </w:pPr>
      <w:bookmarkStart w:id="184" w:name="_Toc20055127"/>
      <w:bookmarkStart w:id="185" w:name="_Toc50599467"/>
      <w:bookmarkStart w:id="186" w:name="_Toc59232222"/>
      <w:r w:rsidRPr="006539D6">
        <w:t>7.</w:t>
      </w:r>
      <w:r>
        <w:t>2</w:t>
      </w:r>
      <w:r w:rsidRPr="006539D6">
        <w:t>.1.1</w:t>
      </w:r>
      <w:r w:rsidRPr="006539D6">
        <w:tab/>
        <w:t>General</w:t>
      </w:r>
      <w:bookmarkEnd w:id="184"/>
      <w:bookmarkEnd w:id="185"/>
      <w:bookmarkEnd w:id="186"/>
    </w:p>
    <w:p w14:paraId="54450E3A" w14:textId="77777777" w:rsidR="00D71442" w:rsidRDefault="00D71442" w:rsidP="00D71442">
      <w:r>
        <w:t>This solution addresses the key issue #2</w:t>
      </w:r>
    </w:p>
    <w:p w14:paraId="783FAD45" w14:textId="77777777" w:rsidR="00D71442" w:rsidRPr="006539D6" w:rsidRDefault="00D71442" w:rsidP="00D71442">
      <w:pPr>
        <w:pStyle w:val="Heading4"/>
      </w:pPr>
      <w:bookmarkStart w:id="187" w:name="_Toc20055128"/>
      <w:bookmarkStart w:id="188" w:name="_Toc50599468"/>
      <w:bookmarkStart w:id="189" w:name="_Toc59232223"/>
      <w:r w:rsidRPr="006539D6">
        <w:t>7.</w:t>
      </w:r>
      <w:r>
        <w:t>2</w:t>
      </w:r>
      <w:r w:rsidRPr="006539D6">
        <w:t>.1.2</w:t>
      </w:r>
      <w:r w:rsidRPr="006539D6">
        <w:tab/>
        <w:t>Procedure</w:t>
      </w:r>
      <w:bookmarkEnd w:id="187"/>
      <w:bookmarkEnd w:id="188"/>
      <w:bookmarkEnd w:id="189"/>
    </w:p>
    <w:p w14:paraId="3DE726FA" w14:textId="77777777" w:rsidR="00D71442" w:rsidRDefault="00D71442" w:rsidP="00D71442">
      <w:r w:rsidRPr="00E41074">
        <w:t>The solution is described in the high-level procedure illustrated in figure 7.</w:t>
      </w:r>
      <w:r>
        <w:t>2</w:t>
      </w:r>
      <w:r w:rsidRPr="00E41074">
        <w:t>.1.2-1.</w:t>
      </w:r>
    </w:p>
    <w:p w14:paraId="67CF28D9" w14:textId="77777777" w:rsidR="00D71442" w:rsidRDefault="00D71442" w:rsidP="00D71442">
      <w:r>
        <w:t>Pre-conditions:</w:t>
      </w:r>
    </w:p>
    <w:p w14:paraId="115EF97B" w14:textId="77777777" w:rsidR="00D71442" w:rsidRDefault="00D71442" w:rsidP="00D71442">
      <w:pPr>
        <w:pStyle w:val="B1"/>
      </w:pPr>
      <w:r>
        <w:t>1.</w:t>
      </w:r>
      <w:r>
        <w:tab/>
      </w:r>
      <w:r w:rsidRPr="00C66CA3">
        <w:t xml:space="preserve">The VAE server includes an Application Function (AF) functionality, as defined in </w:t>
      </w:r>
      <w:r>
        <w:t>3GPP </w:t>
      </w:r>
      <w:r w:rsidRPr="00C66CA3">
        <w:t>TS</w:t>
      </w:r>
      <w:r>
        <w:t> </w:t>
      </w:r>
      <w:r w:rsidRPr="00C66CA3">
        <w:t>23.287</w:t>
      </w:r>
      <w:r>
        <w:t> </w:t>
      </w:r>
      <w:r w:rsidR="00E25F10">
        <w:t>[8]</w:t>
      </w:r>
    </w:p>
    <w:p w14:paraId="0395A5B3" w14:textId="77777777" w:rsidR="00D71442" w:rsidRDefault="00D71442" w:rsidP="00D71442">
      <w:pPr>
        <w:pStyle w:val="B1"/>
        <w:rPr>
          <w:rFonts w:eastAsia="Malgun Gothic"/>
          <w:lang w:eastAsia="ja-JP"/>
        </w:rPr>
      </w:pPr>
      <w:r>
        <w:t>2.</w:t>
      </w:r>
      <w:r>
        <w:tab/>
      </w:r>
      <w:r>
        <w:rPr>
          <w:rFonts w:eastAsia="Malgun Gothic"/>
          <w:lang w:eastAsia="ja-JP"/>
        </w:rPr>
        <w:t>The VAE server initially subscribes to the V2X Application specific server and the SEAL servers to receive V2X service-related information (e.g. UE IDs, location, group, configuration info</w:t>
      </w:r>
      <w:r w:rsidR="00617964">
        <w:rPr>
          <w:rFonts w:eastAsia="Malgun Gothic"/>
          <w:lang w:eastAsia="ja-JP"/>
        </w:rPr>
        <w:t>,</w:t>
      </w:r>
      <w:r>
        <w:rPr>
          <w:rFonts w:eastAsia="Malgun Gothic"/>
          <w:lang w:eastAsia="ja-JP"/>
        </w:rPr>
        <w:t xml:space="preserve"> etc</w:t>
      </w:r>
      <w:r w:rsidR="00617964">
        <w:rPr>
          <w:rFonts w:eastAsia="Malgun Gothic"/>
          <w:lang w:eastAsia="ja-JP"/>
        </w:rPr>
        <w:t>.</w:t>
      </w:r>
      <w:r>
        <w:rPr>
          <w:rFonts w:eastAsia="Malgun Gothic"/>
          <w:lang w:eastAsia="ja-JP"/>
        </w:rPr>
        <w:t>).</w:t>
      </w:r>
    </w:p>
    <w:p w14:paraId="1F02787B" w14:textId="77777777" w:rsidR="00D71442" w:rsidRPr="00F76E27" w:rsidRDefault="007B1967" w:rsidP="00690937">
      <w:pPr>
        <w:pStyle w:val="TH"/>
        <w:rPr>
          <w:rFonts w:eastAsia="Malgun Gothic"/>
          <w:lang w:eastAsia="ja-JP"/>
        </w:rPr>
      </w:pPr>
      <w:r>
        <w:rPr>
          <w:rFonts w:eastAsia="Malgun Gothic"/>
          <w:lang w:eastAsia="ja-JP"/>
        </w:rPr>
        <w:object w:dxaOrig="10392" w:dyaOrig="7008" w14:anchorId="162BCF87">
          <v:shape id="_x0000_i1035" type="#_x0000_t75" style="width:474.5pt;height:319.5pt" o:ole="">
            <v:imagedata r:id="rId25" o:title=""/>
          </v:shape>
          <o:OLEObject Type="Embed" ProgID="Visio.Drawing.11" ShapeID="_x0000_i1035" DrawAspect="Content" ObjectID="_1723016662" r:id="rId26"/>
        </w:object>
      </w:r>
    </w:p>
    <w:p w14:paraId="3CD4BFDB" w14:textId="77777777" w:rsidR="00D71442" w:rsidRDefault="00D71442" w:rsidP="00D71442">
      <w:pPr>
        <w:pStyle w:val="TF"/>
        <w:rPr>
          <w:rFonts w:eastAsia="Malgun Gothic"/>
          <w:lang w:eastAsia="ja-JP"/>
        </w:rPr>
      </w:pPr>
      <w:r w:rsidRPr="00E41074">
        <w:rPr>
          <w:rFonts w:eastAsia="Malgun Gothic"/>
          <w:lang w:eastAsia="ja-JP"/>
        </w:rPr>
        <w:t>Figure</w:t>
      </w:r>
      <w:r>
        <w:rPr>
          <w:rFonts w:eastAsia="Malgun Gothic"/>
          <w:lang w:eastAsia="ja-JP"/>
        </w:rPr>
        <w:t> 7.2.1.2-1:</w:t>
      </w:r>
      <w:r w:rsidRPr="00E41074">
        <w:rPr>
          <w:rFonts w:eastAsia="Malgun Gothic"/>
          <w:lang w:eastAsia="ja-JP"/>
        </w:rPr>
        <w:t xml:space="preserve"> </w:t>
      </w:r>
      <w:r>
        <w:rPr>
          <w:rFonts w:eastAsia="Malgun Gothic"/>
          <w:lang w:eastAsia="ja-JP"/>
        </w:rPr>
        <w:t>Monitoring and control of QoS for eV2X communications</w:t>
      </w:r>
    </w:p>
    <w:p w14:paraId="48D0FEBD" w14:textId="77777777" w:rsidR="00D71442" w:rsidRDefault="00D71442" w:rsidP="00D71442">
      <w:pPr>
        <w:pStyle w:val="B1"/>
        <w:rPr>
          <w:rFonts w:eastAsia="Malgun Gothic"/>
          <w:lang w:eastAsia="ja-JP"/>
        </w:rPr>
      </w:pPr>
      <w:r>
        <w:rPr>
          <w:rFonts w:eastAsia="Malgun Gothic"/>
          <w:lang w:eastAsia="ja-JP"/>
        </w:rPr>
        <w:t>1.</w:t>
      </w:r>
      <w:r>
        <w:rPr>
          <w:rFonts w:eastAsia="Malgun Gothic"/>
          <w:lang w:eastAsia="ja-JP"/>
        </w:rPr>
        <w:tab/>
        <w:t>The VAE server, who acts as an AF, subscribes to QoS monitoring service from 5GS (e.g. PCF/NWDAF). This subscription may be active for a certain period of time or a given geographical area. The monitoring may either include the request for QoS sustainability events as specified in 3GPP TS 23.288 </w:t>
      </w:r>
      <w:r w:rsidR="00E25F10">
        <w:rPr>
          <w:rFonts w:eastAsia="Malgun Gothic"/>
          <w:lang w:eastAsia="ja-JP"/>
        </w:rPr>
        <w:t>[9]</w:t>
      </w:r>
      <w:r>
        <w:rPr>
          <w:rFonts w:eastAsia="Malgun Gothic"/>
          <w:lang w:eastAsia="ja-JP"/>
        </w:rPr>
        <w:t>, or can include a QoS change notification requests as provided by SMF and specified in 3GPP TS 23.287 </w:t>
      </w:r>
      <w:r w:rsidR="00E25F10">
        <w:rPr>
          <w:rFonts w:eastAsia="Malgun Gothic"/>
          <w:lang w:eastAsia="ja-JP"/>
        </w:rPr>
        <w:t>[8]</w:t>
      </w:r>
      <w:r>
        <w:rPr>
          <w:rFonts w:eastAsia="Malgun Gothic"/>
          <w:lang w:eastAsia="ja-JP"/>
        </w:rPr>
        <w:t>.</w:t>
      </w:r>
      <w:r w:rsidRPr="00320D52">
        <w:rPr>
          <w:rFonts w:eastAsia="Malgun Gothic"/>
          <w:lang w:eastAsia="ja-JP"/>
        </w:rPr>
        <w:t xml:space="preserve"> </w:t>
      </w:r>
      <w:r>
        <w:rPr>
          <w:rFonts w:eastAsia="Malgun Gothic"/>
          <w:lang w:eastAsia="ja-JP"/>
        </w:rPr>
        <w:t xml:space="preserve">The reporting </w:t>
      </w:r>
      <w:r w:rsidRPr="00AA3122">
        <w:rPr>
          <w:noProof/>
        </w:rPr>
        <w:t>may be configured</w:t>
      </w:r>
      <w:r>
        <w:rPr>
          <w:noProof/>
        </w:rPr>
        <w:t xml:space="preserve"> by the application enabler layer</w:t>
      </w:r>
      <w:r w:rsidRPr="00AA3122">
        <w:rPr>
          <w:noProof/>
        </w:rPr>
        <w:t xml:space="preserve"> for a given area, time</w:t>
      </w:r>
      <w:r>
        <w:rPr>
          <w:noProof/>
        </w:rPr>
        <w:t>, periodicity</w:t>
      </w:r>
      <w:r w:rsidRPr="00AA3122">
        <w:rPr>
          <w:noProof/>
        </w:rPr>
        <w:t xml:space="preserve"> etc</w:t>
      </w:r>
      <w:r>
        <w:rPr>
          <w:noProof/>
        </w:rPr>
        <w:t xml:space="preserve"> taking into account the service requirement and other parameters (e.g. expected congestion in certain area, time of the day, road conditions). Based on the subscription, as specified in </w:t>
      </w:r>
      <w:r w:rsidR="008B352F">
        <w:rPr>
          <w:noProof/>
        </w:rPr>
        <w:t>3GPP </w:t>
      </w:r>
      <w:r>
        <w:rPr>
          <w:noProof/>
        </w:rPr>
        <w:t>TS</w:t>
      </w:r>
      <w:r w:rsidR="008B352F">
        <w:rPr>
          <w:noProof/>
        </w:rPr>
        <w:t> </w:t>
      </w:r>
      <w:r>
        <w:rPr>
          <w:noProof/>
        </w:rPr>
        <w:t>23.287</w:t>
      </w:r>
      <w:r w:rsidR="008B352F">
        <w:rPr>
          <w:noProof/>
        </w:rPr>
        <w:t> </w:t>
      </w:r>
      <w:r w:rsidR="00E25F10">
        <w:rPr>
          <w:noProof/>
        </w:rPr>
        <w:t>[8]</w:t>
      </w:r>
      <w:r>
        <w:rPr>
          <w:noProof/>
        </w:rPr>
        <w:t xml:space="preserve">, </w:t>
      </w:r>
      <w:r>
        <w:rPr>
          <w:rFonts w:eastAsia="Malgun Gothic"/>
          <w:lang w:eastAsia="ja-JP"/>
        </w:rPr>
        <w:t xml:space="preserve">5GS provides the extended QoS monitoring report, over N33 interface. This report may come either from NWDAF or SMF via PCF/NEF. </w:t>
      </w:r>
    </w:p>
    <w:p w14:paraId="14C96BC2" w14:textId="77777777" w:rsidR="00D71442" w:rsidRPr="00E47F58" w:rsidRDefault="00D71442" w:rsidP="00D71442">
      <w:pPr>
        <w:pStyle w:val="B1"/>
        <w:rPr>
          <w:rFonts w:eastAsia="Malgun Gothic"/>
          <w:lang w:eastAsia="ja-JP"/>
        </w:rPr>
      </w:pPr>
      <w:r w:rsidRPr="00E47F58">
        <w:rPr>
          <w:rFonts w:eastAsia="Malgun Gothic"/>
          <w:lang w:eastAsia="ja-JP"/>
        </w:rPr>
        <w:t>2</w:t>
      </w:r>
      <w:r w:rsidRPr="00E47F58">
        <w:rPr>
          <w:rFonts w:eastAsia="Malgun Gothic"/>
          <w:lang w:eastAsia="ja-JP"/>
        </w:rPr>
        <w:tab/>
        <w:t>The VAE server, based on the monitoring events for one or multiple V2X-UEs within one service or across multiple services, may trigger a service requirement adaptation based on the actual or expected QoS change for one or more V2X services.</w:t>
      </w:r>
      <w:r>
        <w:rPr>
          <w:rFonts w:eastAsia="Malgun Gothic"/>
          <w:lang w:eastAsia="ja-JP"/>
        </w:rPr>
        <w:t xml:space="preserve"> </w:t>
      </w:r>
    </w:p>
    <w:p w14:paraId="0E37B5D1" w14:textId="77777777" w:rsidR="00D71442" w:rsidRPr="00E47F58" w:rsidRDefault="00D71442" w:rsidP="00D71442">
      <w:pPr>
        <w:pStyle w:val="B1"/>
        <w:rPr>
          <w:rFonts w:eastAsia="Malgun Gothic"/>
          <w:lang w:eastAsia="ja-JP"/>
        </w:rPr>
      </w:pPr>
      <w:r w:rsidRPr="00E47F58">
        <w:rPr>
          <w:rFonts w:eastAsia="Malgun Gothic"/>
          <w:lang w:eastAsia="ja-JP"/>
        </w:rPr>
        <w:t>3.</w:t>
      </w:r>
      <w:r>
        <w:rPr>
          <w:rFonts w:eastAsia="Malgun Gothic"/>
          <w:lang w:eastAsia="ja-JP"/>
        </w:rPr>
        <w:tab/>
      </w:r>
      <w:r w:rsidRPr="00E47F58">
        <w:rPr>
          <w:rFonts w:eastAsia="Malgun Gothic"/>
          <w:lang w:eastAsia="ja-JP"/>
        </w:rPr>
        <w:t xml:space="preserve">The VAE server sends a </w:t>
      </w:r>
      <w:r>
        <w:rPr>
          <w:rFonts w:eastAsia="Malgun Gothic"/>
          <w:lang w:eastAsia="ja-JP"/>
        </w:rPr>
        <w:t>s</w:t>
      </w:r>
      <w:r w:rsidRPr="00E47F58">
        <w:rPr>
          <w:rFonts w:eastAsia="Malgun Gothic"/>
          <w:lang w:eastAsia="ja-JP"/>
        </w:rPr>
        <w:t>ervice requirement adaptation request to V2X application specific server to identify the action which is needed</w:t>
      </w:r>
      <w:r>
        <w:rPr>
          <w:rFonts w:eastAsia="Malgun Gothic"/>
          <w:lang w:eastAsia="ja-JP"/>
        </w:rPr>
        <w:t>, based on the actual or expected QoS change.</w:t>
      </w:r>
      <w:r w:rsidRPr="00E47F58">
        <w:rPr>
          <w:rFonts w:eastAsia="Malgun Gothic"/>
          <w:lang w:eastAsia="ja-JP"/>
        </w:rPr>
        <w:t xml:space="preserve"> This could be the adaptation of the L</w:t>
      </w:r>
      <w:r>
        <w:rPr>
          <w:rFonts w:eastAsia="Malgun Gothic"/>
          <w:lang w:eastAsia="ja-JP"/>
        </w:rPr>
        <w:t xml:space="preserve">evel </w:t>
      </w:r>
      <w:r w:rsidRPr="00E47F58">
        <w:rPr>
          <w:rFonts w:eastAsia="Malgun Gothic"/>
          <w:lang w:eastAsia="ja-JP"/>
        </w:rPr>
        <w:t>o</w:t>
      </w:r>
      <w:r>
        <w:rPr>
          <w:rFonts w:eastAsia="Malgun Gothic"/>
          <w:lang w:eastAsia="ja-JP"/>
        </w:rPr>
        <w:t xml:space="preserve">f </w:t>
      </w:r>
      <w:r w:rsidRPr="00E47F58">
        <w:rPr>
          <w:rFonts w:eastAsia="Malgun Gothic"/>
          <w:lang w:eastAsia="ja-JP"/>
        </w:rPr>
        <w:t>A</w:t>
      </w:r>
      <w:r>
        <w:rPr>
          <w:rFonts w:eastAsia="Malgun Gothic"/>
          <w:lang w:eastAsia="ja-JP"/>
        </w:rPr>
        <w:t>utomation (LoA)</w:t>
      </w:r>
      <w:r w:rsidRPr="00E47F58">
        <w:rPr>
          <w:rFonts w:eastAsia="Malgun Gothic"/>
          <w:lang w:eastAsia="ja-JP"/>
        </w:rPr>
        <w:t xml:space="preserve"> for one or more V2X-UEs or V2X services.</w:t>
      </w:r>
      <w:r>
        <w:rPr>
          <w:rFonts w:eastAsia="Malgun Gothic"/>
          <w:lang w:eastAsia="ja-JP"/>
        </w:rPr>
        <w:t xml:space="preserve"> </w:t>
      </w:r>
    </w:p>
    <w:p w14:paraId="0A46B938" w14:textId="77777777" w:rsidR="00D71442" w:rsidRPr="00E47F58" w:rsidRDefault="00D71442" w:rsidP="00D71442">
      <w:pPr>
        <w:pStyle w:val="B1"/>
        <w:rPr>
          <w:rFonts w:eastAsia="Malgun Gothic"/>
          <w:lang w:eastAsia="ja-JP"/>
        </w:rPr>
      </w:pPr>
      <w:r w:rsidRPr="00E47F58">
        <w:rPr>
          <w:rFonts w:eastAsia="Malgun Gothic"/>
          <w:lang w:eastAsia="ja-JP"/>
        </w:rPr>
        <w:t>4-5.</w:t>
      </w:r>
      <w:r>
        <w:rPr>
          <w:rFonts w:eastAsia="Malgun Gothic"/>
          <w:lang w:eastAsia="ja-JP"/>
        </w:rPr>
        <w:tab/>
      </w:r>
      <w:r w:rsidRPr="00E47F58">
        <w:rPr>
          <w:rFonts w:eastAsia="Malgun Gothic"/>
          <w:lang w:eastAsia="ja-JP"/>
        </w:rPr>
        <w:t xml:space="preserve">The </w:t>
      </w:r>
      <w:r>
        <w:rPr>
          <w:rFonts w:eastAsia="Malgun Gothic"/>
          <w:lang w:eastAsia="ja-JP"/>
        </w:rPr>
        <w:t>V2X application specific server</w:t>
      </w:r>
      <w:r w:rsidRPr="00E47F58">
        <w:rPr>
          <w:rFonts w:eastAsia="Malgun Gothic"/>
          <w:lang w:eastAsia="ja-JP"/>
        </w:rPr>
        <w:t xml:space="preserve"> decides whether to adapt the service requirement based on step 3, and sends a response to VAE server with a positive or negative acknowledgment. Optionally, this may include the list of a sub-set of V2X-UEs within a service for which the requirement change should be applied </w:t>
      </w:r>
    </w:p>
    <w:p w14:paraId="563C45DA" w14:textId="77777777" w:rsidR="00D71442" w:rsidRDefault="00D71442" w:rsidP="00D71442">
      <w:pPr>
        <w:pStyle w:val="B1"/>
        <w:rPr>
          <w:rFonts w:eastAsia="Malgun Gothic"/>
          <w:lang w:eastAsia="ja-JP"/>
        </w:rPr>
      </w:pPr>
      <w:r w:rsidRPr="00C272F3">
        <w:rPr>
          <w:rFonts w:eastAsia="Malgun Gothic"/>
          <w:lang w:eastAsia="ja-JP"/>
        </w:rPr>
        <w:t>6.</w:t>
      </w:r>
      <w:r>
        <w:rPr>
          <w:rFonts w:eastAsia="Malgun Gothic"/>
          <w:lang w:eastAsia="ja-JP"/>
        </w:rPr>
        <w:tab/>
        <w:t>If</w:t>
      </w:r>
      <w:r w:rsidRPr="00C272F3">
        <w:rPr>
          <w:rFonts w:eastAsia="Malgun Gothic"/>
          <w:lang w:eastAsia="ja-JP"/>
        </w:rPr>
        <w:t xml:space="preserve"> no QoS adaptation is required, V2X application layer </w:t>
      </w:r>
      <w:r>
        <w:rPr>
          <w:rFonts w:eastAsia="Malgun Gothic"/>
          <w:lang w:eastAsia="ja-JP"/>
        </w:rPr>
        <w:t>may adapt</w:t>
      </w:r>
      <w:r w:rsidRPr="00C272F3">
        <w:rPr>
          <w:rFonts w:eastAsia="Malgun Gothic"/>
          <w:lang w:eastAsia="ja-JP"/>
        </w:rPr>
        <w:t xml:space="preserve"> based on the adapted service requirements</w:t>
      </w:r>
      <w:r>
        <w:rPr>
          <w:rFonts w:eastAsia="Malgun Gothic"/>
          <w:lang w:eastAsia="ja-JP"/>
        </w:rPr>
        <w:t xml:space="preserve">; and steps 7-10 are optional.  </w:t>
      </w:r>
    </w:p>
    <w:p w14:paraId="615091FD" w14:textId="77777777" w:rsidR="00D71442" w:rsidRPr="00E47F58" w:rsidRDefault="00D71442" w:rsidP="00D71442">
      <w:pPr>
        <w:pStyle w:val="B1"/>
        <w:rPr>
          <w:rFonts w:eastAsia="Malgun Gothic"/>
          <w:lang w:eastAsia="ja-JP"/>
        </w:rPr>
      </w:pPr>
      <w:r>
        <w:rPr>
          <w:rFonts w:eastAsia="Malgun Gothic"/>
          <w:lang w:eastAsia="ja-JP"/>
        </w:rPr>
        <w:t>7.</w:t>
      </w:r>
      <w:r w:rsidRPr="00E47F58">
        <w:rPr>
          <w:rFonts w:eastAsia="Malgun Gothic"/>
          <w:lang w:eastAsia="ja-JP"/>
        </w:rPr>
        <w:tab/>
      </w:r>
      <w:r>
        <w:rPr>
          <w:rFonts w:eastAsia="Malgun Gothic"/>
          <w:lang w:eastAsia="ja-JP"/>
        </w:rPr>
        <w:t>If a QoS adaptation is required, t</w:t>
      </w:r>
      <w:r w:rsidRPr="00E47F58">
        <w:rPr>
          <w:rFonts w:eastAsia="Malgun Gothic"/>
          <w:lang w:eastAsia="ja-JP"/>
        </w:rPr>
        <w:t xml:space="preserve">he VAE server, triggers the adaptation of QoS for the affected V2X-UE(s) within the service or across multiple services in close vicinity. </w:t>
      </w:r>
    </w:p>
    <w:p w14:paraId="6AFD6FEC" w14:textId="77777777" w:rsidR="00D71442" w:rsidRDefault="00D71442" w:rsidP="00D71442">
      <w:pPr>
        <w:pStyle w:val="B1"/>
        <w:rPr>
          <w:rFonts w:eastAsia="Malgun Gothic"/>
          <w:lang w:eastAsia="ja-JP"/>
        </w:rPr>
      </w:pPr>
      <w:r>
        <w:rPr>
          <w:rFonts w:eastAsia="Malgun Gothic"/>
          <w:lang w:eastAsia="ja-JP"/>
        </w:rPr>
        <w:t>8.</w:t>
      </w:r>
      <w:r w:rsidRPr="00E47F58">
        <w:rPr>
          <w:rFonts w:eastAsia="Malgun Gothic"/>
          <w:lang w:eastAsia="ja-JP"/>
        </w:rPr>
        <w:tab/>
      </w:r>
      <w:r>
        <w:rPr>
          <w:noProof/>
          <w:lang w:val="en-US"/>
        </w:rPr>
        <w:t>The VAE server performs network resource adaptation by interacting with the NRM server as specified in the 3GPP TS 23.434</w:t>
      </w:r>
      <w:r w:rsidR="00760B55">
        <w:rPr>
          <w:noProof/>
          <w:lang w:val="en-US"/>
        </w:rPr>
        <w:t> </w:t>
      </w:r>
      <w:r w:rsidR="00E25F10">
        <w:rPr>
          <w:noProof/>
          <w:lang w:val="en-US"/>
        </w:rPr>
        <w:t>[10]</w:t>
      </w:r>
      <w:r>
        <w:rPr>
          <w:noProof/>
          <w:lang w:val="en-US"/>
        </w:rPr>
        <w:t>.</w:t>
      </w:r>
    </w:p>
    <w:p w14:paraId="17BBA8D9" w14:textId="77777777" w:rsidR="00D71442" w:rsidRDefault="00D71442" w:rsidP="00D71442">
      <w:pPr>
        <w:pStyle w:val="B1"/>
        <w:rPr>
          <w:rFonts w:eastAsia="Malgun Gothic"/>
          <w:lang w:eastAsia="ja-JP"/>
        </w:rPr>
      </w:pPr>
      <w:r>
        <w:rPr>
          <w:rFonts w:eastAsia="Malgun Gothic"/>
          <w:lang w:eastAsia="ja-JP"/>
        </w:rPr>
        <w:t>9.</w:t>
      </w:r>
      <w:r>
        <w:rPr>
          <w:rFonts w:eastAsia="Malgun Gothic"/>
          <w:lang w:eastAsia="ja-JP"/>
        </w:rPr>
        <w:tab/>
        <w:t>VAE server also notifies about the QoS adaptation the V2X application specific server.</w:t>
      </w:r>
    </w:p>
    <w:p w14:paraId="154946E8" w14:textId="77777777" w:rsidR="00D71442" w:rsidRPr="00C21836" w:rsidRDefault="00D71442" w:rsidP="00690937">
      <w:pPr>
        <w:pStyle w:val="B1"/>
        <w:rPr>
          <w:noProof/>
          <w:lang w:val="en-US"/>
        </w:rPr>
      </w:pPr>
      <w:r>
        <w:rPr>
          <w:rFonts w:eastAsia="Malgun Gothic"/>
          <w:lang w:eastAsia="ja-JP"/>
        </w:rPr>
        <w:t>10.</w:t>
      </w:r>
      <w:r>
        <w:rPr>
          <w:rFonts w:eastAsia="Malgun Gothic"/>
          <w:lang w:eastAsia="ja-JP"/>
        </w:rPr>
        <w:tab/>
      </w:r>
      <w:r w:rsidRPr="00C272F3">
        <w:rPr>
          <w:rFonts w:eastAsia="Malgun Gothic"/>
          <w:lang w:eastAsia="ja-JP"/>
        </w:rPr>
        <w:t>V2X application layer adapts based on the adapted service and QoS requirements</w:t>
      </w:r>
      <w:r>
        <w:rPr>
          <w:rFonts w:eastAsia="Malgun Gothic"/>
          <w:lang w:eastAsia="ja-JP"/>
        </w:rPr>
        <w:t>.</w:t>
      </w:r>
    </w:p>
    <w:p w14:paraId="3731DCFE" w14:textId="77777777" w:rsidR="00CE5FF4" w:rsidRDefault="00CE5FF4" w:rsidP="00CE5FF4">
      <w:pPr>
        <w:pStyle w:val="Heading3"/>
      </w:pPr>
      <w:bookmarkStart w:id="190" w:name="_Toc50599469"/>
      <w:bookmarkStart w:id="191" w:name="_Toc59232224"/>
      <w:bookmarkStart w:id="192" w:name="_Toc20055129"/>
      <w:r>
        <w:t>7.2.2</w:t>
      </w:r>
      <w:r>
        <w:tab/>
        <w:t>Solution evaluation</w:t>
      </w:r>
      <w:bookmarkEnd w:id="190"/>
      <w:bookmarkEnd w:id="191"/>
    </w:p>
    <w:p w14:paraId="0EF7C448" w14:textId="77777777" w:rsidR="0016000C" w:rsidRPr="00AD7C25" w:rsidRDefault="0016000C" w:rsidP="0016000C">
      <w:pPr>
        <w:rPr>
          <w:noProof/>
          <w:lang w:val="en-US"/>
        </w:rPr>
      </w:pPr>
      <w:r>
        <w:rPr>
          <w:noProof/>
          <w:lang w:val="en-US"/>
        </w:rPr>
        <w:t>This solution provides a viable solution for key issue#2 for monitoring and control of QoS for eV2X communications by utilizing the extended QoS monitoring information from 5GS.</w:t>
      </w:r>
    </w:p>
    <w:p w14:paraId="5231C6FC" w14:textId="77777777" w:rsidR="00CE5FF4" w:rsidRPr="0064781D" w:rsidRDefault="00CE5FF4" w:rsidP="00CE5FF4">
      <w:pPr>
        <w:pStyle w:val="Heading2"/>
      </w:pPr>
      <w:bookmarkStart w:id="193" w:name="_Toc50599470"/>
      <w:bookmarkStart w:id="194" w:name="_Toc59232225"/>
      <w:r>
        <w:t>7.3</w:t>
      </w:r>
      <w:r>
        <w:tab/>
      </w:r>
      <w:r>
        <w:rPr>
          <w:lang w:val="en-US"/>
        </w:rPr>
        <w:t>Solution #3: NR-PC5 QoS monitoring and control</w:t>
      </w:r>
      <w:bookmarkEnd w:id="193"/>
      <w:bookmarkEnd w:id="194"/>
    </w:p>
    <w:p w14:paraId="5AABA0AA" w14:textId="77777777" w:rsidR="00CE5FF4" w:rsidRDefault="00CE5FF4" w:rsidP="00CE5FF4">
      <w:pPr>
        <w:pStyle w:val="Heading3"/>
      </w:pPr>
      <w:bookmarkStart w:id="195" w:name="_Toc50599471"/>
      <w:bookmarkStart w:id="196" w:name="_Toc59232226"/>
      <w:r>
        <w:t>7.3.1</w:t>
      </w:r>
      <w:r>
        <w:tab/>
        <w:t>Solution description</w:t>
      </w:r>
      <w:bookmarkEnd w:id="195"/>
      <w:bookmarkEnd w:id="196"/>
    </w:p>
    <w:p w14:paraId="053F81E9" w14:textId="77777777" w:rsidR="00CE5FF4" w:rsidRDefault="00CE5FF4" w:rsidP="00CE5FF4">
      <w:r w:rsidRPr="00447541">
        <w:t>This solution addresses the key issue #1</w:t>
      </w:r>
      <w:r>
        <w:t xml:space="preserve">. Some V2X applications may require that the UEs in certain range maintains the communications with the same QoS. The QoS monitoring and control for the group of UEs are decided by the V2X application layer. </w:t>
      </w:r>
      <w:r w:rsidRPr="00E41074">
        <w:t>The solution is described in the high-level procedure illustrated in figure 7.</w:t>
      </w:r>
      <w:r>
        <w:t>3.1</w:t>
      </w:r>
      <w:r w:rsidRPr="00E41074">
        <w:t>-1.</w:t>
      </w:r>
    </w:p>
    <w:p w14:paraId="70678D8D" w14:textId="77777777" w:rsidR="00CE5FF4" w:rsidRDefault="00CE5FF4" w:rsidP="00CE5FF4">
      <w:r>
        <w:t>Pre-conditions:</w:t>
      </w:r>
    </w:p>
    <w:p w14:paraId="4FAE461E" w14:textId="77777777" w:rsidR="00CE5FF4" w:rsidRDefault="00CE5FF4" w:rsidP="00CB4CE2">
      <w:pPr>
        <w:pStyle w:val="B1"/>
        <w:rPr>
          <w:rFonts w:eastAsia="Malgun Gothic"/>
          <w:lang w:eastAsia="ja-JP"/>
        </w:rPr>
      </w:pPr>
      <w:r>
        <w:t>1.</w:t>
      </w:r>
      <w:r>
        <w:tab/>
      </w:r>
      <w:r>
        <w:rPr>
          <w:rFonts w:eastAsia="Malgun Gothic"/>
          <w:lang w:eastAsia="ja-JP"/>
        </w:rPr>
        <w:t xml:space="preserve">The VAE client has been configured by the VAE server to be capable of receiving PC5 QoS measurements from the Access Stratum (AS) layer </w:t>
      </w:r>
    </w:p>
    <w:p w14:paraId="6BC4DC51" w14:textId="77777777" w:rsidR="00CE5FF4" w:rsidRDefault="00096B82" w:rsidP="008E2DE8">
      <w:pPr>
        <w:pStyle w:val="TH"/>
        <w:rPr>
          <w:rFonts w:eastAsia="Malgun Gothic"/>
          <w:lang w:eastAsia="ja-JP"/>
        </w:rPr>
      </w:pPr>
      <w:r>
        <w:rPr>
          <w:rFonts w:eastAsia="Malgun Gothic"/>
          <w:lang w:eastAsia="ja-JP"/>
        </w:rPr>
        <w:object w:dxaOrig="10368" w:dyaOrig="6732" w14:anchorId="29C52DBC">
          <v:shape id="_x0000_i1036" type="#_x0000_t75" style="width:437.5pt;height:284pt" o:ole="">
            <v:imagedata r:id="rId27" o:title=""/>
          </v:shape>
          <o:OLEObject Type="Embed" ProgID="Visio.Drawing.11" ShapeID="_x0000_i1036" DrawAspect="Content" ObjectID="_1723016663" r:id="rId28"/>
        </w:object>
      </w:r>
    </w:p>
    <w:p w14:paraId="7A44ED15" w14:textId="77777777" w:rsidR="00CE5FF4" w:rsidRDefault="00CE5FF4" w:rsidP="008E2DE8">
      <w:pPr>
        <w:pStyle w:val="TF"/>
        <w:rPr>
          <w:rFonts w:eastAsia="Malgun Gothic"/>
          <w:lang w:eastAsia="ja-JP"/>
        </w:rPr>
      </w:pPr>
      <w:r>
        <w:rPr>
          <w:rFonts w:eastAsia="Malgun Gothic"/>
          <w:lang w:eastAsia="ja-JP"/>
        </w:rPr>
        <w:t>Figure 7.3.1-1: NR-PC5 QoS monitoring and control</w:t>
      </w:r>
    </w:p>
    <w:p w14:paraId="414840EE" w14:textId="77777777" w:rsidR="00CE5FF4" w:rsidRDefault="00CE5FF4" w:rsidP="00CE5FF4">
      <w:pPr>
        <w:pStyle w:val="B1"/>
        <w:rPr>
          <w:sz w:val="18"/>
        </w:rPr>
      </w:pPr>
      <w:r>
        <w:rPr>
          <w:rFonts w:eastAsia="Malgun Gothic"/>
          <w:lang w:eastAsia="ja-JP"/>
        </w:rPr>
        <w:t>1.</w:t>
      </w:r>
      <w:r>
        <w:rPr>
          <w:rFonts w:eastAsia="Malgun Gothic"/>
          <w:lang w:eastAsia="ja-JP"/>
        </w:rPr>
        <w:tab/>
      </w:r>
      <w:r>
        <w:t>V2X application specific</w:t>
      </w:r>
      <w:r w:rsidRPr="009A47A2">
        <w:t xml:space="preserve"> server sends</w:t>
      </w:r>
      <w:r>
        <w:t xml:space="preserve"> </w:t>
      </w:r>
      <w:r w:rsidRPr="00577C16">
        <w:t xml:space="preserve">V2X Application Requirements for </w:t>
      </w:r>
      <w:r>
        <w:t>one or more</w:t>
      </w:r>
      <w:r w:rsidRPr="00577C16">
        <w:t xml:space="preserve"> V2X service, e.g. priority requirement, reliability requirement, delay requirement, range requirement, together with the V2X Service ID </w:t>
      </w:r>
      <w:r w:rsidRPr="00577C16">
        <w:rPr>
          <w:sz w:val="18"/>
        </w:rPr>
        <w:t>(e.g. PSID or ITS-AID) to VAE client.</w:t>
      </w:r>
    </w:p>
    <w:p w14:paraId="0BEFBF82" w14:textId="77777777" w:rsidR="00CE5FF4" w:rsidRDefault="00CE5FF4" w:rsidP="00CE5FF4">
      <w:pPr>
        <w:pStyle w:val="B1"/>
      </w:pPr>
      <w:r>
        <w:t>2.</w:t>
      </w:r>
      <w:r>
        <w:tab/>
        <w:t>The VAE client may monitor PC5 QoS measurements from the V2X layer / AS layer (e.g. abstraction of L2 measurements) for the all (or subset) of the links involved in the PC5 session (one or more links).</w:t>
      </w:r>
    </w:p>
    <w:p w14:paraId="079297ED" w14:textId="77777777" w:rsidR="00CE5FF4" w:rsidRDefault="00CE5FF4" w:rsidP="00CE5FF4">
      <w:pPr>
        <w:pStyle w:val="B1"/>
      </w:pPr>
      <w:r>
        <w:t>3.</w:t>
      </w:r>
      <w:r>
        <w:tab/>
        <w:t>The VAE client based on the PC5 QoS monitoring may send a Group QoS triggering event report to notify the application for possible QoS change (e.g. expected QoS downgrade) or QoS parameter change (e.g. expected change of communications range in broadcast) for one or multiple V2V links within the service</w:t>
      </w:r>
    </w:p>
    <w:p w14:paraId="1DDB0D55" w14:textId="77777777" w:rsidR="00CE5FF4" w:rsidRDefault="00CE5FF4" w:rsidP="00CE5FF4">
      <w:pPr>
        <w:pStyle w:val="B1"/>
      </w:pPr>
      <w:r>
        <w:t>4.</w:t>
      </w:r>
      <w:r>
        <w:tab/>
        <w:t>The application-specific client after interaction with the application specific server (not shown here), requests the adaptation of the service requirements. This can be different level of automation (LoA) or different group formation, inter-vehicle distance, etc</w:t>
      </w:r>
      <w:r w:rsidR="00617964">
        <w:t>.</w:t>
      </w:r>
      <w:r>
        <w:t>) and sends to VAE client the adapted requirements.</w:t>
      </w:r>
    </w:p>
    <w:p w14:paraId="779B2C20" w14:textId="77777777" w:rsidR="00CE5FF4" w:rsidRDefault="00CE5FF4" w:rsidP="00CE5FF4">
      <w:pPr>
        <w:pStyle w:val="B1"/>
      </w:pPr>
      <w:r>
        <w:t>5.</w:t>
      </w:r>
      <w:r>
        <w:tab/>
        <w:t xml:space="preserve">The </w:t>
      </w:r>
      <w:r w:rsidRPr="009A47A2">
        <w:t xml:space="preserve">VAE </w:t>
      </w:r>
      <w:r>
        <w:t>client performs the re-mapping of</w:t>
      </w:r>
      <w:r w:rsidRPr="009A47A2">
        <w:t xml:space="preserve"> the new </w:t>
      </w:r>
      <w:r>
        <w:t xml:space="preserve">service </w:t>
      </w:r>
      <w:r w:rsidRPr="009A47A2">
        <w:t xml:space="preserve">requirement to different </w:t>
      </w:r>
      <w:r>
        <w:t>application QoS requirement</w:t>
      </w:r>
      <w:r w:rsidRPr="009A47A2">
        <w:t xml:space="preserve"> for</w:t>
      </w:r>
      <w:r>
        <w:t xml:space="preserve"> the affected </w:t>
      </w:r>
      <w:r w:rsidRPr="009A47A2">
        <w:t>V2V sessions within a group</w:t>
      </w:r>
      <w:r>
        <w:t xml:space="preserve"> (e.g. change of reliability requirement, video codec)</w:t>
      </w:r>
    </w:p>
    <w:p w14:paraId="16F8B4F3" w14:textId="77777777" w:rsidR="00CE5FF4" w:rsidRDefault="00CE5FF4" w:rsidP="00CE5FF4">
      <w:pPr>
        <w:pStyle w:val="B1"/>
      </w:pPr>
      <w:r>
        <w:t>6.</w:t>
      </w:r>
      <w:r>
        <w:tab/>
      </w:r>
      <w:r w:rsidRPr="009A47A2">
        <w:t>VAE client notifies</w:t>
      </w:r>
      <w:r>
        <w:t xml:space="preserve"> (or requests) the adaptation of QoS to</w:t>
      </w:r>
      <w:r w:rsidRPr="009A47A2">
        <w:t xml:space="preserve"> </w:t>
      </w:r>
      <w:r>
        <w:t>one or more</w:t>
      </w:r>
      <w:r w:rsidRPr="009A47A2">
        <w:t xml:space="preserve"> </w:t>
      </w:r>
      <w:r>
        <w:t>involved</w:t>
      </w:r>
      <w:r w:rsidRPr="009A47A2">
        <w:t xml:space="preserve"> UEs</w:t>
      </w:r>
      <w:r>
        <w:t>, which can be a</w:t>
      </w:r>
      <w:r w:rsidRPr="009A47A2">
        <w:t xml:space="preserve"> new </w:t>
      </w:r>
      <w:r>
        <w:t>QoS mapping</w:t>
      </w:r>
      <w:r w:rsidRPr="009A47A2">
        <w:t xml:space="preserve"> for the </w:t>
      </w:r>
      <w:r>
        <w:t xml:space="preserve">affected V2X sessions(s).  </w:t>
      </w:r>
    </w:p>
    <w:p w14:paraId="5E42825A" w14:textId="77777777" w:rsidR="00CE5FF4" w:rsidRPr="009A47A2" w:rsidRDefault="00CE5FF4" w:rsidP="00CE5FF4">
      <w:pPr>
        <w:pStyle w:val="B1"/>
      </w:pPr>
      <w:r w:rsidRPr="00D049DA">
        <w:t>7.</w:t>
      </w:r>
      <w:r>
        <w:tab/>
      </w:r>
      <w:r w:rsidRPr="00D049DA">
        <w:t xml:space="preserve">The </w:t>
      </w:r>
      <w:r>
        <w:t>V2X AS layer of the affected</w:t>
      </w:r>
      <w:r w:rsidRPr="00D049DA">
        <w:t xml:space="preserve"> UEs after the successful adaptation, may send a Late Notification message to their </w:t>
      </w:r>
      <w:r>
        <w:t xml:space="preserve">respective </w:t>
      </w:r>
      <w:r w:rsidRPr="00D049DA">
        <w:t xml:space="preserve">applications about the </w:t>
      </w:r>
      <w:r>
        <w:t xml:space="preserve">service-to-application </w:t>
      </w:r>
      <w:r w:rsidRPr="00D049DA">
        <w:t xml:space="preserve">QoS re-mapping </w:t>
      </w:r>
    </w:p>
    <w:p w14:paraId="388F99C0" w14:textId="77777777" w:rsidR="00CE5FF4" w:rsidRDefault="00CE5FF4" w:rsidP="00CE5FF4">
      <w:pPr>
        <w:pStyle w:val="Heading3"/>
      </w:pPr>
      <w:bookmarkStart w:id="197" w:name="_Toc50599472"/>
      <w:bookmarkStart w:id="198" w:name="_Toc59232227"/>
      <w:r>
        <w:t>7.3.2</w:t>
      </w:r>
      <w:r>
        <w:tab/>
        <w:t>Solution evaluation</w:t>
      </w:r>
      <w:bookmarkEnd w:id="197"/>
      <w:bookmarkEnd w:id="198"/>
    </w:p>
    <w:p w14:paraId="780A3988" w14:textId="77777777" w:rsidR="0016000C" w:rsidRPr="00AD7C25" w:rsidRDefault="0016000C" w:rsidP="0016000C">
      <w:pPr>
        <w:rPr>
          <w:noProof/>
          <w:lang w:val="en-US"/>
        </w:rPr>
      </w:pPr>
      <w:r>
        <w:rPr>
          <w:noProof/>
          <w:lang w:val="en-US"/>
        </w:rPr>
        <w:t>This solution addresses key issue#1 for monitoring and control of QoS for eV2X communications by utilizing the PC5 QoS measurements from the AS layer of the V2X UE. Currently, there is no support for group QoS adaptation at the AS layer specified in 3GPP TS 23.287 [8] as shown in steps 6 and 7. Enhancement to this procedure using VAE layer interactions to communicate group QoS adaptation is required.</w:t>
      </w:r>
    </w:p>
    <w:p w14:paraId="3B4E0DFE" w14:textId="77777777" w:rsidR="00F4066A" w:rsidRDefault="00F4066A" w:rsidP="00F4066A">
      <w:pPr>
        <w:pStyle w:val="Heading2"/>
      </w:pPr>
      <w:bookmarkStart w:id="199" w:name="_Toc50599473"/>
      <w:bookmarkStart w:id="200" w:name="_Toc59232228"/>
      <w:r>
        <w:t>7.4</w:t>
      </w:r>
      <w:r>
        <w:tab/>
      </w:r>
      <w:r>
        <w:rPr>
          <w:lang w:val="en-US"/>
        </w:rPr>
        <w:t xml:space="preserve">Solution #4: </w:t>
      </w:r>
      <w:r>
        <w:t>V2X application enabler layer adaptation to CAPIF</w:t>
      </w:r>
      <w:bookmarkEnd w:id="199"/>
      <w:bookmarkEnd w:id="200"/>
    </w:p>
    <w:p w14:paraId="3C7B9F37" w14:textId="77777777" w:rsidR="00F4066A" w:rsidRDefault="00F4066A" w:rsidP="00F4066A">
      <w:pPr>
        <w:pStyle w:val="Heading3"/>
      </w:pPr>
      <w:bookmarkStart w:id="201" w:name="_Toc50599474"/>
      <w:bookmarkStart w:id="202" w:name="_Toc59232229"/>
      <w:r>
        <w:t>7.4.1</w:t>
      </w:r>
      <w:r>
        <w:tab/>
        <w:t>Solution description</w:t>
      </w:r>
      <w:bookmarkEnd w:id="201"/>
      <w:bookmarkEnd w:id="202"/>
    </w:p>
    <w:p w14:paraId="6D97E7EE" w14:textId="77777777" w:rsidR="00F4066A" w:rsidRPr="00CB3DD1" w:rsidRDefault="00F4066A" w:rsidP="00F4066A">
      <w:r w:rsidRPr="00CB3DD1">
        <w:t xml:space="preserve">The </w:t>
      </w:r>
      <w:r>
        <w:t>VAE server</w:t>
      </w:r>
      <w:r w:rsidRPr="00CB3DD1">
        <w:t xml:space="preserve"> </w:t>
      </w:r>
      <w:r>
        <w:t xml:space="preserve">and V2X application specific server </w:t>
      </w:r>
      <w:r w:rsidRPr="00CB3DD1">
        <w:t>may support CAPIF. When CAPIF is supported:</w:t>
      </w:r>
    </w:p>
    <w:p w14:paraId="77A98553" w14:textId="77777777" w:rsidR="00F4066A" w:rsidRDefault="00F4066A" w:rsidP="00F4066A">
      <w:pPr>
        <w:pStyle w:val="B1"/>
      </w:pPr>
      <w:r w:rsidRPr="00CB3DD1">
        <w:t>-</w:t>
      </w:r>
      <w:r w:rsidRPr="00CB3DD1">
        <w:tab/>
      </w:r>
      <w:r w:rsidR="00617964">
        <w:t>T</w:t>
      </w:r>
      <w:r w:rsidRPr="00CB3DD1">
        <w:t>he</w:t>
      </w:r>
      <w:r>
        <w:t xml:space="preserve"> VAE server</w:t>
      </w:r>
      <w:r w:rsidRPr="00CB3DD1">
        <w:t xml:space="preserve"> shall support the CAPIF API provider domain functions (i.e. CAPIF-2/2e (</w:t>
      </w:r>
      <w:r>
        <w:t>Vs interface</w:t>
      </w:r>
      <w:r w:rsidRPr="00CB3DD1">
        <w:t>), CAPIF-3</w:t>
      </w:r>
      <w:r>
        <w:t>/3e</w:t>
      </w:r>
      <w:r w:rsidRPr="00CB3DD1">
        <w:t>, CAPIF-4</w:t>
      </w:r>
      <w:r>
        <w:t>/4e</w:t>
      </w:r>
      <w:r w:rsidRPr="00CB3DD1">
        <w:t xml:space="preserve"> and CAPIF-5</w:t>
      </w:r>
      <w:r>
        <w:t>/5e</w:t>
      </w:r>
      <w:r w:rsidRPr="00CB3DD1">
        <w:t xml:space="preserve"> as specified in </w:t>
      </w:r>
      <w:r>
        <w:t>3GPP </w:t>
      </w:r>
      <w:r w:rsidRPr="00CB3DD1">
        <w:t xml:space="preserve">TS 23.222 </w:t>
      </w:r>
      <w:r w:rsidR="00E25F10">
        <w:t>[5]</w:t>
      </w:r>
      <w:r w:rsidRPr="00CB3DD1">
        <w:t>);</w:t>
      </w:r>
    </w:p>
    <w:p w14:paraId="3D6CC8B3" w14:textId="77777777" w:rsidR="00F4066A" w:rsidRDefault="00F4066A" w:rsidP="00F4066A">
      <w:pPr>
        <w:pStyle w:val="B1"/>
      </w:pPr>
      <w:r>
        <w:t>-</w:t>
      </w:r>
      <w:r>
        <w:tab/>
        <w:t>The V2X application specific server shall act as API invoker and support the API invoker functions (i.e. CAPIF-1/1e and CAPIF-2/2e (Vs interface)</w:t>
      </w:r>
      <w:r w:rsidRPr="004464E9">
        <w:t xml:space="preserve"> </w:t>
      </w:r>
      <w:r w:rsidRPr="00CB3DD1">
        <w:t xml:space="preserve">as specified in </w:t>
      </w:r>
      <w:r>
        <w:t>3GPP </w:t>
      </w:r>
      <w:r w:rsidRPr="00CB3DD1">
        <w:t xml:space="preserve">TS 23.222 </w:t>
      </w:r>
      <w:r w:rsidR="00E25F10">
        <w:t>[5]</w:t>
      </w:r>
      <w:r>
        <w:t>); and</w:t>
      </w:r>
    </w:p>
    <w:p w14:paraId="115C4522" w14:textId="77777777" w:rsidR="00F4066A" w:rsidRDefault="00F4066A" w:rsidP="00F4066A">
      <w:pPr>
        <w:pStyle w:val="B1"/>
      </w:pPr>
      <w:r>
        <w:t>-</w:t>
      </w:r>
      <w:r>
        <w:tab/>
        <w:t>The VAE server shall act as API invoker and support the API invoker functions (i.e. CAPIF-1/1e and CAPIF-2/2e (VAE-e interface)</w:t>
      </w:r>
      <w:r w:rsidRPr="004464E9">
        <w:t xml:space="preserve"> </w:t>
      </w:r>
      <w:r w:rsidRPr="00CB3DD1">
        <w:t xml:space="preserve">as specified in </w:t>
      </w:r>
      <w:r>
        <w:t>3GPP </w:t>
      </w:r>
      <w:r w:rsidRPr="00CB3DD1">
        <w:t xml:space="preserve">TS 23.222 </w:t>
      </w:r>
      <w:r w:rsidR="00E25F10">
        <w:t>[5]</w:t>
      </w:r>
      <w:r>
        <w:t>).</w:t>
      </w:r>
    </w:p>
    <w:p w14:paraId="1BD4F57B" w14:textId="77777777" w:rsidR="00F4066A" w:rsidRDefault="00F4066A" w:rsidP="004A0C4B">
      <w:pPr>
        <w:pStyle w:val="TH"/>
        <w:rPr>
          <w:noProof/>
          <w:lang w:val="en-US"/>
        </w:rPr>
      </w:pPr>
      <w:r>
        <w:rPr>
          <w:noProof/>
          <w:lang w:val="en-US"/>
        </w:rPr>
        <w:object w:dxaOrig="11780" w:dyaOrig="6220" w14:anchorId="0C7847E9">
          <v:shape id="_x0000_i1037" type="#_x0000_t75" style="width:437pt;height:231pt" o:ole="">
            <v:imagedata r:id="rId29" o:title=""/>
          </v:shape>
          <o:OLEObject Type="Embed" ProgID="Visio.Drawing.11" ShapeID="_x0000_i1037" DrawAspect="Content" ObjectID="_1723016664" r:id="rId30"/>
        </w:object>
      </w:r>
    </w:p>
    <w:p w14:paraId="53DA3823" w14:textId="77777777" w:rsidR="00F4066A" w:rsidRPr="00AB1FB0" w:rsidRDefault="00F4066A" w:rsidP="00F4066A">
      <w:pPr>
        <w:pStyle w:val="TF"/>
        <w:rPr>
          <w:noProof/>
          <w:lang w:val="en-US"/>
        </w:rPr>
      </w:pPr>
      <w:r>
        <w:rPr>
          <w:noProof/>
          <w:lang w:val="en-US"/>
        </w:rPr>
        <w:t>Figure 7.4.1-1: VAE adaptation to the CAPIF architecture</w:t>
      </w:r>
    </w:p>
    <w:p w14:paraId="75A8895A" w14:textId="77777777" w:rsidR="00F4066A" w:rsidRDefault="00F4066A" w:rsidP="00F4066A">
      <w:pPr>
        <w:pStyle w:val="Heading3"/>
      </w:pPr>
      <w:bookmarkStart w:id="203" w:name="_Toc50599475"/>
      <w:bookmarkStart w:id="204" w:name="_Toc59232230"/>
      <w:r>
        <w:t>7.4.2</w:t>
      </w:r>
      <w:r>
        <w:tab/>
        <w:t>Solution evaluation</w:t>
      </w:r>
      <w:bookmarkEnd w:id="203"/>
      <w:bookmarkEnd w:id="204"/>
    </w:p>
    <w:p w14:paraId="5DAA3E73" w14:textId="77777777" w:rsidR="0016000C" w:rsidRPr="00AD7C25" w:rsidRDefault="0016000C" w:rsidP="0016000C">
      <w:pPr>
        <w:rPr>
          <w:noProof/>
          <w:lang w:val="en-US"/>
        </w:rPr>
      </w:pPr>
      <w:r>
        <w:rPr>
          <w:noProof/>
          <w:lang w:val="en-US"/>
        </w:rPr>
        <w:t>This solution provides a viable solution for key issue#7 for</w:t>
      </w:r>
      <w:r w:rsidRPr="00551F3E">
        <w:t xml:space="preserve"> </w:t>
      </w:r>
      <w:r>
        <w:t xml:space="preserve">VAE server's </w:t>
      </w:r>
      <w:r>
        <w:rPr>
          <w:noProof/>
          <w:lang w:val="en-US"/>
        </w:rPr>
        <w:t>c</w:t>
      </w:r>
      <w:r w:rsidRPr="00551F3E">
        <w:rPr>
          <w:noProof/>
          <w:lang w:val="en-US"/>
        </w:rPr>
        <w:t>apability exposure to V2X applica</w:t>
      </w:r>
      <w:r>
        <w:rPr>
          <w:noProof/>
          <w:lang w:val="en-US"/>
        </w:rPr>
        <w:t>tion specific server using CAPIF. No additional changes are required in CAPIF for this solution.</w:t>
      </w:r>
    </w:p>
    <w:p w14:paraId="672AAC40" w14:textId="77777777" w:rsidR="00495F8F" w:rsidRPr="0064781D" w:rsidRDefault="00495F8F" w:rsidP="00495F8F">
      <w:pPr>
        <w:pStyle w:val="Heading2"/>
      </w:pPr>
      <w:bookmarkStart w:id="205" w:name="_Toc50599476"/>
      <w:bookmarkStart w:id="206" w:name="_Toc59232231"/>
      <w:r>
        <w:t>7.</w:t>
      </w:r>
      <w:r w:rsidR="00F4066A">
        <w:t>5</w:t>
      </w:r>
      <w:r>
        <w:tab/>
      </w:r>
      <w:r>
        <w:rPr>
          <w:lang w:val="en-US"/>
        </w:rPr>
        <w:t>Solution #</w:t>
      </w:r>
      <w:r w:rsidR="00F4066A">
        <w:rPr>
          <w:lang w:val="en-US"/>
        </w:rPr>
        <w:t>5</w:t>
      </w:r>
      <w:r>
        <w:rPr>
          <w:lang w:val="en-US"/>
        </w:rPr>
        <w:t xml:space="preserve">: </w:t>
      </w:r>
      <w:bookmarkEnd w:id="148"/>
      <w:r w:rsidR="00F4066A">
        <w:t>V2XAPP functional model update</w:t>
      </w:r>
      <w:bookmarkEnd w:id="149"/>
      <w:bookmarkEnd w:id="150"/>
      <w:bookmarkEnd w:id="192"/>
      <w:bookmarkEnd w:id="205"/>
      <w:bookmarkEnd w:id="206"/>
    </w:p>
    <w:p w14:paraId="6B1EF15C" w14:textId="77777777" w:rsidR="00495F8F" w:rsidRDefault="00495F8F" w:rsidP="00495F8F">
      <w:pPr>
        <w:pStyle w:val="Heading3"/>
      </w:pPr>
      <w:bookmarkStart w:id="207" w:name="_Toc464463366"/>
      <w:bookmarkStart w:id="208" w:name="_Toc475064960"/>
      <w:bookmarkStart w:id="209" w:name="_Toc478400631"/>
      <w:bookmarkStart w:id="210" w:name="_Toc20055130"/>
      <w:bookmarkStart w:id="211" w:name="_Toc50599477"/>
      <w:bookmarkStart w:id="212" w:name="_Toc59232232"/>
      <w:r>
        <w:t>7.</w:t>
      </w:r>
      <w:r w:rsidR="00F4066A">
        <w:t>5</w:t>
      </w:r>
      <w:r>
        <w:t>.1</w:t>
      </w:r>
      <w:r>
        <w:tab/>
      </w:r>
      <w:bookmarkEnd w:id="207"/>
      <w:r>
        <w:t>Solution description</w:t>
      </w:r>
      <w:bookmarkEnd w:id="208"/>
      <w:bookmarkEnd w:id="209"/>
      <w:bookmarkEnd w:id="210"/>
      <w:bookmarkEnd w:id="211"/>
      <w:bookmarkEnd w:id="212"/>
    </w:p>
    <w:p w14:paraId="1D1E35A8" w14:textId="77777777" w:rsidR="00F4066A" w:rsidRDefault="00F4066A" w:rsidP="00F4066A">
      <w:bookmarkStart w:id="213" w:name="_Toc475064962"/>
      <w:bookmarkStart w:id="214" w:name="_Toc478400632"/>
      <w:bookmarkStart w:id="215" w:name="_Toc20055131"/>
      <w:r>
        <w:t>In 3GPP TS 23.286 </w:t>
      </w:r>
      <w:r w:rsidR="00E25F10">
        <w:t>[7]</w:t>
      </w:r>
      <w:r>
        <w:t>, the V2XAPP functional model was based on EPS. For consideration of 5GS, the following updates to the V2XAPP functional model in 3GPP TS 23.286 </w:t>
      </w:r>
      <w:r w:rsidR="00E25F10">
        <w:t>[7]</w:t>
      </w:r>
      <w:r>
        <w:t xml:space="preserve"> is required as shown in figure 7.</w:t>
      </w:r>
      <w:r w:rsidR="00ED5261">
        <w:t>5</w:t>
      </w:r>
      <w:r>
        <w:t>.1-1:</w:t>
      </w:r>
    </w:p>
    <w:p w14:paraId="2AFD42C7" w14:textId="77777777" w:rsidR="00F4066A" w:rsidRDefault="00F4066A" w:rsidP="00F4066A">
      <w:pPr>
        <w:pStyle w:val="B1"/>
      </w:pPr>
      <w:r>
        <w:t>-</w:t>
      </w:r>
      <w:r>
        <w:tab/>
        <w:t xml:space="preserve">N33 </w:t>
      </w:r>
      <w:r w:rsidR="002571F9">
        <w:t xml:space="preserve">and N5 </w:t>
      </w:r>
      <w:r>
        <w:t>reference point</w:t>
      </w:r>
      <w:r w:rsidR="002571F9">
        <w:t>s</w:t>
      </w:r>
      <w:r>
        <w:t xml:space="preserve"> </w:t>
      </w:r>
      <w:r w:rsidR="002571F9">
        <w:t xml:space="preserve">are </w:t>
      </w:r>
      <w:r>
        <w:t>added between the VAE server and the 3GPP network system.</w:t>
      </w:r>
    </w:p>
    <w:p w14:paraId="50F7907A" w14:textId="77777777" w:rsidR="00F4066A" w:rsidRDefault="00F4066A" w:rsidP="00F4066A">
      <w:pPr>
        <w:pStyle w:val="B1"/>
      </w:pPr>
      <w:r>
        <w:t>-</w:t>
      </w:r>
      <w:r>
        <w:tab/>
        <w:t>N5 reference point is added between the SEAL servers and 3GPP network system.</w:t>
      </w:r>
    </w:p>
    <w:p w14:paraId="446E7D66" w14:textId="77777777" w:rsidR="002571F9" w:rsidRDefault="002571F9" w:rsidP="0089413E">
      <w:pPr>
        <w:pStyle w:val="NO"/>
      </w:pPr>
      <w:r>
        <w:t>NOTE:</w:t>
      </w:r>
      <w:r>
        <w:tab/>
        <w:t xml:space="preserve">N5 is required for allowing interactions (e.g. service </w:t>
      </w:r>
      <w:r w:rsidRPr="00D81DFE">
        <w:t>provisioning)</w:t>
      </w:r>
      <w:r w:rsidRPr="00D81DFE">
        <w:rPr>
          <w:lang w:val="en-IN" w:eastAsia="ja-JP"/>
        </w:rPr>
        <w:t xml:space="preserve"> between VAE server (AF) and V2X-CF/PCF</w:t>
      </w:r>
      <w:r w:rsidRPr="00D81DFE">
        <w:rPr>
          <w:lang w:val="en-IN"/>
        </w:rPr>
        <w:t xml:space="preserve">, </w:t>
      </w:r>
      <w:r w:rsidRPr="00D81DFE">
        <w:t>when VAE-S is deployed in PLMN</w:t>
      </w:r>
      <w:r>
        <w:t xml:space="preserve"> domain.</w:t>
      </w:r>
    </w:p>
    <w:p w14:paraId="5DCD8D2A" w14:textId="77777777" w:rsidR="00F4066A" w:rsidRDefault="00EF41AE" w:rsidP="00F4066A">
      <w:pPr>
        <w:pStyle w:val="TH"/>
      </w:pPr>
      <w:r>
        <w:object w:dxaOrig="15948" w:dyaOrig="7068" w14:anchorId="7D6B7B79">
          <v:shape id="_x0000_i1038" type="#_x0000_t75" style="width:473pt;height:210pt" o:ole="">
            <v:imagedata r:id="rId31" o:title=""/>
          </v:shape>
          <o:OLEObject Type="Embed" ProgID="Visio.Drawing.15" ShapeID="_x0000_i1038" DrawAspect="Content" ObjectID="_1723016665" r:id="rId32"/>
        </w:object>
      </w:r>
    </w:p>
    <w:p w14:paraId="31AD7FAA" w14:textId="77777777" w:rsidR="00F4066A" w:rsidRDefault="00F4066A" w:rsidP="00F4066A">
      <w:pPr>
        <w:pStyle w:val="TF"/>
      </w:pPr>
      <w:r>
        <w:t>Figure 7.</w:t>
      </w:r>
      <w:r w:rsidR="00ED5261">
        <w:t>5</w:t>
      </w:r>
      <w:r>
        <w:t>.1-1: V2X application layer functional model including 5GS</w:t>
      </w:r>
    </w:p>
    <w:p w14:paraId="68077CD0" w14:textId="77777777" w:rsidR="00F4066A" w:rsidRDefault="00F4066A" w:rsidP="00F4066A">
      <w:r>
        <w:t>T</w:t>
      </w:r>
      <w:r w:rsidRPr="00DF7CAF">
        <w:t>he 3GPP network system refer</w:t>
      </w:r>
      <w:r>
        <w:t>s</w:t>
      </w:r>
      <w:r w:rsidRPr="00DF7CAF">
        <w:t xml:space="preserve"> to both EPS and 5GS.</w:t>
      </w:r>
      <w:r w:rsidR="00B3498A">
        <w:t xml:space="preserve"> The V2X application specific client can consume the SEAL services from SEAL clients in the V2X UE using SEAL-C reference point. The V2X application specific server can consume the SEAL services from SEAL servers using SEAL-S reference point.</w:t>
      </w:r>
    </w:p>
    <w:p w14:paraId="024C3286" w14:textId="77777777" w:rsidR="00F4066A" w:rsidRDefault="00F4066A" w:rsidP="00F4066A">
      <w:r>
        <w:t>Additional external reference point descriptions are as follows:</w:t>
      </w:r>
    </w:p>
    <w:p w14:paraId="403AF4EE" w14:textId="77777777" w:rsidR="00F4066A" w:rsidRDefault="00F4066A" w:rsidP="00F4066A">
      <w:pPr>
        <w:pStyle w:val="B1"/>
      </w:pPr>
      <w:r>
        <w:t>-</w:t>
      </w:r>
      <w:r>
        <w:tab/>
        <w:t xml:space="preserve">N33: </w:t>
      </w:r>
      <w:r w:rsidRPr="003C766F">
        <w:t xml:space="preserve">The reference point </w:t>
      </w:r>
      <w:r>
        <w:t>N33</w:t>
      </w:r>
      <w:r w:rsidRPr="003C766F">
        <w:t xml:space="preserve"> supports the interactions between the V2X AS and the </w:t>
      </w:r>
      <w:r>
        <w:t>N</w:t>
      </w:r>
      <w:r w:rsidRPr="003C766F">
        <w:t>EF and is specified in 3GPP TS 23.</w:t>
      </w:r>
      <w:r>
        <w:t>501</w:t>
      </w:r>
      <w:r w:rsidRPr="003C766F">
        <w:t> </w:t>
      </w:r>
      <w:r w:rsidR="00E25F10">
        <w:t>[11]</w:t>
      </w:r>
      <w:r w:rsidRPr="003C766F">
        <w:t>.</w:t>
      </w:r>
    </w:p>
    <w:p w14:paraId="30D3156C" w14:textId="77777777" w:rsidR="002571F9" w:rsidRPr="003C766F" w:rsidRDefault="002571F9" w:rsidP="00F4066A">
      <w:pPr>
        <w:pStyle w:val="B1"/>
      </w:pPr>
      <w:r>
        <w:t>-</w:t>
      </w:r>
      <w:r>
        <w:tab/>
        <w:t>N5: The reference point N5 supports the interactions between the V2X AS and the PCF and is specified in 3GPP TS 23.501 [11].</w:t>
      </w:r>
    </w:p>
    <w:p w14:paraId="2CE99B3D" w14:textId="77777777" w:rsidR="00495F8F" w:rsidRDefault="00495F8F" w:rsidP="00495F8F">
      <w:pPr>
        <w:pStyle w:val="Heading3"/>
      </w:pPr>
      <w:bookmarkStart w:id="216" w:name="_Toc50599478"/>
      <w:bookmarkStart w:id="217" w:name="_Toc59232233"/>
      <w:r>
        <w:t>7.</w:t>
      </w:r>
      <w:r w:rsidR="00F4066A">
        <w:t>5</w:t>
      </w:r>
      <w:r>
        <w:t>.2</w:t>
      </w:r>
      <w:r>
        <w:tab/>
        <w:t>Solution evaluation</w:t>
      </w:r>
      <w:bookmarkEnd w:id="213"/>
      <w:bookmarkEnd w:id="214"/>
      <w:bookmarkEnd w:id="215"/>
      <w:bookmarkEnd w:id="216"/>
      <w:bookmarkEnd w:id="217"/>
    </w:p>
    <w:p w14:paraId="18F5462F" w14:textId="77777777" w:rsidR="00495F8F" w:rsidRDefault="0016000C" w:rsidP="00405A5A">
      <w:r>
        <w:rPr>
          <w:noProof/>
          <w:lang w:val="en-US"/>
        </w:rPr>
        <w:t>This solution provides a viable enhanced V2X application layer architecture supporting all the solutions and the key issues.</w:t>
      </w:r>
    </w:p>
    <w:p w14:paraId="14923672" w14:textId="77777777" w:rsidR="008033FC" w:rsidRPr="00113124" w:rsidRDefault="008033FC" w:rsidP="008033FC">
      <w:pPr>
        <w:pStyle w:val="Heading2"/>
      </w:pPr>
      <w:bookmarkStart w:id="218" w:name="_Toc50599479"/>
      <w:bookmarkStart w:id="219" w:name="_Toc59232234"/>
      <w:bookmarkStart w:id="220" w:name="_Toc464463369"/>
      <w:bookmarkStart w:id="221" w:name="_Toc475064963"/>
      <w:bookmarkStart w:id="222" w:name="_Toc478400633"/>
      <w:bookmarkStart w:id="223" w:name="_Toc20055132"/>
      <w:r>
        <w:t>7.</w:t>
      </w:r>
      <w:r>
        <w:rPr>
          <w:lang w:val="en-US"/>
        </w:rPr>
        <w:t>6</w:t>
      </w:r>
      <w:r>
        <w:tab/>
      </w:r>
      <w:r>
        <w:rPr>
          <w:lang w:val="en-US"/>
        </w:rPr>
        <w:t xml:space="preserve">Solution </w:t>
      </w:r>
      <w:r>
        <w:t>#</w:t>
      </w:r>
      <w:r>
        <w:rPr>
          <w:lang w:val="en-US"/>
        </w:rPr>
        <w:t>6</w:t>
      </w:r>
      <w:r>
        <w:t xml:space="preserve">: </w:t>
      </w:r>
      <w:r>
        <w:rPr>
          <w:lang w:val="en-US"/>
        </w:rPr>
        <w:t>UE initiated s</w:t>
      </w:r>
      <w:r>
        <w:t>ession-oriented service establishment support</w:t>
      </w:r>
      <w:bookmarkEnd w:id="218"/>
      <w:bookmarkEnd w:id="219"/>
    </w:p>
    <w:p w14:paraId="483F5DD3" w14:textId="77777777" w:rsidR="008033FC" w:rsidRDefault="008033FC" w:rsidP="008033FC">
      <w:pPr>
        <w:pStyle w:val="Heading3"/>
      </w:pPr>
      <w:bookmarkStart w:id="224" w:name="_Toc50599480"/>
      <w:bookmarkStart w:id="225" w:name="_Toc59232235"/>
      <w:r>
        <w:t>7.</w:t>
      </w:r>
      <w:r>
        <w:rPr>
          <w:lang w:val="en-US"/>
        </w:rPr>
        <w:t>6</w:t>
      </w:r>
      <w:r>
        <w:t>.1</w:t>
      </w:r>
      <w:r>
        <w:tab/>
        <w:t>Solution description</w:t>
      </w:r>
      <w:bookmarkEnd w:id="224"/>
      <w:bookmarkEnd w:id="225"/>
    </w:p>
    <w:p w14:paraId="41FF3A26" w14:textId="77777777" w:rsidR="008033FC" w:rsidRDefault="008033FC" w:rsidP="008033FC">
      <w:pPr>
        <w:pStyle w:val="Heading4"/>
      </w:pPr>
      <w:bookmarkStart w:id="226" w:name="_Toc50599481"/>
      <w:bookmarkStart w:id="227" w:name="_Toc59232236"/>
      <w:r>
        <w:t>7.</w:t>
      </w:r>
      <w:r>
        <w:rPr>
          <w:lang w:val="en-US"/>
        </w:rPr>
        <w:t>6</w:t>
      </w:r>
      <w:r>
        <w:t>.1.1</w:t>
      </w:r>
      <w:r>
        <w:tab/>
        <w:t>General</w:t>
      </w:r>
      <w:bookmarkEnd w:id="226"/>
      <w:bookmarkEnd w:id="227"/>
    </w:p>
    <w:p w14:paraId="77669D1E" w14:textId="77777777" w:rsidR="008033FC" w:rsidRDefault="008033FC" w:rsidP="008033FC">
      <w:r>
        <w:t>This solution corresponds to key issue #</w:t>
      </w:r>
      <w:r>
        <w:rPr>
          <w:lang w:val="en-US"/>
        </w:rPr>
        <w:t>4</w:t>
      </w:r>
      <w:r>
        <w:t xml:space="preserve">. The VAE layer provides support at the application layer for </w:t>
      </w:r>
      <w:r>
        <w:rPr>
          <w:lang w:val="en-US"/>
        </w:rPr>
        <w:t xml:space="preserve">UE initiated </w:t>
      </w:r>
      <w:r>
        <w:t xml:space="preserve">session-oriented services as tele-operated driving by establishing, updating and terminating sessions. </w:t>
      </w:r>
    </w:p>
    <w:p w14:paraId="36A67585" w14:textId="77777777" w:rsidR="008033FC" w:rsidRPr="00F67D41" w:rsidRDefault="008033FC" w:rsidP="008033FC">
      <w:pPr>
        <w:pStyle w:val="Heading4"/>
      </w:pPr>
      <w:bookmarkStart w:id="228" w:name="_Toc50599482"/>
      <w:bookmarkStart w:id="229" w:name="_Toc59232237"/>
      <w:r>
        <w:t>7.</w:t>
      </w:r>
      <w:r>
        <w:rPr>
          <w:lang w:val="en-US"/>
        </w:rPr>
        <w:t>6</w:t>
      </w:r>
      <w:r>
        <w:t>.1.2</w:t>
      </w:r>
      <w:r>
        <w:tab/>
        <w:t>UE initiated session-oriented service establishement</w:t>
      </w:r>
      <w:bookmarkEnd w:id="228"/>
      <w:bookmarkEnd w:id="229"/>
    </w:p>
    <w:p w14:paraId="2AF73F44" w14:textId="77777777" w:rsidR="008033FC" w:rsidRDefault="008033FC" w:rsidP="008033FC">
      <w:r>
        <w:t>Pre-conditions:</w:t>
      </w:r>
    </w:p>
    <w:p w14:paraId="6A42E646" w14:textId="77777777" w:rsidR="008033FC" w:rsidRDefault="008033FC" w:rsidP="008033FC">
      <w:pPr>
        <w:pStyle w:val="B1"/>
      </w:pPr>
      <w:r>
        <w:t>-</w:t>
      </w:r>
      <w:r>
        <w:tab/>
        <w:t>The V2X UE</w:t>
      </w:r>
      <w:r>
        <w:rPr>
          <w:lang w:val="en-US"/>
        </w:rPr>
        <w:t xml:space="preserve"> (acting as remote controller)</w:t>
      </w:r>
      <w:r>
        <w:t xml:space="preserve"> has been authenticated for using session-oriented services and has connected to the V</w:t>
      </w:r>
      <w:r>
        <w:rPr>
          <w:lang w:val="en-US"/>
        </w:rPr>
        <w:t>AE</w:t>
      </w:r>
      <w:r>
        <w:t xml:space="preserve"> server.</w:t>
      </w:r>
    </w:p>
    <w:p w14:paraId="2388EBB7" w14:textId="77777777" w:rsidR="008033FC" w:rsidRDefault="008033FC" w:rsidP="008033FC">
      <w:pPr>
        <w:pStyle w:val="B1"/>
      </w:pPr>
      <w:r>
        <w:t>-</w:t>
      </w:r>
      <w:r>
        <w:tab/>
        <w:t xml:space="preserve">The V2X application-specific client has triggered the VAE </w:t>
      </w:r>
      <w:r>
        <w:rPr>
          <w:lang w:val="en-US"/>
        </w:rPr>
        <w:t>client</w:t>
      </w:r>
      <w:r>
        <w:t xml:space="preserve"> to establish a session with the </w:t>
      </w:r>
      <w:r>
        <w:rPr>
          <w:lang w:val="en-US"/>
        </w:rPr>
        <w:t xml:space="preserve">remote </w:t>
      </w:r>
      <w:r>
        <w:t>V2X UE</w:t>
      </w:r>
      <w:r>
        <w:rPr>
          <w:lang w:val="en-US"/>
        </w:rPr>
        <w:t xml:space="preserve"> (vehicle)</w:t>
      </w:r>
      <w:r>
        <w:t>.</w:t>
      </w:r>
    </w:p>
    <w:p w14:paraId="56C78E9D" w14:textId="77777777" w:rsidR="008033FC" w:rsidRDefault="0015798E" w:rsidP="008033FC">
      <w:pPr>
        <w:pStyle w:val="TH"/>
      </w:pPr>
      <w:r>
        <w:object w:dxaOrig="4750" w:dyaOrig="2381" w14:anchorId="1F6CDC40">
          <v:shape id="_x0000_i1039" type="#_x0000_t75" style="width:237.5pt;height:118.5pt" o:ole="">
            <v:imagedata r:id="rId33" o:title=""/>
          </v:shape>
          <o:OLEObject Type="Embed" ProgID="Visio.Drawing.15" ShapeID="_x0000_i1039" DrawAspect="Content" ObjectID="_1723016666" r:id="rId34"/>
        </w:object>
      </w:r>
    </w:p>
    <w:p w14:paraId="40B713A6" w14:textId="77777777" w:rsidR="008033FC" w:rsidRPr="00383194" w:rsidRDefault="008033FC" w:rsidP="008033FC">
      <w:pPr>
        <w:pStyle w:val="TF"/>
        <w:rPr>
          <w:lang w:val="en-US"/>
        </w:rPr>
      </w:pPr>
      <w:r w:rsidRPr="001378A3">
        <w:t>Figure</w:t>
      </w:r>
      <w:r>
        <w:t> 7.</w:t>
      </w:r>
      <w:r>
        <w:rPr>
          <w:lang w:val="en-US"/>
        </w:rPr>
        <w:t>6</w:t>
      </w:r>
      <w:r>
        <w:t>.1.2-1</w:t>
      </w:r>
      <w:r w:rsidRPr="001378A3">
        <w:t xml:space="preserve">: </w:t>
      </w:r>
      <w:r>
        <w:t xml:space="preserve">Procedure for establishing a </w:t>
      </w:r>
      <w:r>
        <w:rPr>
          <w:lang w:val="en-US"/>
        </w:rPr>
        <w:t xml:space="preserve">UE initiated </w:t>
      </w:r>
      <w:r>
        <w:t>session-oriented service between the VAE client (remote controller) and the VAE client</w:t>
      </w:r>
      <w:r>
        <w:rPr>
          <w:lang w:val="en-US"/>
        </w:rPr>
        <w:t xml:space="preserve"> (remote vehicle)</w:t>
      </w:r>
    </w:p>
    <w:p w14:paraId="4A798F63" w14:textId="77777777" w:rsidR="008033FC" w:rsidRDefault="008033FC" w:rsidP="008033FC">
      <w:pPr>
        <w:pStyle w:val="B1"/>
      </w:pPr>
      <w:r w:rsidRPr="00FE4B54">
        <w:t>1.</w:t>
      </w:r>
      <w:r w:rsidRPr="00FE4B54">
        <w:tab/>
      </w:r>
      <w:r>
        <w:t xml:space="preserve">The VAE client (acting as remote controller) sends a </w:t>
      </w:r>
      <w:r w:rsidR="0015798E">
        <w:t xml:space="preserve">trigger </w:t>
      </w:r>
      <w:r>
        <w:t xml:space="preserve">request to the VAE server to establish a session-oriented service with one or more V2X UEs (remote vehicle). It may include </w:t>
      </w:r>
      <w:r w:rsidR="0015798E">
        <w:t xml:space="preserve">the identity of the VAE client, the identity of the service session, the V2X service ID, the </w:t>
      </w:r>
      <w:r w:rsidR="0015798E" w:rsidRPr="007C40B1">
        <w:t>"</w:t>
      </w:r>
      <w:r w:rsidR="0015798E">
        <w:t>type</w:t>
      </w:r>
      <w:r w:rsidR="0015798E" w:rsidRPr="007C40B1">
        <w:t>"</w:t>
      </w:r>
      <w:r w:rsidR="0015798E">
        <w:t xml:space="preserve"> or </w:t>
      </w:r>
      <w:r w:rsidR="0015798E" w:rsidRPr="007C40B1">
        <w:t>"</w:t>
      </w:r>
      <w:r w:rsidR="0015798E">
        <w:t>QoS requirements</w:t>
      </w:r>
      <w:r w:rsidR="0015798E" w:rsidRPr="007C40B1">
        <w:t>"</w:t>
      </w:r>
      <w:r w:rsidR="0015798E">
        <w:t xml:space="preserve"> of the session,</w:t>
      </w:r>
      <w:r w:rsidR="0015798E" w:rsidRPr="00FE4B54">
        <w:t xml:space="preserve"> </w:t>
      </w:r>
      <w:r w:rsidRPr="00FE4B54">
        <w:t>service information</w:t>
      </w:r>
      <w:r>
        <w:t xml:space="preserve"> (e.g. geo-referenced information for tele-operated driving service in the form of geographical area where the service is expected to be delivered or in the form of expected/planned vehicle trajectory, or time interval during which the service is expected)</w:t>
      </w:r>
      <w:r w:rsidRPr="00FE4B54">
        <w:t xml:space="preserve"> and requirements (e.g. reporting configuration)</w:t>
      </w:r>
      <w:r>
        <w:rPr>
          <w:lang w:val="en-US"/>
        </w:rPr>
        <w:t>.</w:t>
      </w:r>
    </w:p>
    <w:p w14:paraId="347E98C4" w14:textId="77777777" w:rsidR="0015798E" w:rsidRDefault="008033FC" w:rsidP="0015798E">
      <w:pPr>
        <w:pStyle w:val="B1"/>
        <w:rPr>
          <w:lang w:val="en-IN"/>
        </w:rPr>
      </w:pPr>
      <w:r>
        <w:t>2.</w:t>
      </w:r>
      <w:r>
        <w:tab/>
        <w:t xml:space="preserve">The VAE server checks whether the VAE client is authorized to establish session-oriented service with one or more V2X UEs (remote vehicles). </w:t>
      </w:r>
      <w:r w:rsidR="0015798E">
        <w:t xml:space="preserve">The VAE server provides a session-oriented service trigger </w:t>
      </w:r>
      <w:r w:rsidR="0015798E">
        <w:rPr>
          <w:lang w:val="en-IN"/>
        </w:rPr>
        <w:t>response</w:t>
      </w:r>
      <w:r w:rsidR="0015798E">
        <w:t xml:space="preserve"> </w:t>
      </w:r>
      <w:r w:rsidR="0015798E">
        <w:rPr>
          <w:lang w:val="en-US"/>
        </w:rPr>
        <w:t xml:space="preserve">to the VAE client </w:t>
      </w:r>
      <w:r w:rsidR="0015798E">
        <w:t>indicating the ability or inability of VAE server to initiate a session-oriented service with the VAE client</w:t>
      </w:r>
      <w:r w:rsidR="0015798E">
        <w:rPr>
          <w:lang w:val="en-IN"/>
        </w:rPr>
        <w:t>.</w:t>
      </w:r>
    </w:p>
    <w:p w14:paraId="77B75BD6" w14:textId="77777777" w:rsidR="008033FC" w:rsidRDefault="0015798E" w:rsidP="0089413E">
      <w:pPr>
        <w:pStyle w:val="NO"/>
      </w:pPr>
      <w:r>
        <w:t>NOTE 1:</w:t>
      </w:r>
      <w:r>
        <w:tab/>
        <w:t>T</w:t>
      </w:r>
      <w:r w:rsidR="008033FC">
        <w:t>he VAE server performs the procedure specified in clause 7.1.1.3</w:t>
      </w:r>
      <w:r w:rsidRPr="003F4FD3">
        <w:rPr>
          <w:lang w:val="en-IN"/>
        </w:rPr>
        <w:t xml:space="preserve"> to establish session oriented service with </w:t>
      </w:r>
      <w:r>
        <w:rPr>
          <w:lang w:val="en-IN"/>
        </w:rPr>
        <w:t xml:space="preserve">VAE client (e.g. </w:t>
      </w:r>
      <w:r w:rsidRPr="003F4FD3">
        <w:rPr>
          <w:lang w:val="en-IN"/>
        </w:rPr>
        <w:t>remote vehicle</w:t>
      </w:r>
      <w:r>
        <w:rPr>
          <w:lang w:val="en-IN"/>
        </w:rPr>
        <w:t>)</w:t>
      </w:r>
      <w:r w:rsidR="008033FC">
        <w:t>.</w:t>
      </w:r>
    </w:p>
    <w:p w14:paraId="504B0944" w14:textId="77777777" w:rsidR="009716DA" w:rsidRDefault="009716DA" w:rsidP="009716DA">
      <w:pPr>
        <w:pStyle w:val="NO"/>
      </w:pPr>
      <w:r>
        <w:t>NOTE</w:t>
      </w:r>
      <w:r w:rsidR="0015798E">
        <w:t> 2</w:t>
      </w:r>
      <w:r>
        <w:t>:</w:t>
      </w:r>
      <w:r>
        <w:tab/>
        <w:t>The resulting application session occurs over IP connectivity (Uu based) between the remote controller and the remote vehicle.</w:t>
      </w:r>
    </w:p>
    <w:p w14:paraId="69AF5E87" w14:textId="77777777" w:rsidR="008033FC" w:rsidRPr="00FE4B54" w:rsidRDefault="008033FC" w:rsidP="008033FC">
      <w:pPr>
        <w:pStyle w:val="Heading4"/>
      </w:pPr>
      <w:bookmarkStart w:id="230" w:name="_Toc50599483"/>
      <w:bookmarkStart w:id="231" w:name="_Toc59232238"/>
      <w:r>
        <w:t>7.</w:t>
      </w:r>
      <w:r>
        <w:rPr>
          <w:lang w:val="en-US"/>
        </w:rPr>
        <w:t>6</w:t>
      </w:r>
      <w:r>
        <w:t>.1.3</w:t>
      </w:r>
      <w:r>
        <w:tab/>
        <w:t>UE in</w:t>
      </w:r>
      <w:r w:rsidR="00617964">
        <w:t>i</w:t>
      </w:r>
      <w:r>
        <w:t>tiated session-oriented service update</w:t>
      </w:r>
      <w:bookmarkEnd w:id="230"/>
      <w:bookmarkEnd w:id="231"/>
    </w:p>
    <w:p w14:paraId="07CA3F4E" w14:textId="77777777" w:rsidR="008033FC" w:rsidRDefault="008033FC" w:rsidP="008033FC">
      <w:r>
        <w:t>Pre-condition:</w:t>
      </w:r>
    </w:p>
    <w:p w14:paraId="74EB5A24" w14:textId="77777777" w:rsidR="008033FC" w:rsidRDefault="008033FC" w:rsidP="008033FC">
      <w:pPr>
        <w:pStyle w:val="B1"/>
      </w:pPr>
      <w:r>
        <w:t>-</w:t>
      </w:r>
      <w:r>
        <w:tab/>
        <w:t xml:space="preserve">The VAE </w:t>
      </w:r>
      <w:r>
        <w:rPr>
          <w:lang w:val="en-US"/>
        </w:rPr>
        <w:t>client (remote controller)</w:t>
      </w:r>
      <w:r>
        <w:t xml:space="preserve"> has established a session-oriented service with </w:t>
      </w:r>
      <w:r>
        <w:rPr>
          <w:lang w:val="en-US"/>
        </w:rPr>
        <w:t>a</w:t>
      </w:r>
      <w:r>
        <w:t xml:space="preserve"> VAE client</w:t>
      </w:r>
      <w:r>
        <w:rPr>
          <w:lang w:val="en-US"/>
        </w:rPr>
        <w:t xml:space="preserve"> (remote vehicle) via the VAE server</w:t>
      </w:r>
      <w:r>
        <w:t>.</w:t>
      </w:r>
    </w:p>
    <w:p w14:paraId="03EE09DF" w14:textId="77777777" w:rsidR="008033FC" w:rsidRDefault="0093755F" w:rsidP="008033FC">
      <w:pPr>
        <w:pStyle w:val="TH"/>
      </w:pPr>
      <w:r>
        <w:object w:dxaOrig="4021" w:dyaOrig="1729" w14:anchorId="2E4A5081">
          <v:shape id="_x0000_i1040" type="#_x0000_t75" style="width:201pt;height:86.5pt" o:ole="">
            <v:imagedata r:id="rId35" o:title=""/>
          </v:shape>
          <o:OLEObject Type="Embed" ProgID="Visio.Drawing.15" ShapeID="_x0000_i1040" DrawAspect="Content" ObjectID="_1723016667" r:id="rId36"/>
        </w:object>
      </w:r>
    </w:p>
    <w:p w14:paraId="5DFD6DFA" w14:textId="77777777" w:rsidR="008033FC" w:rsidRPr="00A06C46" w:rsidRDefault="008033FC" w:rsidP="008033FC">
      <w:pPr>
        <w:pStyle w:val="TF"/>
        <w:rPr>
          <w:lang w:val="en-US"/>
        </w:rPr>
      </w:pPr>
      <w:r w:rsidRPr="001378A3">
        <w:t>Figure</w:t>
      </w:r>
      <w:r>
        <w:t> 7.6.1.3-1</w:t>
      </w:r>
      <w:r w:rsidRPr="001378A3">
        <w:t xml:space="preserve">: </w:t>
      </w:r>
      <w:r>
        <w:t>Procedure for updating a</w:t>
      </w:r>
      <w:r>
        <w:rPr>
          <w:lang w:val="en-US"/>
        </w:rPr>
        <w:t>n UE in</w:t>
      </w:r>
      <w:r w:rsidR="00617964">
        <w:rPr>
          <w:lang w:val="en-US"/>
        </w:rPr>
        <w:t>i</w:t>
      </w:r>
      <w:r>
        <w:rPr>
          <w:lang w:val="en-US"/>
        </w:rPr>
        <w:t>tiated</w:t>
      </w:r>
      <w:r>
        <w:t xml:space="preserve"> session-oriented service between the VAE client (remote controller) and the VAE client</w:t>
      </w:r>
      <w:r>
        <w:rPr>
          <w:lang w:val="en-US"/>
        </w:rPr>
        <w:t xml:space="preserve"> (remote vehicle)</w:t>
      </w:r>
    </w:p>
    <w:p w14:paraId="5E70F1FA" w14:textId="77777777" w:rsidR="008033FC" w:rsidRPr="00DA0293" w:rsidRDefault="008033FC" w:rsidP="008033FC">
      <w:pPr>
        <w:pStyle w:val="B1"/>
      </w:pPr>
      <w:r>
        <w:t>1.</w:t>
      </w:r>
      <w:r>
        <w:tab/>
        <w:t xml:space="preserve">The VAE </w:t>
      </w:r>
      <w:r>
        <w:rPr>
          <w:lang w:val="en-US"/>
        </w:rPr>
        <w:t>client</w:t>
      </w:r>
      <w:r>
        <w:t xml:space="preserve"> </w:t>
      </w:r>
      <w:r w:rsidR="0093755F">
        <w:t xml:space="preserve">(acting as remote controller) </w:t>
      </w:r>
      <w:r>
        <w:t xml:space="preserve">sends a change </w:t>
      </w:r>
      <w:r w:rsidR="0093755F">
        <w:t xml:space="preserve">trigger </w:t>
      </w:r>
      <w:r>
        <w:t>request to the VAE server to update the session-oriented service to one or more VAE clients</w:t>
      </w:r>
      <w:r w:rsidR="0093755F">
        <w:rPr>
          <w:lang w:val="en-IN"/>
        </w:rPr>
        <w:t xml:space="preserve"> </w:t>
      </w:r>
      <w:r w:rsidR="0093755F">
        <w:t>(remote vehicle)</w:t>
      </w:r>
      <w:r>
        <w:t xml:space="preserve"> including </w:t>
      </w:r>
      <w:r w:rsidR="0093755F">
        <w:t xml:space="preserve">the identity of the service session, </w:t>
      </w:r>
      <w:r>
        <w:t>updates to service information (e.g. activated services, updates to vehicle trajectory), requirements (e.g. change of network/QoS requirements), or server information (e.g. change of VAE server)</w:t>
      </w:r>
      <w:r w:rsidRPr="00013092">
        <w:t>.</w:t>
      </w:r>
      <w:r>
        <w:t xml:space="preserve"> </w:t>
      </w:r>
    </w:p>
    <w:p w14:paraId="2DFFDBB6" w14:textId="77777777" w:rsidR="0093755F" w:rsidRPr="00DA0293" w:rsidRDefault="0093755F" w:rsidP="0093755F">
      <w:pPr>
        <w:pStyle w:val="B1"/>
      </w:pPr>
      <w:r>
        <w:rPr>
          <w:lang w:val="en-IN"/>
        </w:rPr>
        <w:t>2.</w:t>
      </w:r>
      <w:r>
        <w:rPr>
          <w:lang w:val="en-IN"/>
        </w:rPr>
        <w:tab/>
      </w:r>
      <w:r>
        <w:t xml:space="preserve">The VAE server provides a session-oriented </w:t>
      </w:r>
      <w:r>
        <w:rPr>
          <w:lang w:val="en-IN"/>
        </w:rPr>
        <w:t>change</w:t>
      </w:r>
      <w:r>
        <w:t xml:space="preserve"> trigger </w:t>
      </w:r>
      <w:r>
        <w:rPr>
          <w:lang w:val="en-IN"/>
        </w:rPr>
        <w:t>response</w:t>
      </w:r>
      <w:r>
        <w:t xml:space="preserve"> </w:t>
      </w:r>
      <w:r>
        <w:rPr>
          <w:lang w:val="en-US"/>
        </w:rPr>
        <w:t xml:space="preserve">to the VAE client </w:t>
      </w:r>
      <w:r>
        <w:t>indicating the ability or inability of VAE server to continue the session-oriented service with the VAE client with the updated conditions</w:t>
      </w:r>
      <w:r>
        <w:rPr>
          <w:lang w:val="en-IN"/>
        </w:rPr>
        <w:t>.</w:t>
      </w:r>
    </w:p>
    <w:p w14:paraId="4B9CB16E" w14:textId="77777777" w:rsidR="008033FC" w:rsidRDefault="0093755F" w:rsidP="0089413E">
      <w:pPr>
        <w:pStyle w:val="NO"/>
      </w:pPr>
      <w:r>
        <w:t>NOTE:</w:t>
      </w:r>
      <w:r>
        <w:tab/>
      </w:r>
      <w:r w:rsidR="008033FC">
        <w:t>The VAE server performs the procedure specified in clause 7.1.1.5</w:t>
      </w:r>
      <w:r>
        <w:t xml:space="preserve"> to change session oriented service with VAE client (e.g. remote vehicle)</w:t>
      </w:r>
      <w:r w:rsidR="008033FC">
        <w:t>.</w:t>
      </w:r>
    </w:p>
    <w:p w14:paraId="554F9A68" w14:textId="77777777" w:rsidR="008033FC" w:rsidRPr="00FE4B54" w:rsidRDefault="008033FC" w:rsidP="008033FC">
      <w:pPr>
        <w:pStyle w:val="Heading4"/>
      </w:pPr>
      <w:bookmarkStart w:id="232" w:name="_Toc50599484"/>
      <w:bookmarkStart w:id="233" w:name="_Toc59232239"/>
      <w:r>
        <w:t>7.</w:t>
      </w:r>
      <w:r>
        <w:rPr>
          <w:lang w:val="en-US"/>
        </w:rPr>
        <w:t>6</w:t>
      </w:r>
      <w:r>
        <w:t>.1.4</w:t>
      </w:r>
      <w:r>
        <w:tab/>
        <w:t>UE initiated session-oriented service termination</w:t>
      </w:r>
      <w:bookmarkEnd w:id="232"/>
      <w:bookmarkEnd w:id="233"/>
    </w:p>
    <w:p w14:paraId="69E372A0" w14:textId="77777777" w:rsidR="008033FC" w:rsidRDefault="008033FC" w:rsidP="008033FC">
      <w:r>
        <w:t>Pre-condition:</w:t>
      </w:r>
    </w:p>
    <w:p w14:paraId="55B16513" w14:textId="77777777" w:rsidR="008033FC" w:rsidRDefault="008033FC" w:rsidP="008033FC">
      <w:pPr>
        <w:pStyle w:val="B1"/>
      </w:pPr>
      <w:r>
        <w:t>-</w:t>
      </w:r>
      <w:r>
        <w:tab/>
        <w:t xml:space="preserve">The VAE </w:t>
      </w:r>
      <w:r>
        <w:rPr>
          <w:lang w:val="en-US"/>
        </w:rPr>
        <w:t>client (remote controller)</w:t>
      </w:r>
      <w:r>
        <w:t xml:space="preserve"> has established a session-oriented service with the VAE client</w:t>
      </w:r>
      <w:r>
        <w:rPr>
          <w:lang w:val="en-US"/>
        </w:rPr>
        <w:t xml:space="preserve"> (remote vehicle)</w:t>
      </w:r>
      <w:r>
        <w:t>.</w:t>
      </w:r>
    </w:p>
    <w:p w14:paraId="117F7AE6" w14:textId="77777777" w:rsidR="008033FC" w:rsidRDefault="00584D74" w:rsidP="008033FC">
      <w:pPr>
        <w:pStyle w:val="TH"/>
      </w:pPr>
      <w:r>
        <w:object w:dxaOrig="4021" w:dyaOrig="1740" w14:anchorId="73FF22C0">
          <v:shape id="_x0000_i1041" type="#_x0000_t75" style="width:201pt;height:87pt" o:ole="">
            <v:imagedata r:id="rId37" o:title=""/>
          </v:shape>
          <o:OLEObject Type="Embed" ProgID="Visio.Drawing.15" ShapeID="_x0000_i1041" DrawAspect="Content" ObjectID="_1723016668" r:id="rId38"/>
        </w:object>
      </w:r>
    </w:p>
    <w:p w14:paraId="629A79BB" w14:textId="77777777" w:rsidR="00703F61" w:rsidRDefault="008033FC" w:rsidP="00703F61">
      <w:pPr>
        <w:pStyle w:val="TF"/>
        <w:rPr>
          <w:lang w:val="en-US"/>
        </w:rPr>
      </w:pPr>
      <w:r w:rsidRPr="001378A3">
        <w:t>Figure</w:t>
      </w:r>
      <w:r>
        <w:t> 7.6.1.4-1</w:t>
      </w:r>
      <w:r w:rsidRPr="001378A3">
        <w:t xml:space="preserve">: </w:t>
      </w:r>
      <w:r>
        <w:t>Procedure for terminating a</w:t>
      </w:r>
      <w:r>
        <w:rPr>
          <w:lang w:val="en-US"/>
        </w:rPr>
        <w:t>n UE initiated</w:t>
      </w:r>
      <w:r>
        <w:t xml:space="preserve"> session-oriented service between the VAE </w:t>
      </w:r>
      <w:r>
        <w:rPr>
          <w:lang w:val="en-US"/>
        </w:rPr>
        <w:t>client (remote controller)</w:t>
      </w:r>
      <w:r>
        <w:t xml:space="preserve"> and the VAE client</w:t>
      </w:r>
      <w:r>
        <w:rPr>
          <w:lang w:val="en-US"/>
        </w:rPr>
        <w:t xml:space="preserve"> (remote vehicle)</w:t>
      </w:r>
    </w:p>
    <w:p w14:paraId="5B3CF344" w14:textId="77777777" w:rsidR="008033FC" w:rsidRDefault="008033FC" w:rsidP="006506A3">
      <w:pPr>
        <w:pStyle w:val="B1"/>
      </w:pPr>
      <w:r>
        <w:t>1.</w:t>
      </w:r>
      <w:r>
        <w:tab/>
        <w:t xml:space="preserve">The VAE </w:t>
      </w:r>
      <w:r>
        <w:rPr>
          <w:lang w:val="en-US"/>
        </w:rPr>
        <w:t>client</w:t>
      </w:r>
      <w:r>
        <w:t xml:space="preserve"> </w:t>
      </w:r>
      <w:r w:rsidR="00584D74">
        <w:t xml:space="preserve">(acting as remote controller) </w:t>
      </w:r>
      <w:r>
        <w:t xml:space="preserve">sends a session-oriented termination </w:t>
      </w:r>
      <w:r w:rsidR="00584D74">
        <w:rPr>
          <w:lang w:val="en-IN"/>
        </w:rPr>
        <w:t xml:space="preserve">trigger </w:t>
      </w:r>
      <w:r>
        <w:t xml:space="preserve">request to the VAE </w:t>
      </w:r>
      <w:r>
        <w:rPr>
          <w:lang w:val="en-US"/>
        </w:rPr>
        <w:t>server</w:t>
      </w:r>
      <w:r>
        <w:t xml:space="preserve"> to terminate the session (e.g. end of session with VAE server or requirements for session-oriented service not satisfied)</w:t>
      </w:r>
      <w:r>
        <w:rPr>
          <w:lang w:val="en-US"/>
        </w:rPr>
        <w:t xml:space="preserve"> with one or more V2X UEs (remote vehicles)</w:t>
      </w:r>
      <w:r w:rsidR="00584D74">
        <w:rPr>
          <w:lang w:val="en-US"/>
        </w:rPr>
        <w:t xml:space="preserve"> </w:t>
      </w:r>
      <w:r w:rsidR="00584D74">
        <w:t>including the identity of the service session</w:t>
      </w:r>
      <w:r>
        <w:t>.</w:t>
      </w:r>
    </w:p>
    <w:p w14:paraId="4C4D6CF7" w14:textId="77777777" w:rsidR="00584D74" w:rsidRPr="00E94936" w:rsidRDefault="00584D74" w:rsidP="00584D74">
      <w:pPr>
        <w:pStyle w:val="B1"/>
      </w:pPr>
      <w:r>
        <w:rPr>
          <w:lang w:val="en-IN"/>
        </w:rPr>
        <w:t>2.</w:t>
      </w:r>
      <w:r>
        <w:rPr>
          <w:lang w:val="en-IN"/>
        </w:rPr>
        <w:tab/>
      </w:r>
      <w:r>
        <w:t xml:space="preserve">The VAE </w:t>
      </w:r>
      <w:r>
        <w:rPr>
          <w:lang w:val="en-US"/>
        </w:rPr>
        <w:t>server</w:t>
      </w:r>
      <w:r>
        <w:t xml:space="preserve"> sends a session-oriented termination </w:t>
      </w:r>
      <w:r>
        <w:rPr>
          <w:lang w:val="en-IN"/>
        </w:rPr>
        <w:t xml:space="preserve">trigger </w:t>
      </w:r>
      <w:r>
        <w:t xml:space="preserve">response to the VAE </w:t>
      </w:r>
      <w:r>
        <w:rPr>
          <w:lang w:val="en-US"/>
        </w:rPr>
        <w:t>client</w:t>
      </w:r>
      <w:r>
        <w:t xml:space="preserve"> indicating </w:t>
      </w:r>
      <w:r>
        <w:rPr>
          <w:lang w:val="en-US"/>
        </w:rPr>
        <w:t>the result</w:t>
      </w:r>
      <w:r>
        <w:t xml:space="preserve"> of the </w:t>
      </w:r>
      <w:r>
        <w:rPr>
          <w:lang w:val="en-US"/>
        </w:rPr>
        <w:t>session-oriented service termination with one or more V2X UEs (remote vehicles)</w:t>
      </w:r>
      <w:r>
        <w:t>.</w:t>
      </w:r>
    </w:p>
    <w:p w14:paraId="515A23D5" w14:textId="77777777" w:rsidR="008033FC" w:rsidRDefault="00584D74" w:rsidP="0089413E">
      <w:pPr>
        <w:pStyle w:val="NO"/>
      </w:pPr>
      <w:r>
        <w:t>NOTE:</w:t>
      </w:r>
      <w:r>
        <w:tab/>
      </w:r>
      <w:r w:rsidR="008033FC">
        <w:t>The VAE server performs the session-oriented service termination procedure as specified in the clause 7.1.1.7</w:t>
      </w:r>
      <w:r w:rsidRPr="007A206B">
        <w:t xml:space="preserve"> </w:t>
      </w:r>
      <w:r>
        <w:t>to terminate session oriented service with VAE client (e.g. remote vehicle)</w:t>
      </w:r>
      <w:r w:rsidR="008033FC">
        <w:t>.</w:t>
      </w:r>
    </w:p>
    <w:p w14:paraId="0A1D95FF" w14:textId="77777777" w:rsidR="008033FC" w:rsidRDefault="008033FC" w:rsidP="008033FC">
      <w:pPr>
        <w:pStyle w:val="Heading3"/>
      </w:pPr>
      <w:bookmarkStart w:id="234" w:name="_Toc50599485"/>
      <w:bookmarkStart w:id="235" w:name="_Toc59232240"/>
      <w:r>
        <w:t>7.</w:t>
      </w:r>
      <w:r>
        <w:rPr>
          <w:lang w:val="en-US"/>
        </w:rPr>
        <w:t>6</w:t>
      </w:r>
      <w:r>
        <w:t>.2</w:t>
      </w:r>
      <w:r>
        <w:tab/>
        <w:t>Solution evaluation</w:t>
      </w:r>
      <w:bookmarkEnd w:id="234"/>
      <w:bookmarkEnd w:id="235"/>
    </w:p>
    <w:p w14:paraId="2C101587" w14:textId="77777777" w:rsidR="008033FC" w:rsidRDefault="008033FC" w:rsidP="008033FC">
      <w:r>
        <w:t xml:space="preserve">The solution provides a viable mechanism for a V2X </w:t>
      </w:r>
      <w:r>
        <w:rPr>
          <w:lang w:val="en-US"/>
        </w:rPr>
        <w:t>UE (acting as a remote controller)</w:t>
      </w:r>
      <w:r>
        <w:t xml:space="preserve"> to establish and maintain a session-oriented service as tele-operated driving with </w:t>
      </w:r>
      <w:r>
        <w:rPr>
          <w:lang w:val="en-US"/>
        </w:rPr>
        <w:t>one or more</w:t>
      </w:r>
      <w:r>
        <w:t xml:space="preserve"> V2X UE</w:t>
      </w:r>
      <w:r>
        <w:rPr>
          <w:lang w:val="en-US"/>
        </w:rPr>
        <w:t>s (acting as remote vehicles)</w:t>
      </w:r>
      <w:r>
        <w:t xml:space="preserve">. </w:t>
      </w:r>
    </w:p>
    <w:p w14:paraId="0016B73C" w14:textId="77777777" w:rsidR="008033FC" w:rsidRPr="00AD7C25" w:rsidRDefault="008033FC" w:rsidP="006506A3">
      <w:pPr>
        <w:pStyle w:val="EditorsNote"/>
        <w:rPr>
          <w:noProof/>
          <w:lang w:val="en-US"/>
        </w:rPr>
      </w:pPr>
      <w:r>
        <w:rPr>
          <w:noProof/>
          <w:lang w:val="en-US"/>
        </w:rPr>
        <w:t>Editor's note: Session-oriented service termination by the remote vehicle or the V2X service specific server (acting as remote controller) is FFS.</w:t>
      </w:r>
    </w:p>
    <w:p w14:paraId="02802E73" w14:textId="77777777" w:rsidR="005A156C" w:rsidRPr="0064781D" w:rsidRDefault="005A156C" w:rsidP="005A156C">
      <w:pPr>
        <w:pStyle w:val="Heading2"/>
      </w:pPr>
      <w:bookmarkStart w:id="236" w:name="_Toc50599486"/>
      <w:bookmarkStart w:id="237" w:name="_Toc59232241"/>
      <w:bookmarkStart w:id="238" w:name="_Hlk39758201"/>
      <w:r>
        <w:t>7.7</w:t>
      </w:r>
      <w:r>
        <w:tab/>
      </w:r>
      <w:r>
        <w:rPr>
          <w:lang w:val="en-US"/>
        </w:rPr>
        <w:t>Solution #7: PC5 Provisioning in multi-operator V2X scenarios</w:t>
      </w:r>
      <w:bookmarkEnd w:id="236"/>
      <w:bookmarkEnd w:id="237"/>
      <w:r>
        <w:rPr>
          <w:lang w:val="en-US"/>
        </w:rPr>
        <w:t xml:space="preserve"> </w:t>
      </w:r>
    </w:p>
    <w:p w14:paraId="0A82A75B" w14:textId="77777777" w:rsidR="005A156C" w:rsidRDefault="005A156C" w:rsidP="005A156C">
      <w:pPr>
        <w:pStyle w:val="Heading3"/>
      </w:pPr>
      <w:bookmarkStart w:id="239" w:name="_Toc50599487"/>
      <w:bookmarkStart w:id="240" w:name="_Toc59232242"/>
      <w:r>
        <w:t>7.7.1</w:t>
      </w:r>
      <w:r>
        <w:tab/>
        <w:t>Solution description</w:t>
      </w:r>
      <w:bookmarkEnd w:id="239"/>
      <w:bookmarkEnd w:id="240"/>
    </w:p>
    <w:p w14:paraId="515B0A52" w14:textId="77777777" w:rsidR="005A156C" w:rsidRDefault="005A156C" w:rsidP="005A156C">
      <w:pPr>
        <w:rPr>
          <w:lang w:val="en-US"/>
        </w:rPr>
      </w:pPr>
      <w:r w:rsidRPr="00447541">
        <w:t>This solution addresses the key issue #</w:t>
      </w:r>
      <w:r>
        <w:t>6. The VAE layer provides support at the application layer</w:t>
      </w:r>
      <w:r>
        <w:rPr>
          <w:lang w:val="en-US"/>
        </w:rPr>
        <w:t xml:space="preserve"> for coordinating the PC5 provisioning in multi-operator network-assisted V2V services (where the multi-operator service consists of V2X-UEs communicating via PC5, and that may belong to different PLMNs), assuming that operator-managed sidelink radio resources are used for the V2V communications. The coordination is needed at the VAE layer for ensuring that common policies / parameters are used across all V2X-UEs within a multi-operator V2X service. Examples of such coordination by the VAE server include:</w:t>
      </w:r>
    </w:p>
    <w:p w14:paraId="2CA7BF48" w14:textId="77777777" w:rsidR="005A156C" w:rsidRDefault="005A156C" w:rsidP="006506A3">
      <w:pPr>
        <w:pStyle w:val="B1"/>
        <w:rPr>
          <w:lang w:val="en-US"/>
        </w:rPr>
      </w:pPr>
      <w:r>
        <w:rPr>
          <w:lang w:val="en-US"/>
        </w:rPr>
        <w:t>-</w:t>
      </w:r>
      <w:r>
        <w:rPr>
          <w:lang w:val="en-US"/>
        </w:rPr>
        <w:tab/>
        <w:t xml:space="preserve">joint selection of the PC5 QoS context information for the communication, from a set of QoS parameters provided by different PLMNs. One example is the derivation of the list of </w:t>
      </w:r>
      <w:r w:rsidRPr="00490934">
        <w:t>PQI</w:t>
      </w:r>
      <w:r>
        <w:t>s and their indicated application priority, based on the available PQIs and default priorities, which are initially configured per PLMN.</w:t>
      </w:r>
      <w:r>
        <w:rPr>
          <w:lang w:val="en-US"/>
        </w:rPr>
        <w:t xml:space="preserve"> </w:t>
      </w:r>
    </w:p>
    <w:p w14:paraId="3A61E61A" w14:textId="77777777" w:rsidR="005A156C" w:rsidRDefault="005A156C" w:rsidP="006506A3">
      <w:pPr>
        <w:pStyle w:val="B1"/>
        <w:rPr>
          <w:lang w:val="en-US"/>
        </w:rPr>
      </w:pPr>
      <w:r>
        <w:rPr>
          <w:lang w:val="en-US"/>
        </w:rPr>
        <w:t>-</w:t>
      </w:r>
      <w:r>
        <w:rPr>
          <w:lang w:val="en-US"/>
        </w:rPr>
        <w:tab/>
        <w:t>joint selection of common radio parameters for out of coverage scenarios</w:t>
      </w:r>
      <w:r w:rsidRPr="006A729C">
        <w:rPr>
          <w:lang w:val="en-US"/>
        </w:rPr>
        <w:t xml:space="preserve"> </w:t>
      </w:r>
      <w:r>
        <w:rPr>
          <w:lang w:val="en-US"/>
        </w:rPr>
        <w:t>as defined in 3GPP TS 23.287 [8].</w:t>
      </w:r>
    </w:p>
    <w:p w14:paraId="58C54F15" w14:textId="77777777" w:rsidR="005A156C" w:rsidRDefault="005A156C" w:rsidP="005A156C">
      <w:r>
        <w:t>Pre-conditions:</w:t>
      </w:r>
    </w:p>
    <w:p w14:paraId="2477B817" w14:textId="77777777" w:rsidR="005A156C" w:rsidRDefault="005A156C"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1FDE0D92" w14:textId="77777777" w:rsidR="005A156C" w:rsidRPr="006506A3" w:rsidRDefault="005A156C" w:rsidP="006506A3">
      <w:pPr>
        <w:pStyle w:val="B1"/>
        <w:rPr>
          <w:lang w:val="en-US"/>
        </w:rPr>
      </w:pPr>
      <w:r>
        <w:rPr>
          <w:lang w:val="en-US"/>
        </w:rPr>
        <w:t>-</w:t>
      </w:r>
      <w:r>
        <w:rPr>
          <w:lang w:val="en-US"/>
        </w:rPr>
        <w:tab/>
        <w:t xml:space="preserve">The </w:t>
      </w:r>
      <w:r w:rsidRPr="00A01741">
        <w:rPr>
          <w:lang w:val="en-US"/>
        </w:rPr>
        <w:t>V2X UE</w:t>
      </w:r>
      <w:r>
        <w:rPr>
          <w:lang w:val="en-US"/>
        </w:rPr>
        <w:t>s are</w:t>
      </w:r>
      <w:r w:rsidRPr="00A01741">
        <w:rPr>
          <w:lang w:val="en-US"/>
        </w:rPr>
        <w:t xml:space="preserve"> authorized </w:t>
      </w:r>
      <w:r>
        <w:rPr>
          <w:lang w:val="en-US"/>
        </w:rPr>
        <w:t xml:space="preserve">to use </w:t>
      </w:r>
      <w:r w:rsidRPr="00A01741">
        <w:rPr>
          <w:lang w:val="en-US"/>
        </w:rPr>
        <w:t>PC5</w:t>
      </w:r>
      <w:r>
        <w:rPr>
          <w:lang w:val="en-US"/>
        </w:rPr>
        <w:t xml:space="preserve"> communication</w:t>
      </w:r>
      <w:r w:rsidRPr="00A01741">
        <w:rPr>
          <w:lang w:val="en-US"/>
        </w:rPr>
        <w:t xml:space="preserve"> </w:t>
      </w:r>
      <w:r>
        <w:rPr>
          <w:lang w:val="en-US"/>
        </w:rPr>
        <w:t xml:space="preserve">(in the example below, the V2X-UE 1 is authorized </w:t>
      </w:r>
      <w:r w:rsidRPr="00A01741">
        <w:rPr>
          <w:lang w:val="en-US"/>
        </w:rPr>
        <w:t xml:space="preserve">by PLMN1 and V2X UE2 </w:t>
      </w:r>
      <w:r>
        <w:rPr>
          <w:lang w:val="en-US"/>
        </w:rPr>
        <w:t xml:space="preserve">is authorized </w:t>
      </w:r>
      <w:r w:rsidRPr="00A01741">
        <w:rPr>
          <w:lang w:val="en-US"/>
        </w:rPr>
        <w:t>by PLMN2)</w:t>
      </w:r>
      <w:r>
        <w:rPr>
          <w:lang w:val="en-US"/>
        </w:rPr>
        <w:t>.</w:t>
      </w:r>
    </w:p>
    <w:bookmarkEnd w:id="238"/>
    <w:p w14:paraId="24BB4AE5" w14:textId="77777777" w:rsidR="005A156C" w:rsidRDefault="005A156C" w:rsidP="006506A3">
      <w:pPr>
        <w:pStyle w:val="TH"/>
      </w:pPr>
      <w:r>
        <w:object w:dxaOrig="10230" w:dyaOrig="5865" w14:anchorId="1DE5214E">
          <v:shape id="_x0000_i1042" type="#_x0000_t75" style="width:482.5pt;height:277pt" o:ole="">
            <v:imagedata r:id="rId39" o:title=""/>
          </v:shape>
          <o:OLEObject Type="Embed" ProgID="Visio.Drawing.15" ShapeID="_x0000_i1042" DrawAspect="Content" ObjectID="_1723016669" r:id="rId40"/>
        </w:object>
      </w:r>
    </w:p>
    <w:p w14:paraId="4034F727" w14:textId="77777777" w:rsidR="005A156C" w:rsidRPr="00712DEE" w:rsidRDefault="005A156C" w:rsidP="006506A3">
      <w:pPr>
        <w:pStyle w:val="TF"/>
      </w:pPr>
      <w:r w:rsidRPr="00712DEE">
        <w:t>Figure 7.</w:t>
      </w:r>
      <w:r>
        <w:t>7</w:t>
      </w:r>
      <w:r w:rsidRPr="00712DEE">
        <w:t xml:space="preserve">.1-1: </w:t>
      </w:r>
      <w:r w:rsidRPr="00750AC5">
        <w:t>NR-PC5 Provisioning in multi-operator V2X scenarios</w:t>
      </w:r>
    </w:p>
    <w:p w14:paraId="4AFA6357" w14:textId="77777777" w:rsidR="005A156C" w:rsidRPr="004C4A6A" w:rsidRDefault="005A156C" w:rsidP="006506A3">
      <w:pPr>
        <w:pStyle w:val="B1"/>
        <w:rPr>
          <w:rFonts w:eastAsia="Malgun Gothic"/>
          <w:lang w:eastAsia="ja-JP"/>
        </w:rPr>
      </w:pPr>
      <w:r w:rsidRPr="004C4A6A">
        <w:rPr>
          <w:rFonts w:eastAsia="Malgun Gothic"/>
          <w:lang w:eastAsia="ja-JP"/>
        </w:rPr>
        <w:t>1.</w:t>
      </w:r>
      <w:r w:rsidRPr="004C4A6A">
        <w:rPr>
          <w:rFonts w:eastAsia="Malgun Gothic"/>
          <w:lang w:eastAsia="ja-JP"/>
        </w:rPr>
        <w:tab/>
        <w:t xml:space="preserve">The V2X </w:t>
      </w:r>
      <w:r>
        <w:rPr>
          <w:rFonts w:eastAsia="Malgun Gothic"/>
          <w:lang w:eastAsia="ja-JP"/>
        </w:rPr>
        <w:t xml:space="preserve">application specific </w:t>
      </w:r>
      <w:r w:rsidRPr="004C4A6A">
        <w:rPr>
          <w:rFonts w:eastAsia="Malgun Gothic"/>
          <w:lang w:eastAsia="ja-JP"/>
        </w:rPr>
        <w:t xml:space="preserve">server provides an application requirement </w:t>
      </w:r>
      <w:r>
        <w:rPr>
          <w:rFonts w:eastAsia="Malgun Gothic"/>
          <w:lang w:eastAsia="ja-JP"/>
        </w:rPr>
        <w:t xml:space="preserve">request </w:t>
      </w:r>
      <w:r w:rsidRPr="004C4A6A">
        <w:rPr>
          <w:rFonts w:eastAsia="Malgun Gothic"/>
          <w:lang w:eastAsia="ja-JP"/>
        </w:rPr>
        <w:t xml:space="preserve">to the VAE client of </w:t>
      </w:r>
      <w:r>
        <w:rPr>
          <w:rFonts w:eastAsia="Malgun Gothic"/>
          <w:lang w:eastAsia="ja-JP"/>
        </w:rPr>
        <w:t>a</w:t>
      </w:r>
      <w:r w:rsidRPr="004C4A6A">
        <w:rPr>
          <w:rFonts w:eastAsia="Malgun Gothic"/>
          <w:lang w:eastAsia="ja-JP"/>
        </w:rPr>
        <w:t xml:space="preserve"> V2X UE</w:t>
      </w:r>
      <w:r>
        <w:rPr>
          <w:rFonts w:eastAsia="Malgun Gothic"/>
          <w:lang w:eastAsia="ja-JP"/>
        </w:rPr>
        <w:t xml:space="preserve"> (this requirement may be sent to multiple V2X-UE)</w:t>
      </w:r>
      <w:r w:rsidRPr="004C4A6A">
        <w:rPr>
          <w:rFonts w:eastAsia="Malgun Gothic"/>
          <w:lang w:eastAsia="ja-JP"/>
        </w:rPr>
        <w:t xml:space="preserve">. This message provides a </w:t>
      </w:r>
      <w:r>
        <w:t>request</w:t>
      </w:r>
      <w:r w:rsidRPr="004C4A6A">
        <w:t xml:space="preserve"> </w:t>
      </w:r>
      <w:r>
        <w:t xml:space="preserve">to VAE server </w:t>
      </w:r>
      <w:r w:rsidRPr="004C4A6A">
        <w:t>for performing coordinated provisioning for</w:t>
      </w:r>
      <w:r>
        <w:t xml:space="preserve"> one or more</w:t>
      </w:r>
      <w:r w:rsidRPr="004C4A6A">
        <w:t xml:space="preserve"> </w:t>
      </w:r>
      <w:r>
        <w:t xml:space="preserve">multi-operator </w:t>
      </w:r>
      <w:r w:rsidRPr="004C4A6A">
        <w:t>V2X services</w:t>
      </w:r>
      <w:r>
        <w:t>, including also some initial V2X service provisioning parameters/policies.</w:t>
      </w:r>
    </w:p>
    <w:p w14:paraId="02C1E816" w14:textId="77777777" w:rsidR="005A156C" w:rsidRDefault="005A156C" w:rsidP="006506A3">
      <w:pPr>
        <w:pStyle w:val="B1"/>
        <w:rPr>
          <w:szCs w:val="22"/>
          <w:lang w:val="en-US"/>
        </w:rPr>
      </w:pPr>
      <w:r>
        <w:rPr>
          <w:rFonts w:eastAsia="Malgun Gothic"/>
          <w:lang w:eastAsia="ja-JP"/>
        </w:rPr>
        <w:t>2.</w:t>
      </w:r>
      <w:r>
        <w:rPr>
          <w:rFonts w:eastAsia="Malgun Gothic"/>
          <w:lang w:eastAsia="ja-JP"/>
        </w:rPr>
        <w:tab/>
        <w:t xml:space="preserve">The </w:t>
      </w:r>
      <w:r>
        <w:rPr>
          <w:szCs w:val="22"/>
        </w:rPr>
        <w:t xml:space="preserve">VAE Server </w:t>
      </w:r>
      <w:r w:rsidRPr="00681066">
        <w:rPr>
          <w:szCs w:val="22"/>
          <w:lang w:val="en-US"/>
        </w:rPr>
        <w:t xml:space="preserve">sends </w:t>
      </w:r>
      <w:r w:rsidRPr="00826C52">
        <w:rPr>
          <w:szCs w:val="22"/>
          <w:lang w:val="en-US"/>
        </w:rPr>
        <w:t>a PC5 policy/parameter status request</w:t>
      </w:r>
      <w:r w:rsidRPr="00681066">
        <w:rPr>
          <w:szCs w:val="22"/>
          <w:lang w:val="en-US"/>
        </w:rPr>
        <w:t xml:space="preserve"> message to the VAE Client</w:t>
      </w:r>
      <w:r>
        <w:rPr>
          <w:szCs w:val="22"/>
          <w:lang w:val="en-US"/>
        </w:rPr>
        <w:t>s</w:t>
      </w:r>
      <w:r w:rsidRPr="00681066">
        <w:rPr>
          <w:szCs w:val="22"/>
          <w:lang w:val="en-US"/>
        </w:rPr>
        <w:t xml:space="preserve"> of the affected V2X UEs</w:t>
      </w:r>
      <w:r>
        <w:rPr>
          <w:szCs w:val="22"/>
          <w:lang w:val="en-US"/>
        </w:rPr>
        <w:t>, to have updated information on the per PLMN provisioning p</w:t>
      </w:r>
      <w:r w:rsidRPr="00D64DA2">
        <w:rPr>
          <w:szCs w:val="22"/>
          <w:lang w:val="en-US"/>
        </w:rPr>
        <w:t>olic</w:t>
      </w:r>
      <w:r>
        <w:rPr>
          <w:szCs w:val="22"/>
          <w:lang w:val="en-US"/>
        </w:rPr>
        <w:t>ies/ parameters.</w:t>
      </w:r>
      <w:r w:rsidRPr="00D64DA2">
        <w:rPr>
          <w:szCs w:val="22"/>
          <w:lang w:val="en-US"/>
        </w:rPr>
        <w:t xml:space="preserve"> </w:t>
      </w:r>
      <w:r w:rsidRPr="0055331C">
        <w:rPr>
          <w:szCs w:val="22"/>
          <w:lang w:val="en-US"/>
        </w:rPr>
        <w:t xml:space="preserve"> </w:t>
      </w:r>
    </w:p>
    <w:p w14:paraId="63F1418C" w14:textId="77777777" w:rsidR="005A156C" w:rsidRPr="00826C52" w:rsidRDefault="005A156C" w:rsidP="006506A3">
      <w:pPr>
        <w:pStyle w:val="B1"/>
        <w:rPr>
          <w:szCs w:val="22"/>
          <w:lang w:val="en-US"/>
        </w:rPr>
      </w:pPr>
      <w:r w:rsidRPr="0082457F">
        <w:rPr>
          <w:rFonts w:eastAsia="Malgun Gothic"/>
          <w:lang w:eastAsia="ja-JP"/>
        </w:rPr>
        <w:t>3</w:t>
      </w:r>
      <w:r>
        <w:rPr>
          <w:rFonts w:eastAsia="Malgun Gothic"/>
          <w:lang w:eastAsia="ja-JP"/>
        </w:rPr>
        <w:t>.</w:t>
      </w:r>
      <w:r>
        <w:rPr>
          <w:rFonts w:eastAsia="Malgun Gothic"/>
          <w:lang w:eastAsia="ja-JP"/>
        </w:rPr>
        <w:tab/>
      </w:r>
      <w:r w:rsidRPr="0082457F">
        <w:rPr>
          <w:rFonts w:eastAsia="Malgun Gothic"/>
          <w:lang w:eastAsia="ja-JP"/>
        </w:rPr>
        <w:t xml:space="preserve">The </w:t>
      </w:r>
      <w:r w:rsidRPr="0082457F">
        <w:rPr>
          <w:szCs w:val="22"/>
          <w:lang w:val="en-US"/>
        </w:rPr>
        <w:t xml:space="preserve">VAE Client sends </w:t>
      </w:r>
      <w:r w:rsidRPr="00826C52">
        <w:rPr>
          <w:szCs w:val="22"/>
          <w:lang w:val="en-US"/>
        </w:rPr>
        <w:t xml:space="preserve">a PC5 policy/parameter status report message to VAE server which indicates the up-to-date </w:t>
      </w:r>
      <w:r>
        <w:rPr>
          <w:szCs w:val="22"/>
          <w:lang w:val="en-US"/>
        </w:rPr>
        <w:t>p</w:t>
      </w:r>
      <w:r w:rsidRPr="00826C52">
        <w:rPr>
          <w:szCs w:val="22"/>
          <w:lang w:val="en-US"/>
        </w:rPr>
        <w:t>olic</w:t>
      </w:r>
      <w:r>
        <w:rPr>
          <w:szCs w:val="22"/>
          <w:lang w:val="en-US"/>
        </w:rPr>
        <w:t>ies</w:t>
      </w:r>
      <w:r w:rsidRPr="00826C52">
        <w:rPr>
          <w:szCs w:val="22"/>
          <w:lang w:val="en-US"/>
        </w:rPr>
        <w:t xml:space="preserve"> /</w:t>
      </w:r>
      <w:r>
        <w:rPr>
          <w:szCs w:val="22"/>
          <w:lang w:val="en-US"/>
        </w:rPr>
        <w:t>p</w:t>
      </w:r>
      <w:r w:rsidRPr="00826C52">
        <w:rPr>
          <w:szCs w:val="22"/>
          <w:lang w:val="en-US"/>
        </w:rPr>
        <w:t xml:space="preserve">arameters per PLMN (e.g. </w:t>
      </w:r>
      <w:r>
        <w:rPr>
          <w:szCs w:val="22"/>
          <w:lang w:val="en-US"/>
        </w:rPr>
        <w:t>application QoS - to - PQI mapping</w:t>
      </w:r>
      <w:r w:rsidRPr="00826C52">
        <w:rPr>
          <w:szCs w:val="22"/>
          <w:lang w:val="en-US"/>
        </w:rPr>
        <w:t xml:space="preserve">, range, </w:t>
      </w:r>
      <w:r>
        <w:rPr>
          <w:szCs w:val="22"/>
          <w:lang w:val="en-US"/>
        </w:rPr>
        <w:t>application priority, radio parameters</w:t>
      </w:r>
      <w:r w:rsidRPr="00826C52">
        <w:rPr>
          <w:szCs w:val="22"/>
          <w:lang w:val="en-US"/>
        </w:rPr>
        <w:t xml:space="preserve">) and optionally </w:t>
      </w:r>
      <w:r w:rsidRPr="00826C52">
        <w:rPr>
          <w:szCs w:val="22"/>
        </w:rPr>
        <w:t>PC5 related events (PC5 expected link downgrade</w:t>
      </w:r>
      <w:r>
        <w:rPr>
          <w:szCs w:val="22"/>
        </w:rPr>
        <w:t>).</w:t>
      </w:r>
    </w:p>
    <w:p w14:paraId="396C827C" w14:textId="77777777" w:rsidR="005A156C" w:rsidRDefault="005A156C" w:rsidP="006506A3">
      <w:pPr>
        <w:pStyle w:val="B1"/>
        <w:rPr>
          <w:szCs w:val="22"/>
          <w:lang w:val="en-US"/>
        </w:rPr>
      </w:pPr>
      <w:r w:rsidRPr="00776414">
        <w:rPr>
          <w:rFonts w:eastAsia="Malgun Gothic"/>
          <w:lang w:eastAsia="ja-JP"/>
        </w:rPr>
        <w:t>4.</w:t>
      </w:r>
      <w:r>
        <w:rPr>
          <w:rFonts w:eastAsia="Malgun Gothic"/>
          <w:lang w:eastAsia="ja-JP"/>
        </w:rPr>
        <w:tab/>
      </w:r>
      <w:r w:rsidRPr="00776414">
        <w:rPr>
          <w:rFonts w:eastAsia="Malgun Gothic"/>
          <w:lang w:eastAsia="ja-JP"/>
        </w:rPr>
        <w:t xml:space="preserve">The </w:t>
      </w:r>
      <w:r w:rsidRPr="00776414">
        <w:rPr>
          <w:szCs w:val="22"/>
        </w:rPr>
        <w:t xml:space="preserve">VAE </w:t>
      </w:r>
      <w:r w:rsidRPr="00776414">
        <w:rPr>
          <w:szCs w:val="22"/>
          <w:lang w:val="en-US"/>
        </w:rPr>
        <w:t xml:space="preserve">Server, considering the application requirement request in Step 1 and the report in Step 3, determines the updated V2X provisioning parameters to be jointly used across the V2X-UEs within the multi-operator V2X. The coordination by the VAE server may result to overriding the per PLMN policies/parameters and may include the selection of common QoS parameters (list of PQIs and application priorities, range values) or radio parameters </w:t>
      </w:r>
      <w:r>
        <w:rPr>
          <w:szCs w:val="22"/>
          <w:lang w:val="en-US"/>
        </w:rPr>
        <w:t>or</w:t>
      </w:r>
      <w:r w:rsidRPr="00776414">
        <w:rPr>
          <w:szCs w:val="22"/>
          <w:lang w:val="en-US"/>
        </w:rPr>
        <w:t xml:space="preserve"> AS </w:t>
      </w:r>
      <w:r>
        <w:rPr>
          <w:szCs w:val="22"/>
          <w:lang w:val="en-US"/>
        </w:rPr>
        <w:t xml:space="preserve">layer </w:t>
      </w:r>
      <w:r w:rsidRPr="00776414">
        <w:rPr>
          <w:szCs w:val="22"/>
          <w:lang w:val="en-US"/>
        </w:rPr>
        <w:t>configurations. The coordinated policies/parameters may be a sub-set or augmentation of parameters/policies which are initially set per PLMN</w:t>
      </w:r>
      <w:r>
        <w:rPr>
          <w:szCs w:val="22"/>
          <w:lang w:val="en-US"/>
        </w:rPr>
        <w:t>.</w:t>
      </w:r>
    </w:p>
    <w:p w14:paraId="12D6ABBC" w14:textId="77777777" w:rsidR="005A156C" w:rsidRPr="00826C52" w:rsidRDefault="005A156C" w:rsidP="006506A3">
      <w:pPr>
        <w:pStyle w:val="B1"/>
      </w:pPr>
      <w:r w:rsidRPr="00826C52">
        <w:rPr>
          <w:rFonts w:eastAsia="Malgun Gothic"/>
          <w:lang w:eastAsia="ja-JP"/>
        </w:rPr>
        <w:t>5.</w:t>
      </w:r>
      <w:r>
        <w:rPr>
          <w:rFonts w:eastAsia="Malgun Gothic"/>
          <w:lang w:eastAsia="ja-JP"/>
        </w:rPr>
        <w:tab/>
        <w:t xml:space="preserve">The </w:t>
      </w:r>
      <w:r w:rsidRPr="00826C52">
        <w:rPr>
          <w:szCs w:val="22"/>
        </w:rPr>
        <w:t xml:space="preserve">VAE Server </w:t>
      </w:r>
      <w:r w:rsidRPr="00826C52">
        <w:rPr>
          <w:szCs w:val="22"/>
          <w:lang w:val="en-US"/>
        </w:rPr>
        <w:t xml:space="preserve">sends a </w:t>
      </w:r>
      <w:r>
        <w:rPr>
          <w:szCs w:val="22"/>
          <w:lang w:val="en-US"/>
        </w:rPr>
        <w:t>c</w:t>
      </w:r>
      <w:r w:rsidRPr="00826C52">
        <w:rPr>
          <w:szCs w:val="22"/>
          <w:lang w:val="en-US"/>
        </w:rPr>
        <w:t xml:space="preserve">oordinated PC5 </w:t>
      </w:r>
      <w:r>
        <w:rPr>
          <w:szCs w:val="22"/>
          <w:lang w:val="en-US"/>
        </w:rPr>
        <w:t>p</w:t>
      </w:r>
      <w:r w:rsidRPr="00826C52">
        <w:rPr>
          <w:szCs w:val="22"/>
          <w:lang w:val="en-US"/>
        </w:rPr>
        <w:t xml:space="preserve">rovisioning request message to the </w:t>
      </w:r>
      <w:r w:rsidRPr="00826C52">
        <w:rPr>
          <w:szCs w:val="22"/>
        </w:rPr>
        <w:t>VAE client</w:t>
      </w:r>
      <w:r>
        <w:rPr>
          <w:szCs w:val="22"/>
        </w:rPr>
        <w:t>s of the affected V2X UEs</w:t>
      </w:r>
      <w:r w:rsidRPr="00826C52">
        <w:rPr>
          <w:szCs w:val="22"/>
          <w:lang w:val="en-US"/>
        </w:rPr>
        <w:t>. This message includes</w:t>
      </w:r>
      <w:r>
        <w:rPr>
          <w:szCs w:val="22"/>
          <w:lang w:val="en-US"/>
        </w:rPr>
        <w:t xml:space="preserve"> updated</w:t>
      </w:r>
      <w:r w:rsidRPr="00826C52">
        <w:rPr>
          <w:szCs w:val="22"/>
          <w:lang w:val="en-US"/>
        </w:rPr>
        <w:t xml:space="preserve"> </w:t>
      </w:r>
      <w:r>
        <w:rPr>
          <w:szCs w:val="22"/>
          <w:lang w:val="en-US"/>
        </w:rPr>
        <w:t xml:space="preserve">policies / radio parameters </w:t>
      </w:r>
      <w:r w:rsidRPr="0082457F">
        <w:rPr>
          <w:szCs w:val="22"/>
        </w:rPr>
        <w:t xml:space="preserve">for </w:t>
      </w:r>
      <w:r>
        <w:rPr>
          <w:szCs w:val="22"/>
        </w:rPr>
        <w:t>the QoS/resource coordination</w:t>
      </w:r>
      <w:r w:rsidRPr="0082457F">
        <w:rPr>
          <w:szCs w:val="22"/>
        </w:rPr>
        <w:t xml:space="preserve"> </w:t>
      </w:r>
      <w:r>
        <w:rPr>
          <w:szCs w:val="22"/>
        </w:rPr>
        <w:t>across</w:t>
      </w:r>
      <w:r w:rsidRPr="0082457F">
        <w:rPr>
          <w:szCs w:val="22"/>
        </w:rPr>
        <w:t xml:space="preserve"> </w:t>
      </w:r>
      <w:r>
        <w:rPr>
          <w:szCs w:val="22"/>
        </w:rPr>
        <w:t>the m</w:t>
      </w:r>
      <w:r w:rsidRPr="0082457F">
        <w:rPr>
          <w:szCs w:val="22"/>
        </w:rPr>
        <w:t>ulti-</w:t>
      </w:r>
      <w:r>
        <w:rPr>
          <w:szCs w:val="22"/>
        </w:rPr>
        <w:t>operator</w:t>
      </w:r>
      <w:r w:rsidRPr="0082457F">
        <w:rPr>
          <w:szCs w:val="22"/>
        </w:rPr>
        <w:t xml:space="preserve"> V2X service</w:t>
      </w:r>
      <w:r>
        <w:rPr>
          <w:szCs w:val="22"/>
        </w:rPr>
        <w:t>, based on the coordination provided in Step 4.</w:t>
      </w:r>
    </w:p>
    <w:p w14:paraId="50871939" w14:textId="77777777" w:rsidR="005A156C" w:rsidRPr="00681066" w:rsidRDefault="005A156C" w:rsidP="006506A3">
      <w:pPr>
        <w:pStyle w:val="B1"/>
        <w:rPr>
          <w:rFonts w:eastAsia="Malgun Gothic"/>
          <w:lang w:eastAsia="ja-JP"/>
        </w:rPr>
      </w:pPr>
      <w:r>
        <w:rPr>
          <w:rFonts w:eastAsia="Malgun Gothic"/>
          <w:lang w:eastAsia="ja-JP"/>
        </w:rPr>
        <w:t>6</w:t>
      </w:r>
      <w:r w:rsidRPr="00E70017">
        <w:rPr>
          <w:rFonts w:eastAsia="Malgun Gothic"/>
          <w:lang w:eastAsia="ja-JP"/>
        </w:rPr>
        <w:t>.</w:t>
      </w:r>
      <w:r>
        <w:rPr>
          <w:rFonts w:eastAsia="Malgun Gothic"/>
          <w:lang w:eastAsia="ja-JP"/>
        </w:rPr>
        <w:tab/>
      </w:r>
      <w:r w:rsidRPr="00E70017">
        <w:rPr>
          <w:szCs w:val="22"/>
        </w:rPr>
        <w:t xml:space="preserve">One or more </w:t>
      </w:r>
      <w:r>
        <w:rPr>
          <w:szCs w:val="22"/>
        </w:rPr>
        <w:t xml:space="preserve">of the </w:t>
      </w:r>
      <w:r w:rsidRPr="00E70017">
        <w:rPr>
          <w:szCs w:val="22"/>
        </w:rPr>
        <w:t xml:space="preserve">VAE </w:t>
      </w:r>
      <w:r w:rsidRPr="00E70017">
        <w:rPr>
          <w:szCs w:val="22"/>
          <w:lang w:val="en-US"/>
        </w:rPr>
        <w:t xml:space="preserve">clients </w:t>
      </w:r>
      <w:r>
        <w:rPr>
          <w:szCs w:val="22"/>
          <w:lang w:val="en-US"/>
        </w:rPr>
        <w:t xml:space="preserve">which received the </w:t>
      </w:r>
      <w:r w:rsidRPr="00826C52">
        <w:rPr>
          <w:szCs w:val="22"/>
          <w:lang w:val="en-US"/>
        </w:rPr>
        <w:t xml:space="preserve">PC5 Provisioning </w:t>
      </w:r>
      <w:r>
        <w:rPr>
          <w:szCs w:val="22"/>
          <w:lang w:val="en-US"/>
        </w:rPr>
        <w:t>request, may send a response</w:t>
      </w:r>
      <w:r w:rsidRPr="00681066">
        <w:rPr>
          <w:color w:val="FF0000"/>
          <w:szCs w:val="22"/>
          <w:lang w:val="en-US"/>
        </w:rPr>
        <w:t xml:space="preserve"> </w:t>
      </w:r>
      <w:r w:rsidRPr="00681066">
        <w:rPr>
          <w:szCs w:val="22"/>
          <w:lang w:val="en-US"/>
        </w:rPr>
        <w:t xml:space="preserve">message to the </w:t>
      </w:r>
      <w:r w:rsidRPr="00681066">
        <w:rPr>
          <w:szCs w:val="22"/>
        </w:rPr>
        <w:t xml:space="preserve">VAE Server </w:t>
      </w:r>
      <w:r w:rsidRPr="00681066">
        <w:rPr>
          <w:szCs w:val="22"/>
          <w:lang w:val="en-US"/>
        </w:rPr>
        <w:t>to notify on the result (positive or negative acknowledgement) based on the fulfilment of Step 5</w:t>
      </w:r>
      <w:r>
        <w:rPr>
          <w:szCs w:val="22"/>
          <w:lang w:val="en-US"/>
        </w:rPr>
        <w:t xml:space="preserve">. </w:t>
      </w:r>
    </w:p>
    <w:p w14:paraId="69DF75F3" w14:textId="77777777" w:rsidR="005A156C" w:rsidRPr="00C42E05" w:rsidRDefault="005A156C" w:rsidP="006506A3">
      <w:pPr>
        <w:pStyle w:val="B1"/>
        <w:rPr>
          <w:szCs w:val="22"/>
        </w:rPr>
      </w:pPr>
      <w:r>
        <w:rPr>
          <w:rFonts w:eastAsia="Malgun Gothic"/>
          <w:lang w:eastAsia="ja-JP"/>
        </w:rPr>
        <w:t>7</w:t>
      </w:r>
      <w:r w:rsidRPr="00C42E05">
        <w:rPr>
          <w:rFonts w:eastAsia="Malgun Gothic"/>
          <w:lang w:eastAsia="ja-JP"/>
        </w:rPr>
        <w:t>.</w:t>
      </w:r>
      <w:r>
        <w:rPr>
          <w:rFonts w:eastAsia="Malgun Gothic"/>
          <w:lang w:eastAsia="ja-JP"/>
        </w:rPr>
        <w:tab/>
      </w:r>
      <w:r w:rsidRPr="00C42E05">
        <w:rPr>
          <w:szCs w:val="22"/>
        </w:rPr>
        <w:t>A V2X policy provisioning update procedure is performed via the following options:</w:t>
      </w:r>
    </w:p>
    <w:p w14:paraId="3CBCC7BD" w14:textId="77777777" w:rsidR="005A156C" w:rsidRDefault="005A156C" w:rsidP="006506A3">
      <w:pPr>
        <w:pStyle w:val="B2"/>
        <w:rPr>
          <w:lang w:val="en-US"/>
        </w:rPr>
      </w:pPr>
      <w:r>
        <w:t>-</w:t>
      </w:r>
      <w:r>
        <w:tab/>
      </w:r>
      <w:r w:rsidRPr="00C42E05">
        <w:t xml:space="preserve">Option 1: The VAE </w:t>
      </w:r>
      <w:r w:rsidRPr="00C42E05">
        <w:rPr>
          <w:lang w:val="en-US"/>
        </w:rPr>
        <w:t>Client of the V2X-UE interacts with the 3GPP UE, to initiate a UE triggered V2X policy provisioning update procedure (UE triggered V2X policy provisioning as specified in TS23.287, clause 6.2.4).</w:t>
      </w:r>
      <w:r>
        <w:rPr>
          <w:lang w:val="en-US"/>
        </w:rPr>
        <w:t xml:space="preserve"> In this option, a V2X-UE may also transmit the updated provisioning parameters to other V2X-UEs not in coverage (however this is not captured as part of the solution)</w:t>
      </w:r>
    </w:p>
    <w:p w14:paraId="31477D0C" w14:textId="77777777" w:rsidR="005A156C" w:rsidRPr="00E70017" w:rsidRDefault="005A156C" w:rsidP="006506A3">
      <w:pPr>
        <w:pStyle w:val="B2"/>
      </w:pPr>
      <w:r>
        <w:rPr>
          <w:lang w:val="en-US"/>
        </w:rPr>
        <w:t>-</w:t>
      </w:r>
      <w:r>
        <w:rPr>
          <w:lang w:val="en-US"/>
        </w:rPr>
        <w:tab/>
        <w:t xml:space="preserve">Option 2: The </w:t>
      </w:r>
      <w:r w:rsidRPr="00C42E05">
        <w:rPr>
          <w:lang w:val="en-US"/>
        </w:rPr>
        <w:t>VAE server</w:t>
      </w:r>
      <w:r>
        <w:rPr>
          <w:lang w:val="en-US"/>
        </w:rPr>
        <w:t>,</w:t>
      </w:r>
      <w:r w:rsidRPr="00C42E05">
        <w:rPr>
          <w:lang w:val="en-US"/>
        </w:rPr>
        <w:t xml:space="preserve"> acting as AF</w:t>
      </w:r>
      <w:r>
        <w:rPr>
          <w:lang w:val="en-US"/>
        </w:rPr>
        <w:t>,</w:t>
      </w:r>
      <w:r w:rsidRPr="00C42E05">
        <w:rPr>
          <w:lang w:val="en-US"/>
        </w:rPr>
        <w:t xml:space="preserve"> provides the updated provisioning</w:t>
      </w:r>
      <w:r>
        <w:rPr>
          <w:lang w:val="en-US"/>
        </w:rPr>
        <w:t xml:space="preserve"> policies/parameters</w:t>
      </w:r>
      <w:r w:rsidRPr="00C42E05">
        <w:rPr>
          <w:lang w:val="en-US"/>
        </w:rPr>
        <w:t xml:space="preserve"> to the </w:t>
      </w:r>
      <w:r>
        <w:rPr>
          <w:lang w:val="en-US"/>
        </w:rPr>
        <w:t>PCF of the</w:t>
      </w:r>
      <w:r w:rsidRPr="00C42E05">
        <w:rPr>
          <w:lang w:val="en-US"/>
        </w:rPr>
        <w:t xml:space="preserve"> PLMNs as specified in </w:t>
      </w:r>
      <w:r>
        <w:rPr>
          <w:lang w:val="en-US"/>
        </w:rPr>
        <w:t xml:space="preserve">TS </w:t>
      </w:r>
      <w:r w:rsidRPr="00C42E05">
        <w:rPr>
          <w:lang w:val="en-US"/>
        </w:rPr>
        <w:t>23.287</w:t>
      </w:r>
      <w:r>
        <w:rPr>
          <w:lang w:val="en-US"/>
        </w:rPr>
        <w:t xml:space="preserve"> (</w:t>
      </w:r>
      <w:r w:rsidRPr="00C42E05">
        <w:rPr>
          <w:lang w:val="en-US"/>
        </w:rPr>
        <w:t>4.2.2 AF-based service parameter provisioning for V2X communications</w:t>
      </w:r>
      <w:r>
        <w:rPr>
          <w:lang w:val="en-US"/>
        </w:rPr>
        <w:t>)</w:t>
      </w:r>
      <w:r w:rsidRPr="00C42E05">
        <w:rPr>
          <w:lang w:val="en-US"/>
        </w:rPr>
        <w:t>.</w:t>
      </w:r>
      <w:r>
        <w:rPr>
          <w:lang w:val="en-US"/>
        </w:rPr>
        <w:t xml:space="preserve"> PCF then provides the new provisioning parameters to the V2X-UE via NAS signaling.</w:t>
      </w:r>
    </w:p>
    <w:p w14:paraId="1E94F19B" w14:textId="77777777" w:rsidR="005A156C" w:rsidRDefault="005A156C" w:rsidP="006506A3">
      <w:pPr>
        <w:pStyle w:val="EditorsNote"/>
        <w:rPr>
          <w:lang w:val="en-US"/>
        </w:rPr>
      </w:pPr>
      <w:r>
        <w:t>Editor's note</w:t>
      </w:r>
      <w:r w:rsidRPr="00AE57A7">
        <w:t>:</w:t>
      </w:r>
      <w:r>
        <w:tab/>
      </w:r>
      <w:r w:rsidRPr="00AE57A7">
        <w:rPr>
          <w:lang w:val="en-US"/>
        </w:rPr>
        <w:t>I</w:t>
      </w:r>
      <w:r>
        <w:rPr>
          <w:lang w:val="en-US"/>
        </w:rPr>
        <w:t>f Option 1 further involves the relaying of provisioning parameters from one V2X UE to other V2X-UEs, implications related to security aspects are needed to be captured in SA3.</w:t>
      </w:r>
    </w:p>
    <w:p w14:paraId="53057C48" w14:textId="77777777" w:rsidR="005A156C" w:rsidRPr="002A1703" w:rsidRDefault="005A156C" w:rsidP="006506A3">
      <w:pPr>
        <w:pStyle w:val="EditorsNote"/>
        <w:rPr>
          <w:lang w:val="en-US"/>
        </w:rPr>
      </w:pPr>
      <w:r>
        <w:t>Editor's note</w:t>
      </w:r>
      <w:r w:rsidRPr="003C766F">
        <w:t>:</w:t>
      </w:r>
      <w:r>
        <w:tab/>
      </w:r>
      <w:r>
        <w:rPr>
          <w:lang w:val="en-US"/>
        </w:rPr>
        <w:t xml:space="preserve">How the </w:t>
      </w:r>
      <w:r w:rsidRPr="00C42E05">
        <w:t>V2X policy provisioning update procedure</w:t>
      </w:r>
      <w:r>
        <w:t xml:space="preserve"> (for both Options 1 and 2)</w:t>
      </w:r>
      <w:r>
        <w:rPr>
          <w:lang w:val="en-US"/>
        </w:rPr>
        <w:t xml:space="preserve"> is affected by the SA2-defined V2X relay service is FFS.</w:t>
      </w:r>
    </w:p>
    <w:p w14:paraId="147DC01C" w14:textId="77777777" w:rsidR="005A156C" w:rsidRDefault="005A156C" w:rsidP="006506A3">
      <w:pPr>
        <w:pStyle w:val="B1"/>
        <w:rPr>
          <w:szCs w:val="22"/>
        </w:rPr>
      </w:pPr>
      <w:r w:rsidRPr="0055331C">
        <w:rPr>
          <w:rFonts w:eastAsia="Malgun Gothic"/>
          <w:lang w:eastAsia="ja-JP"/>
        </w:rPr>
        <w:t>8.</w:t>
      </w:r>
      <w:r>
        <w:rPr>
          <w:rFonts w:eastAsia="Malgun Gothic"/>
          <w:lang w:eastAsia="ja-JP"/>
        </w:rPr>
        <w:tab/>
      </w:r>
      <w:r w:rsidRPr="0055331C">
        <w:rPr>
          <w:szCs w:val="22"/>
        </w:rPr>
        <w:t>VAE Server sends a</w:t>
      </w:r>
      <w:r>
        <w:rPr>
          <w:szCs w:val="22"/>
        </w:rPr>
        <w:t>n</w:t>
      </w:r>
      <w:r w:rsidRPr="0055331C">
        <w:rPr>
          <w:szCs w:val="22"/>
        </w:rPr>
        <w:t xml:space="preserve"> </w:t>
      </w:r>
      <w:r>
        <w:rPr>
          <w:szCs w:val="22"/>
        </w:rPr>
        <w:t>application requirement response</w:t>
      </w:r>
      <w:r w:rsidRPr="00681066">
        <w:rPr>
          <w:color w:val="FF0000"/>
          <w:szCs w:val="22"/>
        </w:rPr>
        <w:t xml:space="preserve"> </w:t>
      </w:r>
      <w:r w:rsidRPr="00681066">
        <w:rPr>
          <w:szCs w:val="22"/>
        </w:rPr>
        <w:t xml:space="preserve">to the V2X application specific server to inform on the fulfilment of the </w:t>
      </w:r>
      <w:r>
        <w:rPr>
          <w:szCs w:val="22"/>
        </w:rPr>
        <w:t xml:space="preserve">coordinated </w:t>
      </w:r>
      <w:r w:rsidRPr="00681066">
        <w:rPr>
          <w:szCs w:val="22"/>
        </w:rPr>
        <w:t>provisioning configuration</w:t>
      </w:r>
      <w:r>
        <w:rPr>
          <w:szCs w:val="22"/>
        </w:rPr>
        <w:t>.</w:t>
      </w:r>
    </w:p>
    <w:p w14:paraId="373F9F81" w14:textId="77777777" w:rsidR="005A156C" w:rsidRDefault="005A156C" w:rsidP="005A156C">
      <w:pPr>
        <w:pStyle w:val="Heading3"/>
        <w:jc w:val="both"/>
      </w:pPr>
      <w:bookmarkStart w:id="241" w:name="_Toc50599488"/>
      <w:bookmarkStart w:id="242" w:name="_Toc59232243"/>
      <w:r>
        <w:t>7.</w:t>
      </w:r>
      <w:r>
        <w:rPr>
          <w:lang w:val="en-US"/>
        </w:rPr>
        <w:t>7</w:t>
      </w:r>
      <w:r>
        <w:t>.2</w:t>
      </w:r>
      <w:r>
        <w:tab/>
        <w:t>Solution evaluation</w:t>
      </w:r>
      <w:bookmarkEnd w:id="241"/>
      <w:bookmarkEnd w:id="242"/>
    </w:p>
    <w:p w14:paraId="1ED6ED95" w14:textId="77777777" w:rsidR="005A156C" w:rsidRPr="0055331C" w:rsidRDefault="005A156C" w:rsidP="005A156C">
      <w:pPr>
        <w:jc w:val="both"/>
        <w:rPr>
          <w:rFonts w:eastAsia="Malgun Gothic"/>
          <w:lang w:eastAsia="ja-JP"/>
        </w:rPr>
      </w:pPr>
      <w:r>
        <w:t xml:space="preserve">The procedure </w:t>
      </w:r>
      <w:r>
        <w:rPr>
          <w:lang w:val="en-US"/>
        </w:rPr>
        <w:t>provides a viable solution for providing the necessary provisioning policies/parameters by the VAE layer in multi-operator V2X services, by coordinating/selecting some common policies/parameters to be used by all V2X-UEs in a multi-operator service.</w:t>
      </w:r>
    </w:p>
    <w:p w14:paraId="36653F2D" w14:textId="77777777" w:rsidR="000D63AF" w:rsidRPr="0064781D" w:rsidRDefault="000D63AF" w:rsidP="000D63AF">
      <w:pPr>
        <w:pStyle w:val="Heading2"/>
      </w:pPr>
      <w:bookmarkStart w:id="243" w:name="_Toc50599489"/>
      <w:bookmarkStart w:id="244" w:name="_Toc59232244"/>
      <w:r>
        <w:t>7.8</w:t>
      </w:r>
      <w:r>
        <w:tab/>
      </w:r>
      <w:r>
        <w:rPr>
          <w:lang w:val="en-US"/>
        </w:rPr>
        <w:t>Solution #8: UE-to-UE broadcast configuration and delivery by VAE layer</w:t>
      </w:r>
      <w:bookmarkEnd w:id="243"/>
      <w:bookmarkEnd w:id="244"/>
    </w:p>
    <w:p w14:paraId="65357737" w14:textId="77777777" w:rsidR="000D63AF" w:rsidRDefault="000D63AF" w:rsidP="000D63AF">
      <w:pPr>
        <w:pStyle w:val="Heading3"/>
      </w:pPr>
      <w:bookmarkStart w:id="245" w:name="_Toc50599490"/>
      <w:bookmarkStart w:id="246" w:name="_Toc59232245"/>
      <w:r>
        <w:t>7.8.1</w:t>
      </w:r>
      <w:r>
        <w:tab/>
        <w:t>Solution description</w:t>
      </w:r>
      <w:bookmarkEnd w:id="245"/>
      <w:bookmarkEnd w:id="246"/>
    </w:p>
    <w:p w14:paraId="4F2B58F7" w14:textId="77777777" w:rsidR="000D63AF" w:rsidRDefault="000D63AF" w:rsidP="000D63AF">
      <w:r w:rsidRPr="00447541">
        <w:t>This solution addresses the key issue #</w:t>
      </w:r>
      <w:r>
        <w:t>9. VAE client configures policies for the UE-to-UE broadcast delivery, to reduce V2X broadcast flooding, while ensuring meeting the KPIs for one or more V2X services in a VAE service area. This include two procedures 1) the UE-to-UE broadcast configuration by VAE client and 2) the UE-to-UE delivery which is handled by VAE clients over V5-AE, instead of application specific clients.</w:t>
      </w:r>
    </w:p>
    <w:p w14:paraId="4D00C95B" w14:textId="77777777" w:rsidR="000D63AF" w:rsidRDefault="000D63AF" w:rsidP="000D63AF">
      <w:pPr>
        <w:pStyle w:val="Heading4"/>
      </w:pPr>
      <w:bookmarkStart w:id="247" w:name="_Toc50599491"/>
      <w:bookmarkStart w:id="248" w:name="_Toc59232246"/>
      <w:r>
        <w:t>7.8.1.1</w:t>
      </w:r>
      <w:r>
        <w:tab/>
      </w:r>
      <w:r>
        <w:rPr>
          <w:lang w:val="en-US"/>
        </w:rPr>
        <w:t>UE-to-UE broadcast configuration by VAE layer</w:t>
      </w:r>
      <w:bookmarkEnd w:id="247"/>
      <w:bookmarkEnd w:id="248"/>
    </w:p>
    <w:p w14:paraId="323988CB" w14:textId="77777777" w:rsidR="000D63AF" w:rsidRDefault="000D63AF" w:rsidP="000D63AF">
      <w:r>
        <w:t>This procedure provides the UE-to-UE broadcast configuration by the VAE client.</w:t>
      </w:r>
    </w:p>
    <w:p w14:paraId="64419A54" w14:textId="77777777" w:rsidR="000D63AF" w:rsidRDefault="000D63AF" w:rsidP="000D63AF">
      <w:r>
        <w:t>Pre-conditions:</w:t>
      </w:r>
    </w:p>
    <w:p w14:paraId="43CA6667" w14:textId="77777777" w:rsidR="000D63AF" w:rsidRDefault="000D63AF"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46C747BF" w14:textId="77777777" w:rsidR="000D63AF" w:rsidRDefault="000D63AF" w:rsidP="006506A3">
      <w:pPr>
        <w:pStyle w:val="TH"/>
      </w:pPr>
      <w:r>
        <w:object w:dxaOrig="10395" w:dyaOrig="5310" w14:anchorId="7A3B630E">
          <v:shape id="_x0000_i1043" type="#_x0000_t75" style="width:423.5pt;height:3in" o:ole="">
            <v:imagedata r:id="rId41" o:title=""/>
          </v:shape>
          <o:OLEObject Type="Embed" ProgID="Visio.Drawing.15" ShapeID="_x0000_i1043" DrawAspect="Content" ObjectID="_1723016670" r:id="rId42"/>
        </w:object>
      </w:r>
    </w:p>
    <w:p w14:paraId="66184B6B" w14:textId="77777777" w:rsidR="000D63AF" w:rsidRPr="006A4954" w:rsidRDefault="000D63AF" w:rsidP="006506A3">
      <w:pPr>
        <w:pStyle w:val="TF"/>
      </w:pPr>
      <w:bookmarkStart w:id="249" w:name="_Hlk39759154"/>
      <w:bookmarkStart w:id="250" w:name="_Hlk39759011"/>
      <w:r w:rsidRPr="006A4954">
        <w:t>Figure 7.</w:t>
      </w:r>
      <w:r>
        <w:t>8</w:t>
      </w:r>
      <w:r w:rsidRPr="006A4954">
        <w:t>.1</w:t>
      </w:r>
      <w:r>
        <w:t>.1</w:t>
      </w:r>
      <w:r w:rsidRPr="006A4954">
        <w:t xml:space="preserve">-1: </w:t>
      </w:r>
      <w:r w:rsidRPr="00BF3195">
        <w:t>UE-to-UE broadcast configuration by VAE layer</w:t>
      </w:r>
    </w:p>
    <w:bookmarkEnd w:id="249"/>
    <w:p w14:paraId="4D122A54" w14:textId="77777777" w:rsidR="000D63AF" w:rsidRDefault="000D63AF" w:rsidP="006506A3">
      <w:pPr>
        <w:pStyle w:val="B1"/>
        <w:rPr>
          <w:rFonts w:eastAsia="Malgun Gothic"/>
          <w:lang w:eastAsia="ja-JP"/>
        </w:rPr>
      </w:pPr>
      <w:r>
        <w:rPr>
          <w:rFonts w:eastAsia="Malgun Gothic"/>
          <w:lang w:eastAsia="ja-JP"/>
        </w:rPr>
        <w:t>1.</w:t>
      </w:r>
      <w:r>
        <w:rPr>
          <w:rFonts w:eastAsia="Malgun Gothic"/>
          <w:lang w:eastAsia="ja-JP"/>
        </w:rPr>
        <w:tab/>
        <w:t xml:space="preserve">The V2X application specific server (VASS) </w:t>
      </w:r>
      <w:r w:rsidRPr="00D843A6">
        <w:rPr>
          <w:rFonts w:eastAsia="Malgun Gothic"/>
          <w:lang w:eastAsia="ja-JP"/>
        </w:rPr>
        <w:t xml:space="preserve">provides an application requirement to </w:t>
      </w:r>
      <w:r>
        <w:rPr>
          <w:rFonts w:eastAsia="Malgun Gothic"/>
          <w:lang w:eastAsia="ja-JP"/>
        </w:rPr>
        <w:t>the</w:t>
      </w:r>
      <w:r w:rsidRPr="00D843A6">
        <w:rPr>
          <w:rFonts w:eastAsia="Malgun Gothic"/>
          <w:lang w:eastAsia="ja-JP"/>
        </w:rPr>
        <w:t xml:space="preserve"> </w:t>
      </w:r>
      <w:r>
        <w:rPr>
          <w:rFonts w:eastAsia="Malgun Gothic"/>
          <w:lang w:eastAsia="ja-JP"/>
        </w:rPr>
        <w:t>VAE server to manage the UE-to-UE broadcast communication. This requirement may include the V2X service (or a group of V2X-UEs within this service) for which this request needs to be applied, the V2X-</w:t>
      </w:r>
      <w:r w:rsidRPr="00167138">
        <w:rPr>
          <w:rFonts w:eastAsia="Malgun Gothic"/>
          <w:lang w:eastAsia="ja-JP"/>
        </w:rPr>
        <w:t xml:space="preserve">UEs acting as candidate relays </w:t>
      </w:r>
      <w:r>
        <w:rPr>
          <w:rFonts w:eastAsia="Malgun Gothic"/>
          <w:lang w:eastAsia="ja-JP"/>
        </w:rPr>
        <w:t xml:space="preserve">per application; </w:t>
      </w:r>
      <w:r w:rsidRPr="00167138">
        <w:rPr>
          <w:rFonts w:eastAsia="Malgun Gothic"/>
          <w:lang w:eastAsia="ja-JP"/>
        </w:rPr>
        <w:t xml:space="preserve">and </w:t>
      </w:r>
      <w:r>
        <w:rPr>
          <w:rFonts w:eastAsia="Malgun Gothic"/>
          <w:lang w:eastAsia="ja-JP"/>
        </w:rPr>
        <w:t>optionally</w:t>
      </w:r>
      <w:r w:rsidRPr="00167138">
        <w:rPr>
          <w:rFonts w:eastAsia="Malgun Gothic"/>
          <w:lang w:eastAsia="ja-JP"/>
        </w:rPr>
        <w:t xml:space="preserve"> the geographical area for which this </w:t>
      </w:r>
      <w:r>
        <w:rPr>
          <w:rFonts w:eastAsia="Malgun Gothic"/>
          <w:lang w:eastAsia="ja-JP"/>
        </w:rPr>
        <w:t>request applies.</w:t>
      </w:r>
    </w:p>
    <w:p w14:paraId="4CEEA5EB" w14:textId="77777777" w:rsidR="000D63AF" w:rsidRDefault="000D63AF" w:rsidP="006506A3">
      <w:pPr>
        <w:pStyle w:val="B1"/>
        <w:rPr>
          <w:rFonts w:eastAsia="Malgun Gothic"/>
          <w:lang w:eastAsia="ja-JP"/>
        </w:rPr>
      </w:pPr>
      <w:r>
        <w:rPr>
          <w:rFonts w:eastAsia="Malgun Gothic"/>
          <w:lang w:eastAsia="ja-JP"/>
        </w:rPr>
        <w:t>2.</w:t>
      </w:r>
      <w:r>
        <w:rPr>
          <w:rFonts w:eastAsia="Malgun Gothic"/>
          <w:lang w:eastAsia="ja-JP"/>
        </w:rPr>
        <w:tab/>
        <w:t xml:space="preserve">The VAE server provides a UE-to-UE broadcast configuration requirement to one or more VAE clients </w:t>
      </w:r>
      <w:r w:rsidRPr="00D843A6">
        <w:rPr>
          <w:rFonts w:eastAsia="Malgun Gothic"/>
          <w:lang w:eastAsia="ja-JP"/>
        </w:rPr>
        <w:t>(</w:t>
      </w:r>
      <w:r>
        <w:rPr>
          <w:rFonts w:eastAsia="Malgun Gothic"/>
          <w:lang w:eastAsia="ja-JP"/>
        </w:rPr>
        <w:t>e.g. of the</w:t>
      </w:r>
      <w:r w:rsidRPr="00D843A6">
        <w:rPr>
          <w:rFonts w:eastAsia="Malgun Gothic"/>
          <w:lang w:eastAsia="ja-JP"/>
        </w:rPr>
        <w:t xml:space="preserve"> V2X UE which acts as ego / leading vehicle for the V2X </w:t>
      </w:r>
      <w:r>
        <w:rPr>
          <w:rFonts w:eastAsia="Malgun Gothic"/>
          <w:lang w:eastAsia="ja-JP"/>
        </w:rPr>
        <w:t>service, or of a V2X UE which is selected based his relative location to other V2X-UEs in the group)</w:t>
      </w:r>
      <w:r w:rsidRPr="00D843A6">
        <w:rPr>
          <w:rFonts w:eastAsia="Malgun Gothic"/>
          <w:lang w:eastAsia="ja-JP"/>
        </w:rPr>
        <w:t>. This requirement message</w:t>
      </w:r>
      <w:r>
        <w:rPr>
          <w:rFonts w:eastAsia="Malgun Gothic"/>
          <w:lang w:eastAsia="ja-JP"/>
        </w:rPr>
        <w:t xml:space="preserve"> provides a request to the VAE client to control the delivery of UE-to-UE broadcast messages for a given application; and includes the list of V2X-UEs acting as candidate application relays. This request may also include pre-defined rules on how to configure the UE-to-UE broadcast policies at the V2X-UEs (e.g. channel load thresholds for indicating a broadcast flood, what is the trigger event for exchanging the configurations among V2X-UEs, periodicity/time validity of configuration) </w:t>
      </w:r>
    </w:p>
    <w:p w14:paraId="7A5FF432" w14:textId="77777777" w:rsidR="000D63AF" w:rsidRDefault="000D63AF" w:rsidP="006506A3">
      <w:pPr>
        <w:pStyle w:val="EditorsNote"/>
        <w:rPr>
          <w:rFonts w:eastAsia="Malgun Gothic"/>
          <w:lang w:eastAsia="ja-JP"/>
        </w:rPr>
      </w:pPr>
      <w:r>
        <w:rPr>
          <w:rFonts w:eastAsia="Malgun Gothic"/>
          <w:lang w:eastAsia="ja-JP"/>
        </w:rPr>
        <w:t>Editor's note:</w:t>
      </w:r>
      <w:r>
        <w:rPr>
          <w:rFonts w:eastAsia="Malgun Gothic"/>
          <w:lang w:eastAsia="ja-JP"/>
        </w:rPr>
        <w:tab/>
        <w:t xml:space="preserve">How the V2X-UE 1 (or more V2X-UEs) is selected in step 2 is up to implementation. </w:t>
      </w:r>
    </w:p>
    <w:p w14:paraId="4E281B79" w14:textId="77777777" w:rsidR="000D63AF" w:rsidRDefault="000D63AF" w:rsidP="006506A3">
      <w:pPr>
        <w:pStyle w:val="B1"/>
        <w:rPr>
          <w:lang w:val="en-US"/>
        </w:rPr>
      </w:pPr>
      <w:r>
        <w:rPr>
          <w:rFonts w:eastAsia="Malgun Gothic"/>
          <w:lang w:eastAsia="ja-JP"/>
        </w:rPr>
        <w:t>3.</w:t>
      </w:r>
      <w:r>
        <w:rPr>
          <w:rFonts w:eastAsia="Malgun Gothic"/>
          <w:lang w:eastAsia="ja-JP"/>
        </w:rPr>
        <w:tab/>
      </w:r>
      <w:r w:rsidRPr="00A87B7F">
        <w:rPr>
          <w:lang w:val="en-US"/>
        </w:rPr>
        <w:t xml:space="preserve">The </w:t>
      </w:r>
      <w:r>
        <w:rPr>
          <w:lang w:val="en-US"/>
        </w:rPr>
        <w:t>VAE client selects</w:t>
      </w:r>
      <w:r w:rsidRPr="005A3856">
        <w:rPr>
          <w:lang w:val="en-US"/>
        </w:rPr>
        <w:t xml:space="preserve"> and stores </w:t>
      </w:r>
      <w:r>
        <w:rPr>
          <w:lang w:val="en-US"/>
        </w:rPr>
        <w:t>a</w:t>
      </w:r>
      <w:r w:rsidRPr="005A3856">
        <w:rPr>
          <w:lang w:val="en-US"/>
        </w:rPr>
        <w:t xml:space="preserve"> configuration</w:t>
      </w:r>
      <w:r>
        <w:rPr>
          <w:lang w:val="en-US"/>
        </w:rPr>
        <w:t xml:space="preserve"> policy per application for </w:t>
      </w:r>
      <w:r w:rsidRPr="005A3856">
        <w:rPr>
          <w:lang w:val="en-US"/>
        </w:rPr>
        <w:t>the UE-to-UE</w:t>
      </w:r>
      <w:r>
        <w:rPr>
          <w:lang w:val="en-US"/>
        </w:rPr>
        <w:t xml:space="preserve"> broadcast communications</w:t>
      </w:r>
      <w:r w:rsidRPr="005A3856">
        <w:rPr>
          <w:lang w:val="en-US"/>
        </w:rPr>
        <w:t xml:space="preserve">. This </w:t>
      </w:r>
      <w:r>
        <w:rPr>
          <w:lang w:val="en-US"/>
        </w:rPr>
        <w:t>selection</w:t>
      </w:r>
      <w:r w:rsidRPr="005A3856">
        <w:rPr>
          <w:lang w:val="en-US"/>
        </w:rPr>
        <w:t xml:space="preserve"> </w:t>
      </w:r>
      <w:r>
        <w:rPr>
          <w:lang w:val="en-US"/>
        </w:rPr>
        <w:t xml:space="preserve">may </w:t>
      </w:r>
      <w:r w:rsidRPr="005A3856">
        <w:rPr>
          <w:lang w:val="en-US"/>
        </w:rPr>
        <w:t xml:space="preserve">consider </w:t>
      </w:r>
      <w:r>
        <w:rPr>
          <w:lang w:val="en-US"/>
        </w:rPr>
        <w:t>criteria, such as: the pre-defined rules of Step 2</w:t>
      </w:r>
      <w:r w:rsidRPr="005A3856">
        <w:rPr>
          <w:lang w:val="en-US"/>
        </w:rPr>
        <w:t xml:space="preserve">, </w:t>
      </w:r>
      <w:r>
        <w:rPr>
          <w:lang w:val="en-US"/>
        </w:rPr>
        <w:t>V2X service requirements / KPIs</w:t>
      </w:r>
      <w:r w:rsidRPr="005A3856">
        <w:rPr>
          <w:lang w:val="en-US"/>
        </w:rPr>
        <w:t>, provisioning policies for PC5</w:t>
      </w:r>
      <w:r>
        <w:rPr>
          <w:lang w:val="en-US"/>
        </w:rPr>
        <w:t xml:space="preserve"> and real-time radio parameters from lower layers</w:t>
      </w:r>
      <w:r w:rsidRPr="005A3856">
        <w:rPr>
          <w:lang w:val="en-US"/>
        </w:rPr>
        <w:t>.</w:t>
      </w:r>
      <w:r>
        <w:rPr>
          <w:lang w:val="en-US"/>
        </w:rPr>
        <w:t xml:space="preserve"> The configuration policy may be one of the following:</w:t>
      </w:r>
    </w:p>
    <w:p w14:paraId="73B2CDCA" w14:textId="77777777" w:rsidR="000D63AF" w:rsidRDefault="000D63AF" w:rsidP="006506A3">
      <w:pPr>
        <w:pStyle w:val="B2"/>
        <w:rPr>
          <w:lang w:val="en-US"/>
        </w:rPr>
      </w:pPr>
      <w:r>
        <w:rPr>
          <w:lang w:val="en-US"/>
        </w:rPr>
        <w:t>a.</w:t>
      </w:r>
      <w:r>
        <w:rPr>
          <w:lang w:val="en-US"/>
        </w:rPr>
        <w:tab/>
      </w:r>
      <w:r w:rsidRPr="006A4954">
        <w:rPr>
          <w:lang w:val="en-US"/>
        </w:rPr>
        <w:t>Select whether to activate or to temporarily de-activate the relaying capability for one or more applications</w:t>
      </w:r>
      <w:r>
        <w:rPr>
          <w:lang w:val="en-US"/>
        </w:rPr>
        <w:t xml:space="preserve">. This is </w:t>
      </w:r>
      <w:r w:rsidRPr="001515BB">
        <w:rPr>
          <w:lang w:val="en-US"/>
        </w:rPr>
        <w:t xml:space="preserve">selected to </w:t>
      </w:r>
      <w:r>
        <w:rPr>
          <w:lang w:val="en-US"/>
        </w:rPr>
        <w:t xml:space="preserve">meet the following two conditions: </w:t>
      </w:r>
      <w:r w:rsidRPr="001515BB">
        <w:rPr>
          <w:lang w:val="en-US"/>
        </w:rPr>
        <w:t>1) ensure sufficient coverage to all affected V2X UEs and 2) minimize broadcast flood</w:t>
      </w:r>
      <w:r>
        <w:rPr>
          <w:lang w:val="en-US"/>
        </w:rPr>
        <w:t>; and is selected</w:t>
      </w:r>
      <w:r w:rsidRPr="001515BB">
        <w:rPr>
          <w:lang w:val="en-US"/>
        </w:rPr>
        <w:t xml:space="preserve"> based</w:t>
      </w:r>
      <w:r>
        <w:rPr>
          <w:lang w:val="en-US"/>
        </w:rPr>
        <w:t xml:space="preserve"> on: the range requirements of the V2X message, PC5 channel conditions (based on CBR, CSI measurements), location of the surrounding UEs, location of the candidate relays and UEs around the relay,</w:t>
      </w:r>
      <w:r w:rsidR="00617964">
        <w:rPr>
          <w:lang w:val="en-US"/>
        </w:rPr>
        <w:t xml:space="preserve"> </w:t>
      </w:r>
      <w:r>
        <w:rPr>
          <w:lang w:val="en-US"/>
        </w:rPr>
        <w:t>the radio capabilities of the candidate relays.</w:t>
      </w:r>
    </w:p>
    <w:p w14:paraId="2D8DC09C" w14:textId="77777777" w:rsidR="000D63AF" w:rsidRDefault="000D63AF" w:rsidP="006506A3">
      <w:pPr>
        <w:pStyle w:val="B2"/>
        <w:rPr>
          <w:lang w:val="en-US"/>
        </w:rPr>
      </w:pPr>
      <w:r>
        <w:rPr>
          <w:lang w:val="en-US"/>
        </w:rPr>
        <w:t>b.</w:t>
      </w:r>
      <w:r>
        <w:rPr>
          <w:lang w:val="en-US"/>
        </w:rPr>
        <w:tab/>
      </w:r>
      <w:r w:rsidRPr="006A4954">
        <w:rPr>
          <w:lang w:val="en-US"/>
        </w:rPr>
        <w:t xml:space="preserve">Trigger the adaptation of the QoS </w:t>
      </w:r>
      <w:r>
        <w:rPr>
          <w:lang w:val="en-US"/>
        </w:rPr>
        <w:t>parameters</w:t>
      </w:r>
      <w:r w:rsidRPr="006A4954">
        <w:rPr>
          <w:lang w:val="en-US"/>
        </w:rPr>
        <w:t xml:space="preserve"> of the PC5 session, e.g. reduce the communication range, if relays are used, to avoid flooding</w:t>
      </w:r>
      <w:r>
        <w:rPr>
          <w:lang w:val="en-US"/>
        </w:rPr>
        <w:t>.</w:t>
      </w:r>
    </w:p>
    <w:p w14:paraId="3222EED3" w14:textId="77777777" w:rsidR="000D63AF" w:rsidRDefault="000D63AF" w:rsidP="006506A3">
      <w:pPr>
        <w:pStyle w:val="B2"/>
        <w:rPr>
          <w:lang w:val="en-US"/>
        </w:rPr>
      </w:pPr>
      <w:r>
        <w:rPr>
          <w:lang w:val="en-US"/>
        </w:rPr>
        <w:t>c.</w:t>
      </w:r>
      <w:r>
        <w:rPr>
          <w:lang w:val="en-US"/>
        </w:rPr>
        <w:tab/>
      </w:r>
      <w:r w:rsidRPr="006A4954">
        <w:rPr>
          <w:lang w:val="en-US"/>
        </w:rPr>
        <w:t>Trigger the adaptation of the</w:t>
      </w:r>
      <w:r>
        <w:rPr>
          <w:lang w:val="en-US"/>
        </w:rPr>
        <w:t xml:space="preserve"> frequency and</w:t>
      </w:r>
      <w:r w:rsidRPr="006A4954">
        <w:rPr>
          <w:lang w:val="en-US"/>
        </w:rPr>
        <w:t xml:space="preserve"> number of re-transmissions of the application messages. </w:t>
      </w:r>
      <w:r>
        <w:rPr>
          <w:lang w:val="en-US"/>
        </w:rPr>
        <w:t>Here, a minimum lower number of transmissions may be provided by VASS in Step 1, which may be needed by application server, to guarantee V2X application requirement.</w:t>
      </w:r>
    </w:p>
    <w:p w14:paraId="0130D971" w14:textId="77777777" w:rsidR="000D63AF" w:rsidRDefault="000D63AF" w:rsidP="006506A3">
      <w:pPr>
        <w:pStyle w:val="B2"/>
        <w:rPr>
          <w:lang w:val="en-US"/>
        </w:rPr>
      </w:pPr>
      <w:r>
        <w:rPr>
          <w:lang w:val="en-US"/>
        </w:rPr>
        <w:t>d.</w:t>
      </w:r>
      <w:r>
        <w:rPr>
          <w:lang w:val="en-US"/>
        </w:rPr>
        <w:tab/>
      </w:r>
      <w:r w:rsidRPr="006A4954">
        <w:rPr>
          <w:lang w:val="en-US"/>
        </w:rPr>
        <w:t>Activate the bundling of V2X messages to containers. This will enable one-time delivery to the target V2X-UEs in high load scenarios.</w:t>
      </w:r>
    </w:p>
    <w:p w14:paraId="4A126DC9" w14:textId="77777777" w:rsidR="000D63AF" w:rsidRDefault="000D63AF" w:rsidP="006506A3">
      <w:pPr>
        <w:pStyle w:val="B1"/>
        <w:rPr>
          <w:rFonts w:eastAsia="Malgun Gothic"/>
          <w:lang w:eastAsia="ja-JP"/>
        </w:rPr>
      </w:pPr>
      <w:r>
        <w:rPr>
          <w:rFonts w:eastAsia="Malgun Gothic"/>
          <w:lang w:eastAsia="ja-JP"/>
        </w:rPr>
        <w:t>4.</w:t>
      </w:r>
      <w:r>
        <w:rPr>
          <w:rFonts w:eastAsia="Malgun Gothic"/>
          <w:lang w:eastAsia="ja-JP"/>
        </w:rPr>
        <w:tab/>
      </w:r>
      <w:r w:rsidRPr="006A4954">
        <w:rPr>
          <w:lang w:val="en-US"/>
        </w:rPr>
        <w:t xml:space="preserve">The VAE client sends a message to one or more involved V2X-UEs with the requested configuration policy for the UE-to-UE </w:t>
      </w:r>
      <w:r>
        <w:rPr>
          <w:lang w:val="en-US"/>
        </w:rPr>
        <w:t xml:space="preserve">broadcast </w:t>
      </w:r>
      <w:r w:rsidRPr="000245A0">
        <w:rPr>
          <w:lang w:val="en-US"/>
        </w:rPr>
        <w:t>communications</w:t>
      </w:r>
      <w:r w:rsidRPr="00796A16">
        <w:rPr>
          <w:lang w:val="en-US"/>
        </w:rPr>
        <w:t xml:space="preserve">. This can be a </w:t>
      </w:r>
      <w:r w:rsidRPr="0089413E">
        <w:rPr>
          <w:lang w:val="en-US"/>
        </w:rPr>
        <w:t>groupcast / broadcast message between VAE clients. Whether it is groupcast or broadcast depends on the V2X application and whether the V2X message needs to be transmitted to all surrounding UEs or to a specific group (e.g. platoon)</w:t>
      </w:r>
      <w:r w:rsidRPr="0089413E">
        <w:rPr>
          <w:i/>
          <w:iCs/>
          <w:lang w:val="en-US"/>
        </w:rPr>
        <w:t>.</w:t>
      </w:r>
      <w:r w:rsidRPr="000245A0">
        <w:rPr>
          <w:lang w:val="en-US"/>
        </w:rPr>
        <w:t xml:space="preserve"> The transmission</w:t>
      </w:r>
      <w:r>
        <w:rPr>
          <w:lang w:val="en-US"/>
        </w:rPr>
        <w:t xml:space="preserve"> of the message in step 3 may be periodic or based on a trigger event (e.g. channel load &gt;X%) as set in Step 2. </w:t>
      </w:r>
    </w:p>
    <w:p w14:paraId="400A9887" w14:textId="77777777" w:rsidR="000D63AF" w:rsidRDefault="000D63AF" w:rsidP="006506A3">
      <w:pPr>
        <w:pStyle w:val="B1"/>
        <w:rPr>
          <w:rFonts w:eastAsia="Malgun Gothic"/>
          <w:lang w:eastAsia="ja-JP"/>
        </w:rPr>
      </w:pPr>
      <w:r>
        <w:rPr>
          <w:rFonts w:eastAsia="Malgun Gothic"/>
          <w:lang w:eastAsia="ja-JP"/>
        </w:rPr>
        <w:t>5.</w:t>
      </w:r>
      <w:r>
        <w:rPr>
          <w:rFonts w:eastAsia="Malgun Gothic"/>
          <w:lang w:eastAsia="ja-JP"/>
        </w:rPr>
        <w:tab/>
      </w:r>
      <w:r w:rsidRPr="00A87B7F">
        <w:rPr>
          <w:lang w:val="en-US"/>
        </w:rPr>
        <w:t xml:space="preserve">The </w:t>
      </w:r>
      <w:r>
        <w:rPr>
          <w:lang w:val="en-US"/>
        </w:rPr>
        <w:t xml:space="preserve">VAE client receives a response, which includes either a positive or a negative acknowledgement of the message.  </w:t>
      </w:r>
    </w:p>
    <w:p w14:paraId="718A568C" w14:textId="77777777" w:rsidR="000D63AF" w:rsidRDefault="000D63AF" w:rsidP="006506A3">
      <w:pPr>
        <w:pStyle w:val="B1"/>
        <w:rPr>
          <w:rFonts w:eastAsia="Malgun Gothic"/>
          <w:lang w:eastAsia="ja-JP"/>
        </w:rPr>
      </w:pPr>
      <w:r>
        <w:rPr>
          <w:rFonts w:eastAsia="Malgun Gothic"/>
          <w:lang w:eastAsia="ja-JP"/>
        </w:rPr>
        <w:t>6</w:t>
      </w:r>
      <w:r w:rsidRPr="00F256B6">
        <w:rPr>
          <w:rFonts w:eastAsia="Malgun Gothic"/>
          <w:lang w:eastAsia="ja-JP"/>
        </w:rPr>
        <w:t>.</w:t>
      </w:r>
      <w:r>
        <w:rPr>
          <w:rFonts w:eastAsia="Malgun Gothic"/>
          <w:lang w:eastAsia="ja-JP"/>
        </w:rPr>
        <w:tab/>
      </w:r>
      <w:r w:rsidRPr="00F256B6">
        <w:rPr>
          <w:lang w:val="en-US"/>
        </w:rPr>
        <w:t>If the policy triggers the adaptation of QoS parameters for the group-based PC5 communication, a group</w:t>
      </w:r>
      <w:r>
        <w:rPr>
          <w:lang w:val="en-US"/>
        </w:rPr>
        <w:t xml:space="preserve">-based QoS adaptation is performed as provided in TR 23.764 (clause 7.3.1, steps 5-7). </w:t>
      </w:r>
    </w:p>
    <w:p w14:paraId="63271B17" w14:textId="77777777" w:rsidR="000D63AF" w:rsidRDefault="000D63AF" w:rsidP="006506A3">
      <w:pPr>
        <w:pStyle w:val="B1"/>
      </w:pPr>
      <w:r>
        <w:rPr>
          <w:rFonts w:eastAsia="Malgun Gothic"/>
          <w:lang w:eastAsia="ja-JP"/>
        </w:rPr>
        <w:t>7.</w:t>
      </w:r>
      <w:r>
        <w:rPr>
          <w:rFonts w:eastAsia="Malgun Gothic"/>
          <w:lang w:eastAsia="ja-JP"/>
        </w:rPr>
        <w:tab/>
        <w:t>The VAE client sends a notification message to t</w:t>
      </w:r>
      <w:r>
        <w:t xml:space="preserve">he VX </w:t>
      </w:r>
      <w:r w:rsidRPr="00DD662A">
        <w:t>application to inform that the configuration policies are set. This message may also identify that delivery will be handled over VAE layer (for some configuration policies like V2X message bundling).</w:t>
      </w:r>
    </w:p>
    <w:p w14:paraId="6E47204A" w14:textId="77777777" w:rsidR="000D63AF" w:rsidRDefault="000D63AF" w:rsidP="000D63AF">
      <w:pPr>
        <w:pStyle w:val="Heading4"/>
      </w:pPr>
      <w:bookmarkStart w:id="251" w:name="_Toc50599492"/>
      <w:bookmarkStart w:id="252" w:name="_Toc59232247"/>
      <w:r>
        <w:t>7.8.2.1</w:t>
      </w:r>
      <w:r>
        <w:tab/>
      </w:r>
      <w:r>
        <w:rPr>
          <w:lang w:val="en-US"/>
        </w:rPr>
        <w:t>UE-to-UE broadcast delivery by VAE layer</w:t>
      </w:r>
      <w:bookmarkEnd w:id="251"/>
      <w:bookmarkEnd w:id="252"/>
    </w:p>
    <w:p w14:paraId="39AE960B" w14:textId="77777777" w:rsidR="000D63AF" w:rsidRDefault="000D63AF" w:rsidP="000D63AF">
      <w:r>
        <w:t>This procedure provides the UE-to-UE broadcast delivery by the VAE client, based on the configuration policies (see procedure in 7.8.1.1.).</w:t>
      </w:r>
    </w:p>
    <w:p w14:paraId="79BEF1D8" w14:textId="77777777" w:rsidR="000D63AF" w:rsidRDefault="000D63AF" w:rsidP="000D63AF">
      <w:r>
        <w:t>Pre-conditions:</w:t>
      </w:r>
    </w:p>
    <w:p w14:paraId="2D50E11C" w14:textId="77777777" w:rsidR="000D63AF" w:rsidRDefault="000D63AF" w:rsidP="006506A3">
      <w:pPr>
        <w:pStyle w:val="B1"/>
      </w:pPr>
      <w:r>
        <w:t>-</w:t>
      </w:r>
      <w:r>
        <w:tab/>
        <w:t>The</w:t>
      </w:r>
      <w:r w:rsidR="009716DA">
        <w:t xml:space="preserve"> </w:t>
      </w:r>
      <w:r>
        <w:t>V2X UE</w:t>
      </w:r>
      <w:r>
        <w:rPr>
          <w:lang w:val="en-US"/>
        </w:rPr>
        <w:t>s</w:t>
      </w:r>
      <w:r>
        <w:t xml:space="preserve"> ha</w:t>
      </w:r>
      <w:r>
        <w:rPr>
          <w:lang w:val="en-US"/>
        </w:rPr>
        <w:t>ve</w:t>
      </w:r>
      <w:r>
        <w:t xml:space="preserve"> connected to the V2X application server.</w:t>
      </w:r>
    </w:p>
    <w:p w14:paraId="12D8A98B" w14:textId="77777777" w:rsidR="000D63AF" w:rsidRDefault="000D63AF" w:rsidP="006506A3">
      <w:pPr>
        <w:pStyle w:val="B1"/>
        <w:rPr>
          <w:lang w:val="en-US"/>
        </w:rPr>
      </w:pPr>
      <w:r>
        <w:rPr>
          <w:lang w:val="en-US"/>
        </w:rPr>
        <w:t>-</w:t>
      </w:r>
      <w:r>
        <w:rPr>
          <w:lang w:val="en-US"/>
        </w:rPr>
        <w:tab/>
      </w:r>
      <w:r>
        <w:t xml:space="preserve">The </w:t>
      </w:r>
      <w:r>
        <w:rPr>
          <w:lang w:val="en-US"/>
        </w:rPr>
        <w:t>VAE clients of the</w:t>
      </w:r>
      <w:r w:rsidR="009716DA">
        <w:rPr>
          <w:lang w:val="en-US"/>
        </w:rPr>
        <w:t xml:space="preserve"> </w:t>
      </w:r>
      <w:r>
        <w:rPr>
          <w:lang w:val="en-US"/>
        </w:rPr>
        <w:t>V2X-UEs</w:t>
      </w:r>
      <w:r>
        <w:t xml:space="preserve"> ha</w:t>
      </w:r>
      <w:r>
        <w:rPr>
          <w:lang w:val="en-US"/>
        </w:rPr>
        <w:t>ve received and stored the UE-to-UE broadcast configurations per V2X application.</w:t>
      </w:r>
    </w:p>
    <w:p w14:paraId="1CED0015" w14:textId="77777777" w:rsidR="000D63AF" w:rsidRDefault="000D63AF" w:rsidP="006506A3">
      <w:pPr>
        <w:pStyle w:val="TH"/>
      </w:pPr>
      <w:r>
        <w:object w:dxaOrig="9240" w:dyaOrig="4500" w14:anchorId="5354195B">
          <v:shape id="_x0000_i1044" type="#_x0000_t75" style="width:412.5pt;height:201pt" o:ole="">
            <v:imagedata r:id="rId43" o:title=""/>
          </v:shape>
          <o:OLEObject Type="Embed" ProgID="Visio.Drawing.15" ShapeID="_x0000_i1044" DrawAspect="Content" ObjectID="_1723016671" r:id="rId44"/>
        </w:object>
      </w:r>
    </w:p>
    <w:p w14:paraId="4B28DD27" w14:textId="77777777" w:rsidR="000D63AF" w:rsidRPr="006A4954" w:rsidRDefault="000D63AF" w:rsidP="006506A3">
      <w:pPr>
        <w:pStyle w:val="TF"/>
      </w:pPr>
      <w:r w:rsidRPr="006A4954">
        <w:t>Figure 7.</w:t>
      </w:r>
      <w:r>
        <w:t>8</w:t>
      </w:r>
      <w:r w:rsidRPr="006A4954">
        <w:t>.</w:t>
      </w:r>
      <w:r>
        <w:t>2.1</w:t>
      </w:r>
      <w:r w:rsidRPr="006A4954">
        <w:t xml:space="preserve">-1: </w:t>
      </w:r>
      <w:r w:rsidRPr="00BF3195">
        <w:t>UE-to-UE broadcast configuration by VAE layer</w:t>
      </w:r>
    </w:p>
    <w:p w14:paraId="79B8EB7E" w14:textId="77777777" w:rsidR="000D63AF" w:rsidRDefault="000D63AF" w:rsidP="006506A3">
      <w:pPr>
        <w:pStyle w:val="B1"/>
        <w:rPr>
          <w:rFonts w:eastAsia="Malgun Gothic"/>
          <w:lang w:eastAsia="ja-JP"/>
        </w:rPr>
      </w:pPr>
      <w:r>
        <w:rPr>
          <w:rFonts w:eastAsia="Malgun Gothic"/>
          <w:lang w:eastAsia="ja-JP"/>
        </w:rPr>
        <w:t>1.</w:t>
      </w:r>
      <w:r>
        <w:rPr>
          <w:rFonts w:eastAsia="Malgun Gothic"/>
          <w:lang w:eastAsia="ja-JP"/>
        </w:rPr>
        <w:tab/>
        <w:t xml:space="preserve">The </w:t>
      </w:r>
      <w:r w:rsidRPr="00977FB9">
        <w:rPr>
          <w:rFonts w:eastAsia="Malgun Gothic"/>
          <w:lang w:eastAsia="ja-JP"/>
        </w:rPr>
        <w:t>application</w:t>
      </w:r>
      <w:r>
        <w:rPr>
          <w:rFonts w:eastAsia="Malgun Gothic"/>
          <w:lang w:eastAsia="ja-JP"/>
        </w:rPr>
        <w:t xml:space="preserve"> client</w:t>
      </w:r>
      <w:r w:rsidRPr="00977FB9">
        <w:rPr>
          <w:rFonts w:eastAsia="Malgun Gothic"/>
          <w:lang w:eastAsia="ja-JP"/>
        </w:rPr>
        <w:t xml:space="preserve"> of the V2X UE sends to the VAE client</w:t>
      </w:r>
      <w:r>
        <w:rPr>
          <w:rFonts w:eastAsia="Malgun Gothic"/>
          <w:lang w:eastAsia="ja-JP"/>
        </w:rPr>
        <w:t>,</w:t>
      </w:r>
      <w:r w:rsidRPr="00977FB9">
        <w:rPr>
          <w:rFonts w:eastAsia="Malgun Gothic"/>
          <w:lang w:eastAsia="ja-JP"/>
        </w:rPr>
        <w:t xml:space="preserve"> the V2X message </w:t>
      </w:r>
      <w:r>
        <w:rPr>
          <w:rFonts w:eastAsia="Malgun Gothic"/>
          <w:lang w:eastAsia="ja-JP"/>
        </w:rPr>
        <w:t>to be broadcasted</w:t>
      </w:r>
      <w:r w:rsidRPr="00977FB9">
        <w:rPr>
          <w:rFonts w:eastAsia="Malgun Gothic"/>
          <w:lang w:eastAsia="ja-JP"/>
        </w:rPr>
        <w:t xml:space="preserve">. This message may be </w:t>
      </w:r>
      <w:r>
        <w:rPr>
          <w:rFonts w:eastAsia="Malgun Gothic"/>
          <w:lang w:eastAsia="ja-JP"/>
        </w:rPr>
        <w:t xml:space="preserve">for example </w:t>
      </w:r>
      <w:r w:rsidRPr="00977FB9">
        <w:rPr>
          <w:rFonts w:eastAsia="Malgun Gothic"/>
          <w:lang w:eastAsia="ja-JP"/>
        </w:rPr>
        <w:t>a PCM, CPM, MCM, DENM.</w:t>
      </w:r>
    </w:p>
    <w:p w14:paraId="462F482B" w14:textId="77777777" w:rsidR="000D63AF" w:rsidRPr="0078713A" w:rsidRDefault="000D63AF" w:rsidP="006506A3">
      <w:pPr>
        <w:pStyle w:val="B1"/>
        <w:rPr>
          <w:lang w:val="en-US"/>
        </w:rPr>
      </w:pPr>
      <w:r>
        <w:rPr>
          <w:rFonts w:eastAsia="Malgun Gothic"/>
          <w:lang w:eastAsia="ja-JP"/>
        </w:rPr>
        <w:t>2.</w:t>
      </w:r>
      <w:r>
        <w:rPr>
          <w:rFonts w:eastAsia="Malgun Gothic"/>
          <w:lang w:eastAsia="ja-JP"/>
        </w:rPr>
        <w:tab/>
      </w:r>
      <w:r>
        <w:rPr>
          <w:lang w:val="en-US"/>
        </w:rPr>
        <w:t>T</w:t>
      </w:r>
      <w:r w:rsidRPr="00A87B7F">
        <w:rPr>
          <w:lang w:val="en-US"/>
        </w:rPr>
        <w:t xml:space="preserve">he </w:t>
      </w:r>
      <w:r>
        <w:rPr>
          <w:lang w:val="en-US"/>
        </w:rPr>
        <w:t>VAE client</w:t>
      </w:r>
      <w:r w:rsidRPr="00440A70">
        <w:rPr>
          <w:lang w:val="en-US"/>
        </w:rPr>
        <w:t xml:space="preserve"> </w:t>
      </w:r>
      <w:r w:rsidRPr="008217BB">
        <w:rPr>
          <w:lang w:val="en-US"/>
        </w:rPr>
        <w:t xml:space="preserve">performs the mapping </w:t>
      </w:r>
      <w:r>
        <w:rPr>
          <w:lang w:val="en-US"/>
        </w:rPr>
        <w:t>between</w:t>
      </w:r>
      <w:r w:rsidRPr="008217BB">
        <w:rPr>
          <w:lang w:val="en-US"/>
        </w:rPr>
        <w:t xml:space="preserve"> the V2X message and the </w:t>
      </w:r>
      <w:r>
        <w:rPr>
          <w:lang w:val="en-US"/>
        </w:rPr>
        <w:t xml:space="preserve">configuration policy per </w:t>
      </w:r>
      <w:r w:rsidRPr="008217BB">
        <w:rPr>
          <w:lang w:val="en-US"/>
        </w:rPr>
        <w:t xml:space="preserve">application </w:t>
      </w:r>
      <w:r>
        <w:rPr>
          <w:lang w:val="en-US"/>
        </w:rPr>
        <w:t>as provided in 7.</w:t>
      </w:r>
      <w:r w:rsidR="00780A66">
        <w:rPr>
          <w:lang w:val="en-US"/>
        </w:rPr>
        <w:t>8</w:t>
      </w:r>
      <w:r>
        <w:rPr>
          <w:lang w:val="en-US"/>
        </w:rPr>
        <w:t xml:space="preserve">.1.1. VAE client </w:t>
      </w:r>
      <w:r w:rsidRPr="008217BB">
        <w:rPr>
          <w:lang w:val="en-US"/>
        </w:rPr>
        <w:t>determines based on the configuration policies, what should be the customization of the message before sending to other UEs. This</w:t>
      </w:r>
      <w:r>
        <w:rPr>
          <w:lang w:val="en-US"/>
        </w:rPr>
        <w:t xml:space="preserve"> customization may be</w:t>
      </w:r>
      <w:r w:rsidRPr="008217BB">
        <w:rPr>
          <w:lang w:val="en-US"/>
        </w:rPr>
        <w:t xml:space="preserve"> the message format, number of</w:t>
      </w:r>
      <w:r>
        <w:rPr>
          <w:lang w:val="en-US"/>
        </w:rPr>
        <w:t xml:space="preserve"> message</w:t>
      </w:r>
      <w:r w:rsidRPr="008217BB">
        <w:rPr>
          <w:lang w:val="en-US"/>
        </w:rPr>
        <w:t xml:space="preserve"> retransmissions, whether the V2X message should be bundled to a container or not.</w:t>
      </w:r>
    </w:p>
    <w:p w14:paraId="1EF07C27" w14:textId="77777777" w:rsidR="000D63AF" w:rsidRDefault="000D63AF" w:rsidP="006506A3">
      <w:pPr>
        <w:pStyle w:val="B1"/>
        <w:rPr>
          <w:lang w:val="en-US"/>
        </w:rPr>
      </w:pPr>
      <w:r w:rsidRPr="00921FF4">
        <w:rPr>
          <w:lang w:val="en-US"/>
        </w:rPr>
        <w:t>3.</w:t>
      </w:r>
      <w:r>
        <w:rPr>
          <w:lang w:val="en-US"/>
        </w:rPr>
        <w:tab/>
      </w:r>
      <w:r w:rsidRPr="00921FF4">
        <w:rPr>
          <w:lang w:val="en-US"/>
        </w:rPr>
        <w:t>Optionally, a VAE session is established between VAE clients for the V2X message delivery via V5-AE. For the case, when a V2X-UE serves as application relay, the VAE session establishment message indicates the destination VAE client and parameters for supporting the relaying to the destination V2X-UE.</w:t>
      </w:r>
    </w:p>
    <w:p w14:paraId="0AD7B88A" w14:textId="77777777" w:rsidR="000D63AF" w:rsidRDefault="000D63AF" w:rsidP="006506A3">
      <w:pPr>
        <w:pStyle w:val="B1"/>
      </w:pPr>
      <w:r w:rsidRPr="00921FF4">
        <w:rPr>
          <w:lang w:val="en-US"/>
        </w:rPr>
        <w:t>4.</w:t>
      </w:r>
      <w:r>
        <w:rPr>
          <w:lang w:val="en-US"/>
        </w:rPr>
        <w:tab/>
      </w:r>
      <w:r w:rsidRPr="00921FF4">
        <w:rPr>
          <w:lang w:val="en-US"/>
        </w:rPr>
        <w:t xml:space="preserve">The customized V2X message(s) are sent from the transmitting V2X-UE to the receiving V2X-UEs over V5-AE. For the case when one or more V2X-UEs act as application relays, </w:t>
      </w:r>
      <w:r>
        <w:rPr>
          <w:lang w:val="en-US"/>
        </w:rPr>
        <w:t>the message is</w:t>
      </w:r>
      <w:r w:rsidRPr="00921FF4">
        <w:rPr>
          <w:lang w:val="en-US"/>
        </w:rPr>
        <w:t xml:space="preserve"> </w:t>
      </w:r>
      <w:r>
        <w:rPr>
          <w:lang w:val="en-US"/>
        </w:rPr>
        <w:t>relayed to the destination VAE client</w:t>
      </w:r>
      <w:r w:rsidRPr="00921FF4">
        <w:rPr>
          <w:lang w:val="en-US"/>
        </w:rPr>
        <w:t xml:space="preserve">.  </w:t>
      </w:r>
    </w:p>
    <w:bookmarkEnd w:id="250"/>
    <w:p w14:paraId="10CF4DD8" w14:textId="77777777" w:rsidR="000D63AF" w:rsidRPr="00BF3195" w:rsidRDefault="000D63AF" w:rsidP="006506A3">
      <w:pPr>
        <w:pStyle w:val="B1"/>
        <w:rPr>
          <w:rFonts w:eastAsia="Malgun Gothic"/>
          <w:lang w:eastAsia="ja-JP"/>
        </w:rPr>
      </w:pPr>
      <w:r>
        <w:rPr>
          <w:rFonts w:eastAsia="Malgun Gothic"/>
          <w:lang w:eastAsia="ja-JP"/>
        </w:rPr>
        <w:t>5.</w:t>
      </w:r>
      <w:r>
        <w:rPr>
          <w:rFonts w:eastAsia="Malgun Gothic"/>
          <w:lang w:eastAsia="ja-JP"/>
        </w:rPr>
        <w:tab/>
        <w:t>V2X message is sent from the VAE client at the receiving V2X-UE to the corresponding V2X application specific client. In case of message bundling, the receiving VAE client first un-bundles the V2X message and then sends to the V2X application specific client.</w:t>
      </w:r>
    </w:p>
    <w:p w14:paraId="7BEA046C" w14:textId="77777777" w:rsidR="000D63AF" w:rsidRDefault="000D63AF" w:rsidP="000D63AF">
      <w:pPr>
        <w:pStyle w:val="Heading3"/>
        <w:jc w:val="both"/>
      </w:pPr>
      <w:bookmarkStart w:id="253" w:name="_Toc50599493"/>
      <w:bookmarkStart w:id="254" w:name="_Toc59232248"/>
      <w:r>
        <w:t>7.</w:t>
      </w:r>
      <w:r>
        <w:rPr>
          <w:lang w:val="en-US"/>
        </w:rPr>
        <w:t>8</w:t>
      </w:r>
      <w:r>
        <w:t>.2</w:t>
      </w:r>
      <w:r>
        <w:tab/>
        <w:t>Solution evaluation</w:t>
      </w:r>
      <w:bookmarkEnd w:id="253"/>
      <w:bookmarkEnd w:id="254"/>
    </w:p>
    <w:p w14:paraId="5BB8A2D6" w14:textId="77777777" w:rsidR="000D63AF" w:rsidRPr="0055331C" w:rsidRDefault="000D63AF" w:rsidP="000D63AF">
      <w:pPr>
        <w:jc w:val="both"/>
        <w:rPr>
          <w:rFonts w:eastAsia="Malgun Gothic"/>
          <w:lang w:eastAsia="ja-JP"/>
        </w:rPr>
      </w:pPr>
      <w:r>
        <w:t xml:space="preserve">The </w:t>
      </w:r>
      <w:r>
        <w:rPr>
          <w:lang w:val="en-US"/>
        </w:rPr>
        <w:t xml:space="preserve">two </w:t>
      </w:r>
      <w:r>
        <w:t>procedure</w:t>
      </w:r>
      <w:r>
        <w:rPr>
          <w:lang w:val="en-US"/>
        </w:rPr>
        <w:t>s 1) for configuring UE-to-UE broadcast policies, and 2) enabling V2X message delivery via VAE layer,</w:t>
      </w:r>
      <w:r>
        <w:t xml:space="preserve"> </w:t>
      </w:r>
      <w:r>
        <w:rPr>
          <w:lang w:val="en-US"/>
        </w:rPr>
        <w:t xml:space="preserve">provide a potential solution for enhancing the experience in safety and efficiency V2X applications, by reducing a V2X message broadcast flood while ensuring meeting the application QoS requirements. An alternative variant of this solution would be to assume that VAE server is providing the configurations to the VAE clients in procedure in 7.8.1.1; however, this will result to a semi-static configuration, without considering the </w:t>
      </w:r>
      <w:r w:rsidRPr="001515BB">
        <w:rPr>
          <w:lang w:val="en-US"/>
        </w:rPr>
        <w:t xml:space="preserve">real-time radio conditions </w:t>
      </w:r>
      <w:r>
        <w:rPr>
          <w:lang w:val="en-US"/>
        </w:rPr>
        <w:t xml:space="preserve">which are </w:t>
      </w:r>
      <w:r w:rsidRPr="001515BB">
        <w:rPr>
          <w:lang w:val="en-US"/>
        </w:rPr>
        <w:t xml:space="preserve">available at the </w:t>
      </w:r>
      <w:r>
        <w:rPr>
          <w:lang w:val="en-US"/>
        </w:rPr>
        <w:t>V2X-</w:t>
      </w:r>
      <w:r w:rsidRPr="001515BB">
        <w:rPr>
          <w:lang w:val="en-US"/>
        </w:rPr>
        <w:t>UE</w:t>
      </w:r>
      <w:r>
        <w:rPr>
          <w:lang w:val="en-US"/>
        </w:rPr>
        <w:t xml:space="preserve"> side.</w:t>
      </w:r>
    </w:p>
    <w:p w14:paraId="554BD278" w14:textId="77777777" w:rsidR="00BC5B2D" w:rsidRDefault="00BC5B2D" w:rsidP="00BC5B2D">
      <w:pPr>
        <w:pStyle w:val="Heading2"/>
      </w:pPr>
      <w:bookmarkStart w:id="255" w:name="_Toc50599494"/>
      <w:bookmarkStart w:id="256" w:name="_Toc59232249"/>
      <w:r>
        <w:t>7.9</w:t>
      </w:r>
      <w:r>
        <w:tab/>
      </w:r>
      <w:r>
        <w:rPr>
          <w:lang w:val="en-US"/>
        </w:rPr>
        <w:t xml:space="preserve">Solution #9: </w:t>
      </w:r>
      <w:r>
        <w:t>Obtain V2X application server information from different V2X service providers</w:t>
      </w:r>
      <w:bookmarkEnd w:id="255"/>
      <w:bookmarkEnd w:id="256"/>
    </w:p>
    <w:p w14:paraId="58D6208E" w14:textId="77777777" w:rsidR="00BC5B2D" w:rsidRDefault="00BC5B2D" w:rsidP="00BC5B2D">
      <w:pPr>
        <w:pStyle w:val="Heading3"/>
      </w:pPr>
      <w:bookmarkStart w:id="257" w:name="_Toc50599495"/>
      <w:bookmarkStart w:id="258" w:name="_Toc59232250"/>
      <w:r>
        <w:t>7.9.1</w:t>
      </w:r>
      <w:r>
        <w:tab/>
        <w:t>Solution description</w:t>
      </w:r>
      <w:bookmarkEnd w:id="257"/>
      <w:bookmarkEnd w:id="258"/>
    </w:p>
    <w:p w14:paraId="29ABD50F" w14:textId="77777777" w:rsidR="009716DA" w:rsidRDefault="009716DA" w:rsidP="009716DA">
      <w:pPr>
        <w:pStyle w:val="Heading4"/>
      </w:pPr>
      <w:bookmarkStart w:id="259" w:name="_Toc50599496"/>
      <w:bookmarkStart w:id="260" w:name="_Toc59232251"/>
      <w:r>
        <w:t>7.9.1.1</w:t>
      </w:r>
      <w:r>
        <w:tab/>
        <w:t>Procedure for V2X service discovery in multiple V2X service provider scenario</w:t>
      </w:r>
      <w:bookmarkEnd w:id="259"/>
      <w:bookmarkEnd w:id="260"/>
    </w:p>
    <w:p w14:paraId="40196263" w14:textId="77777777" w:rsidR="00BC5B2D" w:rsidRDefault="00BC5B2D" w:rsidP="00BC5B2D">
      <w:pPr>
        <w:rPr>
          <w:lang w:val="en-US"/>
        </w:rPr>
      </w:pPr>
      <w:r>
        <w:rPr>
          <w:lang w:val="en-US"/>
        </w:rPr>
        <w:t xml:space="preserve">The procedure for </w:t>
      </w:r>
      <w:r>
        <w:rPr>
          <w:lang w:val="en-US" w:eastAsia="zh-CN"/>
        </w:rPr>
        <w:t>V2X</w:t>
      </w:r>
      <w:r>
        <w:rPr>
          <w:lang w:val="en-US"/>
        </w:rPr>
        <w:t xml:space="preserve"> UE (having V2X application subscription with V2X service provider A) obtaining the </w:t>
      </w:r>
      <w:r>
        <w:rPr>
          <w:lang w:val="en-US" w:eastAsia="zh-CN"/>
        </w:rPr>
        <w:t>V2X</w:t>
      </w:r>
      <w:r>
        <w:rPr>
          <w:lang w:val="en-US"/>
        </w:rPr>
        <w:t xml:space="preserve"> UE service discovery information (offered by V2X service provider B) while in the service area of V2X service provider B is illustrated in figure 7.9.1.1</w:t>
      </w:r>
      <w:r>
        <w:rPr>
          <w:lang w:val="en-US"/>
        </w:rPr>
        <w:noBreakHyphen/>
        <w:t>1.</w:t>
      </w:r>
    </w:p>
    <w:p w14:paraId="28E043D0" w14:textId="77777777" w:rsidR="00BC5B2D" w:rsidRDefault="00BC5B2D" w:rsidP="00BC5B2D">
      <w:pPr>
        <w:rPr>
          <w:lang w:val="en-US" w:eastAsia="zh-CN"/>
        </w:rPr>
      </w:pPr>
      <w:r>
        <w:rPr>
          <w:lang w:val="en-US" w:eastAsia="zh-CN"/>
        </w:rPr>
        <w:t>Pre-conditions:</w:t>
      </w:r>
    </w:p>
    <w:p w14:paraId="3E963FDB" w14:textId="77777777" w:rsidR="00BC5B2D" w:rsidRDefault="00BC5B2D" w:rsidP="00BC5B2D">
      <w:pPr>
        <w:pStyle w:val="B1"/>
        <w:rPr>
          <w:lang w:val="en-US" w:eastAsia="x-none"/>
        </w:rPr>
      </w:pPr>
      <w:r>
        <w:rPr>
          <w:lang w:val="en-US"/>
        </w:rPr>
        <w:t>1.</w:t>
      </w:r>
      <w:r>
        <w:rPr>
          <w:lang w:val="en-US"/>
        </w:rPr>
        <w:tab/>
        <w:t xml:space="preserve">The V2X UE has </w:t>
      </w:r>
      <w:r>
        <w:t>connected to</w:t>
      </w:r>
      <w:r>
        <w:rPr>
          <w:lang w:val="en-US"/>
        </w:rPr>
        <w:t xml:space="preserve"> the VAE server 1 of V2X service provider A with whom</w:t>
      </w:r>
      <w:r>
        <w:t xml:space="preserve"> the V2X UE has an V2X application subscription with.</w:t>
      </w:r>
    </w:p>
    <w:p w14:paraId="251C7E5D" w14:textId="77777777" w:rsidR="00BC5B2D" w:rsidRDefault="00BC5B2D" w:rsidP="00BC5B2D">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51288C67" w14:textId="77777777" w:rsidR="00BC5B2D" w:rsidRDefault="00BC5B2D" w:rsidP="00BC5B2D">
      <w:pPr>
        <w:pStyle w:val="B1"/>
        <w:rPr>
          <w:lang w:eastAsia="zh-CN"/>
        </w:rPr>
      </w:pPr>
      <w:r>
        <w:rPr>
          <w:lang w:eastAsia="zh-CN"/>
        </w:rPr>
        <w:t>3.</w:t>
      </w:r>
      <w:r>
        <w:rPr>
          <w:lang w:eastAsia="zh-CN"/>
        </w:rPr>
        <w:tab/>
        <w:t>The service area and VAE server 2 mapping information of V2X service provider B is available at VAE server 1 of V2X service provider A.</w:t>
      </w:r>
    </w:p>
    <w:p w14:paraId="1B9F245C" w14:textId="77777777" w:rsidR="009716DA" w:rsidRDefault="009716DA" w:rsidP="006506A3">
      <w:pPr>
        <w:pStyle w:val="TH"/>
        <w:rPr>
          <w:lang w:eastAsia="zh-CN"/>
        </w:rPr>
      </w:pPr>
      <w:r>
        <w:rPr>
          <w:lang w:val="en-US"/>
        </w:rPr>
        <w:object w:dxaOrig="5640" w:dyaOrig="2616" w14:anchorId="5C5D88E8">
          <v:shape id="_x0000_i1045" type="#_x0000_t75" style="width:281.5pt;height:130.5pt" o:ole="">
            <v:imagedata r:id="rId45" o:title=""/>
          </v:shape>
          <o:OLEObject Type="Embed" ProgID="Visio.Drawing.11" ShapeID="_x0000_i1045" DrawAspect="Content" ObjectID="_1723016672" r:id="rId46"/>
        </w:object>
      </w:r>
    </w:p>
    <w:p w14:paraId="4342A833" w14:textId="77777777" w:rsidR="00BC5B2D" w:rsidRDefault="00BC5B2D" w:rsidP="00BC5B2D">
      <w:pPr>
        <w:pStyle w:val="TF"/>
        <w:rPr>
          <w:lang w:val="en-US" w:eastAsia="zh-CN"/>
        </w:rPr>
      </w:pPr>
      <w:r>
        <w:rPr>
          <w:lang w:val="en-US"/>
        </w:rPr>
        <w:t xml:space="preserve">Figure 7.9.1.1-1: </w:t>
      </w:r>
      <w:r>
        <w:rPr>
          <w:lang w:val="en-US" w:eastAsia="zh-CN"/>
        </w:rPr>
        <w:t>V2X service discovery in multiple V2X service provider scenario</w:t>
      </w:r>
    </w:p>
    <w:p w14:paraId="6F3B9101" w14:textId="77777777" w:rsidR="00BC5B2D" w:rsidRDefault="00BC5B2D" w:rsidP="00BC5B2D">
      <w:pPr>
        <w:pStyle w:val="B1"/>
        <w:rPr>
          <w:lang w:val="en-US" w:eastAsia="zh-CN"/>
        </w:rPr>
      </w:pPr>
      <w:r>
        <w:rPr>
          <w:lang w:val="en-US" w:eastAsia="zh-CN"/>
        </w:rPr>
        <w:t>1.</w:t>
      </w:r>
      <w:r>
        <w:rPr>
          <w:lang w:val="en-US" w:eastAsia="zh-CN"/>
        </w:rPr>
        <w:tab/>
        <w:t>The VAE client sends a get V2X UE service discovery request to the VAE server 1 for obtaining V2X UE service discovery information with V2X UE ID and current V2X UE location.</w:t>
      </w:r>
    </w:p>
    <w:p w14:paraId="5B36C374" w14:textId="77777777" w:rsidR="00BC5B2D" w:rsidRDefault="00BC5B2D" w:rsidP="00BC5B2D">
      <w:pPr>
        <w:pStyle w:val="B1"/>
        <w:rPr>
          <w:lang w:val="en-US" w:eastAsia="zh-CN"/>
        </w:rPr>
      </w:pPr>
      <w:r>
        <w:rPr>
          <w:lang w:val="en-US" w:eastAsia="zh-CN"/>
        </w:rPr>
        <w:t>2.</w:t>
      </w:r>
      <w:r>
        <w:rPr>
          <w:lang w:val="en-US" w:eastAsia="zh-CN"/>
        </w:rPr>
        <w:tab/>
        <w:t>The VAE server 1 determines, based on the V2X UE location that the V2X UE is in the service area operated by the VAE server 2 of the V2X service provider B. The VAE server 1 sends the get V2X UE service discovery request to the VAE server 2 to get the V2X application server information for the V2X UE. The V2X UE location is included in the request.</w:t>
      </w:r>
    </w:p>
    <w:p w14:paraId="5EF52F27" w14:textId="77777777" w:rsidR="00BC5B2D" w:rsidRDefault="00BC5B2D" w:rsidP="00BC5B2D">
      <w:pPr>
        <w:pStyle w:val="B1"/>
        <w:rPr>
          <w:lang w:val="en-US" w:eastAsia="zh-CN"/>
        </w:rPr>
      </w:pPr>
      <w:r>
        <w:rPr>
          <w:lang w:val="en-US" w:eastAsia="zh-CN"/>
        </w:rPr>
        <w:t>3.</w:t>
      </w:r>
      <w:r>
        <w:rPr>
          <w:lang w:val="en-US" w:eastAsia="zh-CN"/>
        </w:rPr>
        <w:tab/>
        <w:t>The VAE server 2 determines the local V2X application server information based on UE location, and sends get V2X UE service discovery response to the VAE client. This message carries the local V2X application server information.</w:t>
      </w:r>
    </w:p>
    <w:p w14:paraId="7F1EC83A" w14:textId="77777777" w:rsidR="00BC5B2D" w:rsidRDefault="00BC5B2D" w:rsidP="00BC5B2D">
      <w:pPr>
        <w:pStyle w:val="B1"/>
        <w:rPr>
          <w:lang w:val="en-US" w:eastAsia="zh-CN"/>
        </w:rPr>
      </w:pPr>
      <w:r>
        <w:rPr>
          <w:lang w:val="en-US" w:eastAsia="zh-CN"/>
        </w:rPr>
        <w:t>4.</w:t>
      </w:r>
      <w:r>
        <w:rPr>
          <w:lang w:val="en-US" w:eastAsia="zh-CN"/>
        </w:rPr>
        <w:tab/>
        <w:t>The VAE server 1 forwards the get V2X UE service discovery response to the VAE client. The VAE server 1 may further subscribe the information or event of the V2X UE from the local V2X application server which will serve the V2X UE.</w:t>
      </w:r>
    </w:p>
    <w:p w14:paraId="5AF449D6" w14:textId="77777777" w:rsidR="00BC5B2D" w:rsidRDefault="00BC5B2D" w:rsidP="00BC5B2D">
      <w:pPr>
        <w:pStyle w:val="Heading4"/>
      </w:pPr>
      <w:bookmarkStart w:id="261" w:name="_Toc50599497"/>
      <w:bookmarkStart w:id="262" w:name="_Toc59232252"/>
      <w:r>
        <w:t>7.9.1.2</w:t>
      </w:r>
      <w:r>
        <w:tab/>
        <w:t>Procedure for dynamic local service information in multiple V2X service provider scenario</w:t>
      </w:r>
      <w:bookmarkEnd w:id="261"/>
      <w:bookmarkEnd w:id="262"/>
    </w:p>
    <w:p w14:paraId="68C17ED1" w14:textId="77777777" w:rsidR="00BC5B2D" w:rsidRDefault="00BC5B2D" w:rsidP="00BC5B2D">
      <w:pPr>
        <w:rPr>
          <w:lang w:val="en-US"/>
        </w:rPr>
      </w:pPr>
      <w:r>
        <w:rPr>
          <w:lang w:val="en-US"/>
        </w:rPr>
        <w:t xml:space="preserve">The procedure for </w:t>
      </w:r>
      <w:r>
        <w:rPr>
          <w:lang w:val="en-US" w:eastAsia="zh-CN"/>
        </w:rPr>
        <w:t>V2X</w:t>
      </w:r>
      <w:r>
        <w:rPr>
          <w:lang w:val="en-US"/>
        </w:rPr>
        <w:t xml:space="preserve"> UE (having V2X application subscription with V2X service provider A) obtaining the </w:t>
      </w:r>
      <w:r>
        <w:rPr>
          <w:lang w:val="en-US" w:eastAsia="zh-CN"/>
        </w:rPr>
        <w:t>dynamic local service</w:t>
      </w:r>
      <w:r>
        <w:rPr>
          <w:lang w:val="en-US"/>
        </w:rPr>
        <w:t xml:space="preserve"> information (offered by V2X service provider B) while in the service area of V2X service provider B is illustrated in figure 7.9.1.2</w:t>
      </w:r>
      <w:r>
        <w:rPr>
          <w:lang w:val="en-US"/>
        </w:rPr>
        <w:noBreakHyphen/>
        <w:t>1.</w:t>
      </w:r>
    </w:p>
    <w:p w14:paraId="622AFD3A" w14:textId="77777777" w:rsidR="00BC5B2D" w:rsidRDefault="00BC5B2D" w:rsidP="00BC5B2D">
      <w:pPr>
        <w:rPr>
          <w:lang w:val="en-US" w:eastAsia="zh-CN"/>
        </w:rPr>
      </w:pPr>
      <w:r>
        <w:rPr>
          <w:lang w:val="en-US" w:eastAsia="zh-CN"/>
        </w:rPr>
        <w:t>Pre-conditions:</w:t>
      </w:r>
    </w:p>
    <w:p w14:paraId="26418A17" w14:textId="77777777" w:rsidR="00BC5B2D" w:rsidRDefault="00BC5B2D" w:rsidP="00BC5B2D">
      <w:pPr>
        <w:pStyle w:val="B1"/>
        <w:rPr>
          <w:lang w:val="en-US" w:eastAsia="x-none"/>
        </w:rPr>
      </w:pPr>
      <w:r>
        <w:rPr>
          <w:lang w:val="en-US"/>
        </w:rPr>
        <w:t>1.</w:t>
      </w:r>
      <w:r>
        <w:rPr>
          <w:lang w:val="en-US"/>
        </w:rPr>
        <w:tab/>
        <w:t xml:space="preserve">The V2X UE has </w:t>
      </w:r>
      <w:r>
        <w:t>connected to</w:t>
      </w:r>
      <w:r>
        <w:rPr>
          <w:lang w:val="en-US"/>
        </w:rPr>
        <w:t xml:space="preserve"> the VAE server of V2X service provider A with whom</w:t>
      </w:r>
      <w:r>
        <w:t xml:space="preserve"> the V2X UE has V2X application subscription with.</w:t>
      </w:r>
    </w:p>
    <w:p w14:paraId="3B5B5D09" w14:textId="77777777" w:rsidR="00BC5B2D" w:rsidRDefault="00BC5B2D" w:rsidP="00BC5B2D">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3B0D0374" w14:textId="77777777" w:rsidR="00BC5B2D" w:rsidRDefault="00BC5B2D" w:rsidP="00BC5B2D">
      <w:pPr>
        <w:pStyle w:val="B1"/>
        <w:rPr>
          <w:lang w:val="en-US"/>
        </w:rPr>
      </w:pPr>
      <w:r>
        <w:rPr>
          <w:lang w:eastAsia="zh-CN"/>
        </w:rPr>
        <w:t>3.</w:t>
      </w:r>
      <w:r>
        <w:rPr>
          <w:lang w:eastAsia="zh-CN"/>
        </w:rPr>
        <w:tab/>
        <w:t>The service area and VAE server 2 information of V2X service provider B mapping is available at VAE server 1 of V2X service provider A.</w:t>
      </w:r>
    </w:p>
    <w:p w14:paraId="7D4A432B" w14:textId="77777777" w:rsidR="00BC5B2D" w:rsidRDefault="00BC5B2D" w:rsidP="00BC5B2D">
      <w:pPr>
        <w:pStyle w:val="TH"/>
      </w:pPr>
      <w:r>
        <w:object w:dxaOrig="5640" w:dyaOrig="3229" w14:anchorId="0B5A05C0">
          <v:shape id="_x0000_i1046" type="#_x0000_t75" style="width:281.5pt;height:162pt" o:ole="">
            <v:imagedata r:id="rId47" o:title=""/>
          </v:shape>
          <o:OLEObject Type="Embed" ProgID="Visio.Drawing.11" ShapeID="_x0000_i1046" DrawAspect="Content" ObjectID="_1723016673" r:id="rId48"/>
        </w:object>
      </w:r>
    </w:p>
    <w:p w14:paraId="24FFB425" w14:textId="77777777" w:rsidR="00BC5B2D" w:rsidRDefault="00BC5B2D" w:rsidP="00BC5B2D">
      <w:pPr>
        <w:pStyle w:val="TF"/>
      </w:pPr>
      <w:r>
        <w:t>Figure 7.9.1.2-1: D</w:t>
      </w:r>
      <w:r w:rsidRPr="00C221B5">
        <w:t xml:space="preserve">ynamic local service information in </w:t>
      </w:r>
      <w:r>
        <w:t>multiple</w:t>
      </w:r>
      <w:r w:rsidRPr="00C221B5">
        <w:t xml:space="preserve"> V2X service provider scenario</w:t>
      </w:r>
    </w:p>
    <w:p w14:paraId="00AEBC19" w14:textId="77777777" w:rsidR="00BC5B2D" w:rsidRDefault="00BC5B2D" w:rsidP="00BC5B2D">
      <w:pPr>
        <w:pStyle w:val="B1"/>
      </w:pPr>
      <w:r>
        <w:t>1.</w:t>
      </w:r>
      <w:r>
        <w:tab/>
        <w:t xml:space="preserve">The VAE client sends a local service information request to the VAE server 1 (responsible for geographic location A) </w:t>
      </w:r>
      <w:r>
        <w:rPr>
          <w:lang w:val="en-US" w:eastAsia="zh-CN"/>
        </w:rPr>
        <w:t>with V2X UE ID and current V2X UE location</w:t>
      </w:r>
      <w:r>
        <w:t>.</w:t>
      </w:r>
    </w:p>
    <w:p w14:paraId="4A72B797" w14:textId="77777777" w:rsidR="00BC5B2D" w:rsidRDefault="00BC5B2D" w:rsidP="00BC5B2D">
      <w:pPr>
        <w:pStyle w:val="B1"/>
      </w:pPr>
      <w:r>
        <w:t>2.</w:t>
      </w:r>
      <w:r>
        <w:tab/>
        <w:t>The VAE server 1 determines the V2X UE is in the service area of VAE server 2 of V2X service provider B, and the local service information corresponding to the service area of VAE server 2 is not available at VAE server 1.</w:t>
      </w:r>
    </w:p>
    <w:p w14:paraId="2DF9F1A7" w14:textId="77777777" w:rsidR="00BC5B2D" w:rsidRDefault="00BC5B2D" w:rsidP="00BC5B2D">
      <w:pPr>
        <w:pStyle w:val="B1"/>
        <w:rPr>
          <w:lang w:val="en-US" w:eastAsia="zh-CN"/>
        </w:rPr>
      </w:pPr>
      <w:r>
        <w:rPr>
          <w:lang w:val="en-US" w:eastAsia="zh-CN"/>
        </w:rPr>
        <w:t>3.</w:t>
      </w:r>
      <w:r>
        <w:rPr>
          <w:lang w:val="en-US" w:eastAsia="zh-CN"/>
        </w:rPr>
        <w:tab/>
        <w:t xml:space="preserve">The VAE server 1 sends the </w:t>
      </w:r>
      <w:r>
        <w:t>local service information request</w:t>
      </w:r>
      <w:r>
        <w:rPr>
          <w:lang w:val="en-US" w:eastAsia="zh-CN"/>
        </w:rPr>
        <w:t xml:space="preserve"> to the VAE server 2 to get the </w:t>
      </w:r>
      <w:r>
        <w:t>local service information</w:t>
      </w:r>
      <w:r>
        <w:rPr>
          <w:lang w:val="en-US" w:eastAsia="zh-CN"/>
        </w:rPr>
        <w:t xml:space="preserve"> information for the V2X UE. The V2X UE location is included in the request.</w:t>
      </w:r>
    </w:p>
    <w:p w14:paraId="68B851C8" w14:textId="77777777" w:rsidR="00BC5B2D" w:rsidRDefault="00BC5B2D" w:rsidP="00BC5B2D">
      <w:pPr>
        <w:pStyle w:val="B1"/>
      </w:pPr>
      <w:r>
        <w:rPr>
          <w:lang w:val="en-US" w:eastAsia="zh-CN"/>
        </w:rPr>
        <w:t>4.</w:t>
      </w:r>
      <w:r>
        <w:rPr>
          <w:lang w:val="en-US" w:eastAsia="zh-CN"/>
        </w:rPr>
        <w:tab/>
        <w:t xml:space="preserve">The VAE server 2 determines the local service information </w:t>
      </w:r>
      <w:r>
        <w:t>(e.g. V2X server USD(s), V2X USD) with the corresponding geographic locations information</w:t>
      </w:r>
      <w:r>
        <w:rPr>
          <w:lang w:val="en-US" w:eastAsia="zh-CN"/>
        </w:rPr>
        <w:t xml:space="preserve"> based on UE location, and sends </w:t>
      </w:r>
      <w:r>
        <w:t>local service information</w:t>
      </w:r>
      <w:r>
        <w:rPr>
          <w:lang w:val="en-US" w:eastAsia="zh-CN"/>
        </w:rPr>
        <w:t xml:space="preserve"> response to the VAE server 1. This message carries the local service information.</w:t>
      </w:r>
    </w:p>
    <w:p w14:paraId="022655C1" w14:textId="77777777" w:rsidR="00BC5B2D" w:rsidRDefault="00BC5B2D" w:rsidP="00BC5B2D">
      <w:pPr>
        <w:pStyle w:val="B1"/>
      </w:pPr>
      <w:r>
        <w:t>5.</w:t>
      </w:r>
      <w:r>
        <w:tab/>
        <w:t>The VAE server 1 provides the local service information to the VAE client. Upon receiving the local service information, the VAE client stores the received information.</w:t>
      </w:r>
    </w:p>
    <w:p w14:paraId="13B47667" w14:textId="77777777" w:rsidR="00BC5B2D" w:rsidRDefault="00BC5B2D" w:rsidP="00BC5B2D">
      <w:pPr>
        <w:pStyle w:val="Heading3"/>
      </w:pPr>
      <w:bookmarkStart w:id="263" w:name="_Toc50599498"/>
      <w:bookmarkStart w:id="264" w:name="_Toc59232253"/>
      <w:r>
        <w:t>7.9.2</w:t>
      </w:r>
      <w:r>
        <w:tab/>
        <w:t>Solution evaluation</w:t>
      </w:r>
      <w:bookmarkEnd w:id="263"/>
      <w:bookmarkEnd w:id="264"/>
    </w:p>
    <w:p w14:paraId="0D2F041F" w14:textId="77777777" w:rsidR="009716DA" w:rsidRPr="00CD096D" w:rsidRDefault="009716DA" w:rsidP="009716DA">
      <w:r>
        <w:t>This is a viable solution to support V2X service discovery and dynamic local service information where multiple V2X service providers are involved.</w:t>
      </w:r>
    </w:p>
    <w:p w14:paraId="5FBDD44E" w14:textId="77777777" w:rsidR="002571F9" w:rsidRDefault="002571F9" w:rsidP="002571F9">
      <w:pPr>
        <w:pStyle w:val="Heading2"/>
        <w:rPr>
          <w:lang w:val="en-US"/>
        </w:rPr>
      </w:pPr>
      <w:bookmarkStart w:id="265" w:name="_Toc50599499"/>
      <w:bookmarkStart w:id="266" w:name="_Toc59232254"/>
      <w:r>
        <w:t>7.10</w:t>
      </w:r>
      <w:r>
        <w:tab/>
      </w:r>
      <w:r>
        <w:rPr>
          <w:lang w:val="en-US"/>
        </w:rPr>
        <w:t>Solution #10: Application-triggered slice re-mapping for V2X applications</w:t>
      </w:r>
      <w:bookmarkEnd w:id="265"/>
      <w:bookmarkEnd w:id="266"/>
      <w:r w:rsidRPr="00163FA4">
        <w:rPr>
          <w:lang w:val="en-US"/>
        </w:rPr>
        <w:t xml:space="preserve"> </w:t>
      </w:r>
    </w:p>
    <w:p w14:paraId="10869346" w14:textId="77777777" w:rsidR="002571F9" w:rsidRDefault="002571F9" w:rsidP="002571F9">
      <w:pPr>
        <w:pStyle w:val="Heading3"/>
      </w:pPr>
      <w:bookmarkStart w:id="267" w:name="_Toc41572770"/>
      <w:bookmarkStart w:id="268" w:name="_Toc50599500"/>
      <w:bookmarkStart w:id="269" w:name="_Toc59232255"/>
      <w:r>
        <w:t>7.</w:t>
      </w:r>
      <w:r>
        <w:rPr>
          <w:lang w:eastAsia="zh-CN"/>
        </w:rPr>
        <w:t>10</w:t>
      </w:r>
      <w:r>
        <w:t>.1</w:t>
      </w:r>
      <w:r>
        <w:tab/>
        <w:t>Solution description</w:t>
      </w:r>
      <w:bookmarkEnd w:id="267"/>
      <w:bookmarkEnd w:id="268"/>
      <w:bookmarkEnd w:id="269"/>
    </w:p>
    <w:p w14:paraId="15CC9D3A" w14:textId="77777777" w:rsidR="002571F9" w:rsidRDefault="002571F9" w:rsidP="002571F9">
      <w:pPr>
        <w:overflowPunct w:val="0"/>
        <w:autoSpaceDE w:val="0"/>
        <w:autoSpaceDN w:val="0"/>
        <w:adjustRightInd w:val="0"/>
        <w:spacing w:after="0"/>
        <w:jc w:val="both"/>
        <w:rPr>
          <w:lang w:val="en-US"/>
        </w:rPr>
      </w:pPr>
      <w:r>
        <w:rPr>
          <w:lang w:val="en-US"/>
        </w:rPr>
        <w:t xml:space="preserve">V2X applications may enclose </w:t>
      </w:r>
      <w:r w:rsidRPr="00EE6167">
        <w:rPr>
          <w:rFonts w:eastAsia="Malgun Gothic"/>
          <w:lang w:eastAsia="zh-CN"/>
        </w:rPr>
        <w:t xml:space="preserve">both safety and non-safety </w:t>
      </w:r>
      <w:r>
        <w:rPr>
          <w:rFonts w:eastAsia="Malgun Gothic"/>
          <w:lang w:eastAsia="zh-CN"/>
        </w:rPr>
        <w:t>related services, which</w:t>
      </w:r>
      <w:r w:rsidRPr="00EE6167">
        <w:rPr>
          <w:rFonts w:eastAsia="Malgun Gothic"/>
          <w:lang w:eastAsia="zh-CN"/>
        </w:rPr>
        <w:t xml:space="preserve"> need to be supported with diverse and conflicting KPIs (latency, reliability, throughput). A V2X service provider may use one or more network slices for V2X to bundle one or more V2X services to support multiple KPI and QoS requirements.</w:t>
      </w:r>
      <w:r>
        <w:rPr>
          <w:rFonts w:eastAsia="Malgun Gothic"/>
          <w:lang w:eastAsia="zh-CN"/>
        </w:rPr>
        <w:t xml:space="preserve"> </w:t>
      </w:r>
      <w:r w:rsidRPr="00D41FBC">
        <w:rPr>
          <w:lang w:val="en-US"/>
        </w:rPr>
        <w:t xml:space="preserve">In </w:t>
      </w:r>
      <w:r>
        <w:rPr>
          <w:lang w:val="en-US"/>
        </w:rPr>
        <w:t>3GPP </w:t>
      </w:r>
      <w:r w:rsidRPr="00D41FBC">
        <w:rPr>
          <w:lang w:val="en-US"/>
        </w:rPr>
        <w:t>TS</w:t>
      </w:r>
      <w:r>
        <w:rPr>
          <w:lang w:val="en-US"/>
        </w:rPr>
        <w:t> </w:t>
      </w:r>
      <w:r w:rsidRPr="00D41FBC">
        <w:rPr>
          <w:lang w:val="en-US"/>
        </w:rPr>
        <w:t>23.501</w:t>
      </w:r>
      <w:r>
        <w:rPr>
          <w:lang w:val="en-US"/>
        </w:rPr>
        <w:t> [11]</w:t>
      </w:r>
      <w:r w:rsidRPr="00D41FBC">
        <w:rPr>
          <w:lang w:val="en-US"/>
        </w:rPr>
        <w:t xml:space="preserve">, </w:t>
      </w:r>
      <w:r>
        <w:rPr>
          <w:lang w:val="en-US"/>
        </w:rPr>
        <w:t xml:space="preserve">four </w:t>
      </w:r>
      <w:r w:rsidRPr="00D41FBC">
        <w:t>standardized</w:t>
      </w:r>
      <w:r w:rsidRPr="009E0DE1">
        <w:t xml:space="preserve"> </w:t>
      </w:r>
      <w:r>
        <w:t>slice types (SSTs) have been introduced for V2X, eMBB, MIoT, URLLC. According to 3GPP </w:t>
      </w:r>
      <w:r w:rsidRPr="00D41FBC">
        <w:rPr>
          <w:lang w:val="en-US"/>
        </w:rPr>
        <w:t>TS</w:t>
      </w:r>
      <w:r>
        <w:rPr>
          <w:lang w:val="en-US"/>
        </w:rPr>
        <w:t> </w:t>
      </w:r>
      <w:r w:rsidRPr="00D41FBC">
        <w:rPr>
          <w:lang w:val="en-US"/>
        </w:rPr>
        <w:t>23.501</w:t>
      </w:r>
      <w:r>
        <w:rPr>
          <w:lang w:val="en-US"/>
        </w:rPr>
        <w:t> [11], a</w:t>
      </w:r>
      <w:r>
        <w:t xml:space="preserve"> V2X services may be handled by a V2X SST, but also this could be handled by any other standardized slice types, due to the diverse performance requirements for different safety and efficiency related applications, and the availability of the slices in a certain geographical area.</w:t>
      </w:r>
      <w:r>
        <w:rPr>
          <w:lang w:val="en-US"/>
        </w:rPr>
        <w:t xml:space="preserve"> </w:t>
      </w:r>
    </w:p>
    <w:p w14:paraId="65B887C5" w14:textId="77777777" w:rsidR="002571F9" w:rsidRDefault="002571F9" w:rsidP="002571F9">
      <w:pPr>
        <w:rPr>
          <w:lang w:eastAsia="ko-KR"/>
        </w:rPr>
      </w:pPr>
      <w:r w:rsidRPr="00923BDA">
        <w:rPr>
          <w:lang w:eastAsia="ko-KR"/>
        </w:rPr>
        <w:t xml:space="preserve">This solution </w:t>
      </w:r>
      <w:r>
        <w:rPr>
          <w:lang w:eastAsia="ko-KR"/>
        </w:rPr>
        <w:t xml:space="preserve">provides a mechanism for enabling the VAE-S to translate the adaptation of the service requirements / profile, as triggered by the VASS or VASC, to a network slice re-mapping.  </w:t>
      </w:r>
    </w:p>
    <w:p w14:paraId="733D7844" w14:textId="77777777" w:rsidR="002571F9" w:rsidRPr="0064781D" w:rsidRDefault="002571F9" w:rsidP="002571F9">
      <w:pPr>
        <w:pStyle w:val="Heading4"/>
      </w:pPr>
      <w:bookmarkStart w:id="270" w:name="_Toc536270654"/>
      <w:bookmarkStart w:id="271" w:name="_Toc536270961"/>
      <w:bookmarkStart w:id="272" w:name="_Toc9812364"/>
      <w:bookmarkStart w:id="273" w:name="_Toc9812608"/>
      <w:bookmarkStart w:id="274" w:name="_Toc27954000"/>
      <w:bookmarkStart w:id="275" w:name="_Toc41572771"/>
      <w:bookmarkStart w:id="276" w:name="_Toc50599501"/>
      <w:bookmarkStart w:id="277" w:name="_Toc59232256"/>
      <w:r>
        <w:t>7.10.1.1</w:t>
      </w:r>
      <w:r>
        <w:tab/>
      </w:r>
      <w:r>
        <w:rPr>
          <w:lang w:val="en-US"/>
        </w:rPr>
        <w:t>General</w:t>
      </w:r>
      <w:bookmarkEnd w:id="270"/>
      <w:bookmarkEnd w:id="271"/>
      <w:bookmarkEnd w:id="272"/>
      <w:bookmarkEnd w:id="273"/>
      <w:bookmarkEnd w:id="274"/>
      <w:bookmarkEnd w:id="275"/>
      <w:bookmarkEnd w:id="276"/>
      <w:bookmarkEnd w:id="277"/>
    </w:p>
    <w:p w14:paraId="183BB188" w14:textId="77777777" w:rsidR="002571F9" w:rsidRDefault="002571F9" w:rsidP="002571F9">
      <w:r>
        <w:t>This solution provides a mechanism to allow the VAE server to perform slice re-mapping for a V2X application and the involved UEs, as triggered by a change of the application requirements. This mechanism assumes that the GST parameters and the per UE slice subscriptions (running the V2X application) are known at the VAE-S by OAM (according to 3GPP TS 28.533 [</w:t>
      </w:r>
      <w:r w:rsidR="004915FF">
        <w:t>15</w:t>
      </w:r>
      <w:r>
        <w:t>] slice management information can be exposed to 3</w:t>
      </w:r>
      <w:r w:rsidRPr="006474CA">
        <w:rPr>
          <w:vertAlign w:val="superscript"/>
        </w:rPr>
        <w:t>rd</w:t>
      </w:r>
      <w:r>
        <w:t xml:space="preserve"> party via EGMF). </w:t>
      </w:r>
    </w:p>
    <w:p w14:paraId="45166661" w14:textId="77777777" w:rsidR="002571F9" w:rsidRPr="000127E8" w:rsidRDefault="002571F9" w:rsidP="002571F9">
      <w:pPr>
        <w:overflowPunct w:val="0"/>
        <w:autoSpaceDE w:val="0"/>
        <w:autoSpaceDN w:val="0"/>
        <w:adjustRightInd w:val="0"/>
        <w:spacing w:before="60" w:after="120"/>
        <w:jc w:val="both"/>
        <w:textAlignment w:val="baseline"/>
        <w:rPr>
          <w:lang w:val="en-US"/>
        </w:rPr>
      </w:pPr>
      <w:r>
        <w:rPr>
          <w:lang w:val="en-US"/>
        </w:rPr>
        <w:t xml:space="preserve">The trigger for the mapping is the application request to VAE-S for a new service profile for the V2X application. This may be due to a request of a different LoA level, UEs moving to an area where current service requirements need to change, adaptation of QoE requirements, different V2X application to service mapping etc. The, VAE-S determines a V2X application to slice mapping, based on the requested service profile, the slice capabilities, the UE subscriptions and the GST parameters (these are assumed to be available at the by OAM). The VAE-S sends to all the VAE-Cs running the application, about the (re-)mapping required to a different slice. </w:t>
      </w:r>
    </w:p>
    <w:p w14:paraId="07626505" w14:textId="77777777" w:rsidR="002571F9" w:rsidRDefault="002571F9" w:rsidP="002571F9">
      <w:pPr>
        <w:pStyle w:val="Heading4"/>
      </w:pPr>
      <w:bookmarkStart w:id="278" w:name="_Toc536270655"/>
      <w:bookmarkStart w:id="279" w:name="_Toc536270962"/>
      <w:bookmarkStart w:id="280" w:name="_Toc9812365"/>
      <w:bookmarkStart w:id="281" w:name="_Toc9812609"/>
      <w:bookmarkStart w:id="282" w:name="_Toc27954001"/>
      <w:bookmarkStart w:id="283" w:name="_Toc41572772"/>
      <w:bookmarkStart w:id="284" w:name="_Toc50599502"/>
      <w:bookmarkStart w:id="285" w:name="_Toc59232257"/>
      <w:r>
        <w:t>7.10.1.2</w:t>
      </w:r>
      <w:r>
        <w:tab/>
      </w:r>
      <w:bookmarkEnd w:id="278"/>
      <w:bookmarkEnd w:id="279"/>
      <w:bookmarkEnd w:id="280"/>
      <w:bookmarkEnd w:id="281"/>
      <w:bookmarkEnd w:id="282"/>
      <w:bookmarkEnd w:id="283"/>
      <w:r>
        <w:t>Procedure</w:t>
      </w:r>
      <w:bookmarkEnd w:id="284"/>
      <w:bookmarkEnd w:id="285"/>
    </w:p>
    <w:p w14:paraId="64CA12C2" w14:textId="77777777" w:rsidR="002571F9" w:rsidRDefault="002571F9" w:rsidP="002571F9">
      <w:pPr>
        <w:rPr>
          <w:lang w:val="en-US"/>
        </w:rPr>
      </w:pPr>
      <w:r>
        <w:rPr>
          <w:lang w:val="en-US"/>
        </w:rPr>
        <w:t>Pre-conditions:</w:t>
      </w:r>
    </w:p>
    <w:p w14:paraId="373E812E" w14:textId="77777777" w:rsidR="002571F9" w:rsidRPr="001832A3" w:rsidRDefault="002571F9" w:rsidP="0089413E">
      <w:pPr>
        <w:pStyle w:val="B1"/>
      </w:pPr>
      <w:r>
        <w:t>1.</w:t>
      </w:r>
      <w:r>
        <w:tab/>
        <w:t>S</w:t>
      </w:r>
      <w:r w:rsidRPr="001832A3">
        <w:t xml:space="preserve">lice#1 and </w:t>
      </w:r>
      <w:r>
        <w:t>S</w:t>
      </w:r>
      <w:r w:rsidRPr="001832A3">
        <w:t>lice#2 have already been established. UE</w:t>
      </w:r>
      <w:r>
        <w:t>s of App#A</w:t>
      </w:r>
      <w:r w:rsidRPr="001832A3">
        <w:t xml:space="preserve"> ha</w:t>
      </w:r>
      <w:r>
        <w:t>ve</w:t>
      </w:r>
      <w:r w:rsidRPr="001832A3">
        <w:t xml:space="preserve"> registered with the network and connected to Slice#1 (based on the URSP rules which are configured to the UE by the PCF (</w:t>
      </w:r>
      <w:r>
        <w:t>3GPP </w:t>
      </w:r>
      <w:r w:rsidRPr="001832A3">
        <w:t>TS 23.501</w:t>
      </w:r>
      <w:r>
        <w:t> [11]</w:t>
      </w:r>
      <w:r w:rsidRPr="001832A3">
        <w:t xml:space="preserve">, </w:t>
      </w:r>
      <w:r>
        <w:t>3GPP TS </w:t>
      </w:r>
      <w:r w:rsidRPr="001832A3">
        <w:t>23.503</w:t>
      </w:r>
      <w:r>
        <w:t> [12]</w:t>
      </w:r>
      <w:r w:rsidRPr="001832A3">
        <w:t xml:space="preserve">)). </w:t>
      </w:r>
    </w:p>
    <w:p w14:paraId="73EEA058" w14:textId="77777777" w:rsidR="002571F9" w:rsidRPr="001832A3" w:rsidRDefault="002571F9" w:rsidP="0089413E">
      <w:pPr>
        <w:pStyle w:val="B1"/>
        <w:rPr>
          <w:lang w:val="en-US"/>
        </w:rPr>
      </w:pPr>
      <w:r>
        <w:rPr>
          <w:lang w:val="en-US"/>
        </w:rPr>
        <w:t>2.</w:t>
      </w:r>
      <w:r>
        <w:rPr>
          <w:lang w:val="en-US"/>
        </w:rPr>
        <w:tab/>
      </w:r>
      <w:r w:rsidRPr="001832A3">
        <w:rPr>
          <w:lang w:val="en-US"/>
        </w:rPr>
        <w:t>Slice information, such as GST parameters</w:t>
      </w:r>
      <w:r>
        <w:rPr>
          <w:lang w:val="en-US"/>
        </w:rPr>
        <w:t xml:space="preserve"> </w:t>
      </w:r>
      <w:r w:rsidRPr="001832A3">
        <w:rPr>
          <w:lang w:val="en-US"/>
        </w:rPr>
        <w:t xml:space="preserve">and slice subscriptions are received at the VAE server by the OAM (by consuming Management APIs via EGMF, as in </w:t>
      </w:r>
      <w:r>
        <w:rPr>
          <w:lang w:val="en-US"/>
        </w:rPr>
        <w:t>3GPP </w:t>
      </w:r>
      <w:r w:rsidRPr="001832A3">
        <w:rPr>
          <w:lang w:val="en-US"/>
        </w:rPr>
        <w:t>TS</w:t>
      </w:r>
      <w:r>
        <w:rPr>
          <w:lang w:val="en-US"/>
        </w:rPr>
        <w:t> </w:t>
      </w:r>
      <w:r w:rsidRPr="001832A3">
        <w:rPr>
          <w:lang w:val="en-US"/>
        </w:rPr>
        <w:t>28.533</w:t>
      </w:r>
      <w:r>
        <w:rPr>
          <w:lang w:val="en-US"/>
        </w:rPr>
        <w:t> [</w:t>
      </w:r>
      <w:r w:rsidR="004915FF">
        <w:rPr>
          <w:lang w:val="en-US"/>
        </w:rPr>
        <w:t>15</w:t>
      </w:r>
      <w:r>
        <w:rPr>
          <w:lang w:val="en-US"/>
        </w:rPr>
        <w:t>]</w:t>
      </w:r>
      <w:r w:rsidRPr="001832A3">
        <w:rPr>
          <w:lang w:val="en-US"/>
        </w:rPr>
        <w:t>).</w:t>
      </w:r>
    </w:p>
    <w:p w14:paraId="248A399F" w14:textId="77777777" w:rsidR="002571F9" w:rsidRDefault="002571F9" w:rsidP="0089413E">
      <w:pPr>
        <w:pStyle w:val="B1"/>
        <w:rPr>
          <w:lang w:val="en-US"/>
        </w:rPr>
      </w:pPr>
      <w:r>
        <w:rPr>
          <w:lang w:val="en-US"/>
        </w:rPr>
        <w:t>3.</w:t>
      </w:r>
      <w:r>
        <w:rPr>
          <w:lang w:val="en-US"/>
        </w:rPr>
        <w:tab/>
        <w:t xml:space="preserve">VASS has requested VAE-S to manage the App#A to slice mapping. Following, a VAE layer session is established between VAE-S and VAE-Cs (of UEs within App#A) as in clause </w:t>
      </w:r>
      <w:r>
        <w:t>7.</w:t>
      </w:r>
      <w:r>
        <w:rPr>
          <w:lang w:val="en-US"/>
        </w:rPr>
        <w:t>1</w:t>
      </w:r>
      <w:r>
        <w:t>.1.</w:t>
      </w:r>
      <w:r>
        <w:rPr>
          <w:lang w:val="en-US"/>
        </w:rPr>
        <w:t>3.</w:t>
      </w:r>
    </w:p>
    <w:p w14:paraId="65D140BB" w14:textId="77777777" w:rsidR="002571F9" w:rsidRDefault="002571F9" w:rsidP="005E0A0A">
      <w:pPr>
        <w:pStyle w:val="TH"/>
      </w:pPr>
      <w:r>
        <w:object w:dxaOrig="10695" w:dyaOrig="4845" w14:anchorId="179B4595">
          <v:shape id="_x0000_i1047" type="#_x0000_t75" style="width:482.5pt;height:218pt" o:ole="">
            <v:imagedata r:id="rId49" o:title=""/>
          </v:shape>
          <o:OLEObject Type="Embed" ProgID="Visio.Drawing.15" ShapeID="_x0000_i1047" DrawAspect="Content" ObjectID="_1723016674" r:id="rId50"/>
        </w:object>
      </w:r>
    </w:p>
    <w:p w14:paraId="27AD3A13" w14:textId="77777777" w:rsidR="002571F9" w:rsidRDefault="002571F9" w:rsidP="005E0A0A">
      <w:pPr>
        <w:pStyle w:val="TF"/>
      </w:pPr>
      <w:r w:rsidRPr="00712DEE">
        <w:t>Figure 7.</w:t>
      </w:r>
      <w:r>
        <w:t>10</w:t>
      </w:r>
      <w:r w:rsidRPr="00712DEE">
        <w:t>.1</w:t>
      </w:r>
      <w:r>
        <w:t>.2</w:t>
      </w:r>
      <w:r w:rsidRPr="00712DEE">
        <w:t>-1:</w:t>
      </w:r>
      <w:r>
        <w:t xml:space="preserve"> V2X application to slice mapping by VAE layer</w:t>
      </w:r>
    </w:p>
    <w:p w14:paraId="3B99B335" w14:textId="77777777" w:rsidR="002571F9" w:rsidRDefault="002571F9" w:rsidP="0089413E">
      <w:pPr>
        <w:pStyle w:val="B1"/>
        <w:rPr>
          <w:lang w:val="en-US"/>
        </w:rPr>
      </w:pPr>
      <w:r>
        <w:rPr>
          <w:lang w:val="en-US"/>
        </w:rPr>
        <w:t>1</w:t>
      </w:r>
      <w:r w:rsidRPr="00C67338">
        <w:rPr>
          <w:lang w:val="en-US"/>
        </w:rPr>
        <w:t>.</w:t>
      </w:r>
      <w:r w:rsidR="00A30B0D">
        <w:rPr>
          <w:lang w:val="en-US"/>
        </w:rPr>
        <w:tab/>
      </w:r>
      <w:r w:rsidRPr="00C67338">
        <w:rPr>
          <w:lang w:val="en-US"/>
        </w:rPr>
        <w:t>A</w:t>
      </w:r>
      <w:r w:rsidRPr="00C67088">
        <w:rPr>
          <w:lang w:val="en-US"/>
        </w:rPr>
        <w:t xml:space="preserve"> trigger event is captured at the application layer. Two options are possible:</w:t>
      </w:r>
    </w:p>
    <w:p w14:paraId="127CDCF6" w14:textId="77777777" w:rsidR="00A30B0D" w:rsidRDefault="00A30B0D" w:rsidP="0089413E">
      <w:pPr>
        <w:pStyle w:val="B2"/>
        <w:rPr>
          <w:lang w:val="en-US"/>
        </w:rPr>
      </w:pPr>
      <w:r>
        <w:rPr>
          <w:lang w:val="en-US"/>
        </w:rPr>
        <w:t>-</w:t>
      </w:r>
      <w:r>
        <w:rPr>
          <w:lang w:val="en-US"/>
        </w:rPr>
        <w:tab/>
      </w:r>
      <w:r w:rsidRPr="00E5702B">
        <w:rPr>
          <w:lang w:val="en-US"/>
        </w:rPr>
        <w:t>1</w:t>
      </w:r>
      <w:r w:rsidRPr="00373299">
        <w:rPr>
          <w:lang w:val="en-US"/>
        </w:rPr>
        <w:t xml:space="preserve">a. Option 1: </w:t>
      </w:r>
      <w:r w:rsidRPr="00E5702B">
        <w:rPr>
          <w:lang w:val="en-US"/>
        </w:rPr>
        <w:t xml:space="preserve">The </w:t>
      </w:r>
      <w:r w:rsidRPr="00373299">
        <w:rPr>
          <w:lang w:val="en-US"/>
        </w:rPr>
        <w:t>VASC of the V2X UE need</w:t>
      </w:r>
      <w:r>
        <w:rPr>
          <w:lang w:val="en-US"/>
        </w:rPr>
        <w:t>s</w:t>
      </w:r>
      <w:r w:rsidRPr="00373299">
        <w:rPr>
          <w:lang w:val="en-US"/>
        </w:rPr>
        <w:t xml:space="preserve"> to adapt the app#A to service profile mapping, </w:t>
      </w:r>
      <w:r w:rsidRPr="00C67088">
        <w:rPr>
          <w:lang w:val="en-US"/>
        </w:rPr>
        <w:t>b</w:t>
      </w:r>
      <w:r>
        <w:rPr>
          <w:lang w:val="en-US"/>
        </w:rPr>
        <w:t>ased on</w:t>
      </w:r>
      <w:r w:rsidRPr="00C67088">
        <w:rPr>
          <w:lang w:val="en-US"/>
        </w:rPr>
        <w:t xml:space="preserve"> monitoring the </w:t>
      </w:r>
      <w:r>
        <w:rPr>
          <w:lang w:val="en-US"/>
        </w:rPr>
        <w:t>application QoS /</w:t>
      </w:r>
      <w:r w:rsidRPr="00C67088">
        <w:rPr>
          <w:lang w:val="en-US"/>
        </w:rPr>
        <w:t xml:space="preserve">QoE </w:t>
      </w:r>
      <w:r>
        <w:rPr>
          <w:lang w:val="en-US"/>
        </w:rPr>
        <w:t xml:space="preserve">attributes, </w:t>
      </w:r>
      <w:r w:rsidRPr="00C67088">
        <w:rPr>
          <w:lang w:val="en-US"/>
        </w:rPr>
        <w:t>or b</w:t>
      </w:r>
      <w:r>
        <w:rPr>
          <w:lang w:val="en-US"/>
        </w:rPr>
        <w:t>ased on</w:t>
      </w:r>
      <w:r w:rsidRPr="00C67088">
        <w:rPr>
          <w:lang w:val="en-US"/>
        </w:rPr>
        <w:t xml:space="preserve"> checking the location</w:t>
      </w:r>
      <w:r>
        <w:rPr>
          <w:lang w:val="en-US"/>
        </w:rPr>
        <w:t xml:space="preserve">/mobility </w:t>
      </w:r>
      <w:r w:rsidRPr="00C67088">
        <w:rPr>
          <w:lang w:val="en-US"/>
        </w:rPr>
        <w:t>of the UE</w:t>
      </w:r>
      <w:r>
        <w:rPr>
          <w:lang w:val="en-US"/>
        </w:rPr>
        <w:t xml:space="preserve"> (e.g. UE moving towards a target area where current service profile is not supported).</w:t>
      </w:r>
      <w:r w:rsidRPr="00C67088">
        <w:rPr>
          <w:lang w:val="en-US"/>
        </w:rPr>
        <w:t xml:space="preserve"> </w:t>
      </w:r>
      <w:r>
        <w:rPr>
          <w:lang w:val="en-US"/>
        </w:rPr>
        <w:t xml:space="preserve">Then, VASC sends an updated App#A requirement to the </w:t>
      </w:r>
      <w:r w:rsidRPr="00CF19D9">
        <w:rPr>
          <w:lang w:val="en-US"/>
        </w:rPr>
        <w:t>VAE-C</w:t>
      </w:r>
      <w:r>
        <w:rPr>
          <w:lang w:val="en-US"/>
        </w:rPr>
        <w:t>; and VAE-C</w:t>
      </w:r>
      <w:r w:rsidRPr="00CF19D9">
        <w:rPr>
          <w:lang w:val="en-US"/>
        </w:rPr>
        <w:t xml:space="preserve"> sends a</w:t>
      </w:r>
      <w:r>
        <w:rPr>
          <w:lang w:val="en-US"/>
        </w:rPr>
        <w:t>n updated</w:t>
      </w:r>
      <w:r w:rsidRPr="00CF19D9">
        <w:rPr>
          <w:lang w:val="en-US"/>
        </w:rPr>
        <w:t xml:space="preserve"> service profile trigger event report for requesting the adaptation of the </w:t>
      </w:r>
      <w:r>
        <w:rPr>
          <w:lang w:val="en-US"/>
        </w:rPr>
        <w:t xml:space="preserve">App#A to </w:t>
      </w:r>
      <w:r w:rsidRPr="00CF19D9">
        <w:rPr>
          <w:lang w:val="en-US"/>
        </w:rPr>
        <w:t>service requirements to VAE-S</w:t>
      </w:r>
      <w:r>
        <w:rPr>
          <w:lang w:val="en-US"/>
        </w:rPr>
        <w:t>.</w:t>
      </w:r>
    </w:p>
    <w:p w14:paraId="5B3581A3" w14:textId="77777777" w:rsidR="00A30B0D" w:rsidRDefault="00A30B0D" w:rsidP="0089413E">
      <w:pPr>
        <w:pStyle w:val="B2"/>
        <w:rPr>
          <w:lang w:val="en-US"/>
        </w:rPr>
      </w:pPr>
      <w:r>
        <w:rPr>
          <w:lang w:val="en-US"/>
        </w:rPr>
        <w:t>-</w:t>
      </w:r>
      <w:r>
        <w:rPr>
          <w:lang w:val="en-US"/>
        </w:rPr>
        <w:tab/>
        <w:t>1</w:t>
      </w:r>
      <w:r w:rsidRPr="00C67338">
        <w:rPr>
          <w:lang w:val="en-US"/>
        </w:rPr>
        <w:t xml:space="preserve">b. </w:t>
      </w:r>
      <w:r>
        <w:rPr>
          <w:lang w:val="en-US"/>
        </w:rPr>
        <w:t xml:space="preserve">Option 2: </w:t>
      </w:r>
      <w:r w:rsidRPr="00C67338">
        <w:rPr>
          <w:lang w:val="en-US"/>
        </w:rPr>
        <w:t xml:space="preserve">VAE-S receives from the </w:t>
      </w:r>
      <w:r>
        <w:rPr>
          <w:lang w:val="en-US"/>
        </w:rPr>
        <w:t>VASS</w:t>
      </w:r>
      <w:r w:rsidRPr="00C67338">
        <w:rPr>
          <w:lang w:val="en-US"/>
        </w:rPr>
        <w:t xml:space="preserve"> a request to adapt the application requirements. This request can comprise </w:t>
      </w:r>
      <w:r>
        <w:rPr>
          <w:lang w:val="en-US"/>
        </w:rPr>
        <w:t>the change of LoA, or more generally change of service profile/requirements mapped to app#A.</w:t>
      </w:r>
    </w:p>
    <w:p w14:paraId="2EBB33DD" w14:textId="77777777" w:rsidR="002571F9" w:rsidRPr="00CD2B74" w:rsidRDefault="002571F9" w:rsidP="0089413E">
      <w:pPr>
        <w:pStyle w:val="B1"/>
        <w:rPr>
          <w:lang w:val="en-US"/>
        </w:rPr>
      </w:pPr>
      <w:r>
        <w:rPr>
          <w:lang w:val="en-US"/>
        </w:rPr>
        <w:t>2</w:t>
      </w:r>
      <w:r w:rsidRPr="00C67338">
        <w:rPr>
          <w:lang w:val="en-US"/>
        </w:rPr>
        <w:t>.</w:t>
      </w:r>
      <w:r w:rsidR="00A30B0D">
        <w:rPr>
          <w:lang w:val="en-US"/>
        </w:rPr>
        <w:tab/>
      </w:r>
      <w:r w:rsidRPr="00C67338">
        <w:rPr>
          <w:lang w:val="en-US"/>
        </w:rPr>
        <w:t>VAE</w:t>
      </w:r>
      <w:r w:rsidRPr="00940CEE">
        <w:rPr>
          <w:lang w:val="en-US"/>
        </w:rPr>
        <w:t xml:space="preserve">-S determines the re-mapping of app#A to slice #2. This mapping is based on the updated application requirements (as of step </w:t>
      </w:r>
      <w:r>
        <w:rPr>
          <w:lang w:val="en-US"/>
        </w:rPr>
        <w:t>1</w:t>
      </w:r>
      <w:r w:rsidRPr="00940CEE">
        <w:rPr>
          <w:lang w:val="en-US"/>
        </w:rPr>
        <w:t>a/</w:t>
      </w:r>
      <w:r>
        <w:rPr>
          <w:lang w:val="en-US"/>
        </w:rPr>
        <w:t>1</w:t>
      </w:r>
      <w:r w:rsidRPr="00940CEE">
        <w:rPr>
          <w:lang w:val="en-US"/>
        </w:rPr>
        <w:t>b), the per UE slice subscriptions (for all UEs running app#A), slice capabilities</w:t>
      </w:r>
      <w:r>
        <w:rPr>
          <w:lang w:val="en-US"/>
        </w:rPr>
        <w:t xml:space="preserve"> (which </w:t>
      </w:r>
      <w:r w:rsidRPr="009C6BAE">
        <w:rPr>
          <w:lang w:val="en-US"/>
        </w:rPr>
        <w:t>may include the list of supported 5QIs per slice), the slice availability</w:t>
      </w:r>
      <w:r w:rsidRPr="00CD2B74">
        <w:rPr>
          <w:lang w:val="en-US"/>
        </w:rPr>
        <w:t xml:space="preserve"> and the GST parameters.</w:t>
      </w:r>
    </w:p>
    <w:p w14:paraId="5EC18378" w14:textId="77777777" w:rsidR="002571F9" w:rsidRPr="009C6BAE" w:rsidRDefault="002571F9" w:rsidP="0089413E">
      <w:pPr>
        <w:pStyle w:val="B1"/>
        <w:rPr>
          <w:lang w:val="en-US"/>
        </w:rPr>
      </w:pPr>
      <w:r w:rsidRPr="009C6BAE">
        <w:rPr>
          <w:lang w:val="en-US"/>
        </w:rPr>
        <w:t>3.</w:t>
      </w:r>
      <w:r w:rsidR="00A30B0D">
        <w:rPr>
          <w:lang w:val="en-US"/>
        </w:rPr>
        <w:tab/>
      </w:r>
      <w:r w:rsidRPr="009C6BAE">
        <w:rPr>
          <w:lang w:val="en-US"/>
        </w:rPr>
        <w:t xml:space="preserve">VAE-S sends the updated app to slice mapping to all the VAE-Cs of the UEs running app#A. This message indicates the requirement for mapping the application traffic from slice #1 to slice #2. </w:t>
      </w:r>
    </w:p>
    <w:p w14:paraId="40DD78CC" w14:textId="77777777" w:rsidR="002571F9" w:rsidRDefault="002571F9" w:rsidP="0089413E">
      <w:pPr>
        <w:pStyle w:val="B1"/>
        <w:rPr>
          <w:lang w:val="en-US"/>
        </w:rPr>
      </w:pPr>
      <w:r>
        <w:rPr>
          <w:lang w:val="en-US"/>
        </w:rPr>
        <w:t>4</w:t>
      </w:r>
      <w:r w:rsidRPr="00CD2B74">
        <w:rPr>
          <w:lang w:val="en-US"/>
        </w:rPr>
        <w:t>.</w:t>
      </w:r>
      <w:bookmarkStart w:id="286" w:name="_Hlk46342055"/>
      <w:r w:rsidR="00A30B0D">
        <w:rPr>
          <w:lang w:val="en-US"/>
        </w:rPr>
        <w:tab/>
      </w:r>
      <w:r>
        <w:rPr>
          <w:lang w:val="en-US"/>
        </w:rPr>
        <w:t>The</w:t>
      </w:r>
      <w:r w:rsidRPr="00CD2B74">
        <w:rPr>
          <w:lang w:val="en-US"/>
        </w:rPr>
        <w:t xml:space="preserve"> </w:t>
      </w:r>
      <w:r>
        <w:rPr>
          <w:lang w:val="en-US"/>
        </w:rPr>
        <w:t>VAE-C updates the slice preference (Slice #2 is preferred over Slice #1) and informs the VASC of the change in connection capabilities</w:t>
      </w:r>
      <w:r w:rsidRPr="00CD2B74">
        <w:rPr>
          <w:lang w:val="en-US"/>
        </w:rPr>
        <w:t>. Th</w:t>
      </w:r>
      <w:r>
        <w:rPr>
          <w:lang w:val="en-US"/>
        </w:rPr>
        <w:t>e update of the connection capabilities (as specified in Table 6.6.2.1-2 of TS 23.503)</w:t>
      </w:r>
      <w:r w:rsidRPr="00CD2B74">
        <w:rPr>
          <w:lang w:val="en-US"/>
        </w:rPr>
        <w:t xml:space="preserve"> triggers</w:t>
      </w:r>
      <w:r>
        <w:rPr>
          <w:lang w:val="en-US"/>
        </w:rPr>
        <w:t xml:space="preserve"> </w:t>
      </w:r>
      <w:r w:rsidRPr="00C362A7">
        <w:rPr>
          <w:lang w:val="en-US"/>
        </w:rPr>
        <w:t>at the NAS layer the re-mapping of application traffic to new PDU session based on the updated URSP rules (based on UE re-evaluation as in 23.503)</w:t>
      </w:r>
      <w:r w:rsidRPr="00CD2B74">
        <w:rPr>
          <w:lang w:val="en-US"/>
        </w:rPr>
        <w:t>.</w:t>
      </w:r>
      <w:bookmarkEnd w:id="286"/>
      <w:r w:rsidRPr="0068034D">
        <w:rPr>
          <w:lang w:val="en-US"/>
        </w:rPr>
        <w:t xml:space="preserve"> </w:t>
      </w:r>
    </w:p>
    <w:p w14:paraId="0B6FFAA9" w14:textId="77777777" w:rsidR="002571F9" w:rsidRPr="00A632BF" w:rsidRDefault="002571F9" w:rsidP="0089413E">
      <w:pPr>
        <w:pStyle w:val="EditorsNote"/>
        <w:rPr>
          <w:lang w:val="en-US"/>
        </w:rPr>
      </w:pPr>
      <w:r w:rsidRPr="00A632BF">
        <w:rPr>
          <w:lang w:val="en-US"/>
        </w:rPr>
        <w:t>Editor</w:t>
      </w:r>
      <w:r w:rsidR="00A30B0D">
        <w:rPr>
          <w:lang w:val="en-US"/>
        </w:rPr>
        <w:t>'</w:t>
      </w:r>
      <w:r w:rsidRPr="00A632BF">
        <w:rPr>
          <w:lang w:val="en-US"/>
        </w:rPr>
        <w:t>s note:</w:t>
      </w:r>
      <w:r w:rsidR="00A30B0D">
        <w:rPr>
          <w:lang w:val="en-US"/>
        </w:rPr>
        <w:tab/>
      </w:r>
      <w:r w:rsidRPr="00A632BF">
        <w:rPr>
          <w:lang w:val="en-US"/>
        </w:rPr>
        <w:t>Whether the VAE-C informs the VAS-C before the change in connection capabilities or after the change in connection capabilities, or both is FFS.</w:t>
      </w:r>
    </w:p>
    <w:p w14:paraId="61EFE2FC" w14:textId="77777777" w:rsidR="002571F9" w:rsidRDefault="002571F9" w:rsidP="0089413E">
      <w:pPr>
        <w:pStyle w:val="EditorsNote"/>
        <w:rPr>
          <w:lang w:val="en-US"/>
        </w:rPr>
      </w:pPr>
      <w:r w:rsidRPr="00A632BF">
        <w:rPr>
          <w:lang w:val="en-US"/>
        </w:rPr>
        <w:t>Editor</w:t>
      </w:r>
      <w:r w:rsidR="00A30B0D">
        <w:rPr>
          <w:lang w:val="en-US"/>
        </w:rPr>
        <w:t>'</w:t>
      </w:r>
      <w:r w:rsidRPr="00A632BF">
        <w:rPr>
          <w:lang w:val="en-US"/>
        </w:rPr>
        <w:t>s note:</w:t>
      </w:r>
      <w:r w:rsidR="00A30B0D">
        <w:rPr>
          <w:lang w:val="en-US"/>
        </w:rPr>
        <w:tab/>
      </w:r>
      <w:r w:rsidRPr="00A632BF">
        <w:rPr>
          <w:lang w:val="en-US"/>
        </w:rPr>
        <w:t>Potential overlaps with SA2 (e.g. capability of VAE-C to change slice priority, effects on existing PDU session on V2X slice and other slice, switch between Local configuration and URSP at UE and rule to determine slice for an application) for this solution are FFS.</w:t>
      </w:r>
    </w:p>
    <w:p w14:paraId="4AE3C339" w14:textId="77777777" w:rsidR="002571F9" w:rsidRDefault="002571F9" w:rsidP="002571F9">
      <w:pPr>
        <w:pStyle w:val="Heading3"/>
      </w:pPr>
      <w:bookmarkStart w:id="287" w:name="_Toc42713661"/>
      <w:bookmarkStart w:id="288" w:name="_Toc42713800"/>
      <w:bookmarkStart w:id="289" w:name="_Toc42714058"/>
      <w:bookmarkStart w:id="290" w:name="_Toc50599503"/>
      <w:bookmarkStart w:id="291" w:name="_Toc59232258"/>
      <w:r>
        <w:t>7.</w:t>
      </w:r>
      <w:r w:rsidR="00A30B0D">
        <w:t>10</w:t>
      </w:r>
      <w:r>
        <w:t>.2</w:t>
      </w:r>
      <w:r>
        <w:tab/>
        <w:t>Solution evaluation</w:t>
      </w:r>
      <w:bookmarkEnd w:id="287"/>
      <w:bookmarkEnd w:id="288"/>
      <w:bookmarkEnd w:id="289"/>
      <w:bookmarkEnd w:id="290"/>
      <w:bookmarkEnd w:id="291"/>
    </w:p>
    <w:p w14:paraId="1EC54E35" w14:textId="77777777" w:rsidR="002571F9" w:rsidRDefault="002571F9" w:rsidP="002571F9">
      <w:pPr>
        <w:rPr>
          <w:noProof/>
        </w:rPr>
      </w:pPr>
      <w:r>
        <w:rPr>
          <w:noProof/>
        </w:rPr>
        <w:t xml:space="preserve">This solution provides an application to slice re-mapping via the VAE layer, to deal with scenarios when the application-to-service requirements change. With this solution the VASS/VASC are still un-aware of the slicing aspects and the impact on the network is kept minimum, since the re-mapping is sent via the VAE layer. Alternative solutions would require that VAE layer interacts with PCF / UDM to request the update of URSP rules, which is something not supported by SA2 (and will require more signaling and complexity at the network side). </w:t>
      </w:r>
    </w:p>
    <w:p w14:paraId="1255FB55" w14:textId="77777777" w:rsidR="002571F9" w:rsidRPr="00F74641" w:rsidRDefault="002571F9" w:rsidP="002571F9">
      <w:pPr>
        <w:rPr>
          <w:noProof/>
        </w:rPr>
      </w:pPr>
      <w:r>
        <w:rPr>
          <w:noProof/>
        </w:rPr>
        <w:t>Furthermore, since this solution may apply also to other verticals (e.g. FFAPP), an alternative consideration FFS would be that SEAL may be enhanced to support that application to slice re-mapping instead of the VAE layer.</w:t>
      </w:r>
    </w:p>
    <w:p w14:paraId="0797A893" w14:textId="77777777" w:rsidR="002300A5" w:rsidRPr="00113124" w:rsidRDefault="002300A5" w:rsidP="002300A5">
      <w:pPr>
        <w:pStyle w:val="Heading2"/>
      </w:pPr>
      <w:bookmarkStart w:id="292" w:name="_Toc50599504"/>
      <w:bookmarkStart w:id="293" w:name="_Toc59232259"/>
      <w:r>
        <w:t>7.</w:t>
      </w:r>
      <w:r w:rsidR="005E0A0A">
        <w:rPr>
          <w:lang w:val="en-US"/>
        </w:rPr>
        <w:t>11</w:t>
      </w:r>
      <w:r>
        <w:tab/>
      </w:r>
      <w:r>
        <w:rPr>
          <w:lang w:val="en-US"/>
        </w:rPr>
        <w:t xml:space="preserve">Solution </w:t>
      </w:r>
      <w:r>
        <w:t>#</w:t>
      </w:r>
      <w:r w:rsidR="002A2A79">
        <w:rPr>
          <w:lang w:val="en-US"/>
        </w:rPr>
        <w:t>11</w:t>
      </w:r>
      <w:r>
        <w:t xml:space="preserve">: </w:t>
      </w:r>
      <w:r>
        <w:rPr>
          <w:lang w:val="en-US"/>
        </w:rPr>
        <w:t>UE to UE tele-operated driving over PC5</w:t>
      </w:r>
      <w:bookmarkEnd w:id="292"/>
      <w:bookmarkEnd w:id="293"/>
    </w:p>
    <w:p w14:paraId="602AC7D2" w14:textId="77777777" w:rsidR="002300A5" w:rsidRDefault="002300A5" w:rsidP="002300A5">
      <w:pPr>
        <w:pStyle w:val="Heading3"/>
      </w:pPr>
      <w:bookmarkStart w:id="294" w:name="_Toc50599505"/>
      <w:bookmarkStart w:id="295" w:name="_Toc59232260"/>
      <w:r>
        <w:t>7.</w:t>
      </w:r>
      <w:r w:rsidR="005E0A0A">
        <w:t>11</w:t>
      </w:r>
      <w:r>
        <w:t>.1</w:t>
      </w:r>
      <w:r>
        <w:tab/>
        <w:t>Solution description</w:t>
      </w:r>
      <w:bookmarkEnd w:id="294"/>
      <w:bookmarkEnd w:id="295"/>
    </w:p>
    <w:p w14:paraId="6440BADF" w14:textId="77777777" w:rsidR="002300A5" w:rsidRDefault="002300A5" w:rsidP="002300A5">
      <w:pPr>
        <w:pStyle w:val="Heading4"/>
      </w:pPr>
      <w:bookmarkStart w:id="296" w:name="_Toc50599506"/>
      <w:bookmarkStart w:id="297" w:name="_Toc59232261"/>
      <w:r>
        <w:t>7.</w:t>
      </w:r>
      <w:r w:rsidR="005E0A0A">
        <w:rPr>
          <w:lang w:val="en-US"/>
        </w:rPr>
        <w:t>11</w:t>
      </w:r>
      <w:r>
        <w:t>.1.1</w:t>
      </w:r>
      <w:r>
        <w:tab/>
        <w:t>General</w:t>
      </w:r>
      <w:bookmarkEnd w:id="296"/>
      <w:bookmarkEnd w:id="297"/>
    </w:p>
    <w:p w14:paraId="224DF952" w14:textId="77777777" w:rsidR="002300A5" w:rsidRDefault="002300A5" w:rsidP="002300A5">
      <w:r>
        <w:t>This solution corresponds to key issue #</w:t>
      </w:r>
      <w:r>
        <w:rPr>
          <w:lang w:val="en-US"/>
        </w:rPr>
        <w:t>4</w:t>
      </w:r>
      <w:r>
        <w:t>. The VAE layer provides support at the application</w:t>
      </w:r>
      <w:r>
        <w:rPr>
          <w:lang w:val="en-US"/>
        </w:rPr>
        <w:t xml:space="preserve"> enablement</w:t>
      </w:r>
      <w:r>
        <w:t xml:space="preserve"> layer for </w:t>
      </w:r>
      <w:r>
        <w:rPr>
          <w:lang w:val="en-US"/>
        </w:rPr>
        <w:t>UE to UE</w:t>
      </w:r>
      <w:r>
        <w:t xml:space="preserve"> tele-operated driving </w:t>
      </w:r>
      <w:r>
        <w:rPr>
          <w:lang w:val="en-US"/>
        </w:rPr>
        <w:t xml:space="preserve">(ToD) </w:t>
      </w:r>
      <w:r>
        <w:t>by establishing, updating and terminating sessions</w:t>
      </w:r>
      <w:r>
        <w:rPr>
          <w:lang w:val="en-US"/>
        </w:rPr>
        <w:t xml:space="preserve"> over PC5</w:t>
      </w:r>
      <w:r>
        <w:t>.</w:t>
      </w:r>
    </w:p>
    <w:p w14:paraId="24627F61" w14:textId="77777777" w:rsidR="002300A5" w:rsidRDefault="002300A5" w:rsidP="002300A5">
      <w:pPr>
        <w:rPr>
          <w:lang w:val="en-US"/>
        </w:rPr>
      </w:pPr>
      <w:r>
        <w:rPr>
          <w:lang w:val="en-US"/>
        </w:rPr>
        <w:t>UE to UE ToD can be over PC5 when the involved UEs are in proximity to support ProSe direct communication operation. When possible, PC5 communications for UE to UE ToD sessions can be preferable even when in good network coverage (i.e. linked Uu sessions are possible).</w:t>
      </w:r>
    </w:p>
    <w:p w14:paraId="71BD75BD" w14:textId="77777777" w:rsidR="00B661E8" w:rsidRDefault="00B661E8" w:rsidP="0089413E">
      <w:pPr>
        <w:pStyle w:val="NO"/>
        <w:rPr>
          <w:lang w:val="en-US"/>
        </w:rPr>
      </w:pPr>
      <w:r>
        <w:rPr>
          <w:lang w:val="en-US"/>
        </w:rPr>
        <w:t>NOTE:</w:t>
      </w:r>
      <w:r>
        <w:rPr>
          <w:lang w:val="en-US"/>
        </w:rPr>
        <w:tab/>
      </w:r>
      <w:r w:rsidR="002300A5">
        <w:rPr>
          <w:lang w:val="en-US"/>
        </w:rPr>
        <w:t>The decision to use PC5 or linked Uu sessions is implementation specific and outside the scope of this solution.</w:t>
      </w:r>
    </w:p>
    <w:p w14:paraId="0C5ADB22" w14:textId="77777777" w:rsidR="002300A5" w:rsidRDefault="00B661E8" w:rsidP="002300A5">
      <w:pPr>
        <w:pStyle w:val="EditorsNote"/>
        <w:rPr>
          <w:lang w:val="en-US"/>
        </w:rPr>
      </w:pPr>
      <w:r>
        <w:rPr>
          <w:lang w:val="en-US"/>
        </w:rPr>
        <w:t>Editor's Note:</w:t>
      </w:r>
      <w:r>
        <w:rPr>
          <w:lang w:val="en-US"/>
        </w:rPr>
        <w:tab/>
      </w:r>
      <w:r w:rsidR="002300A5">
        <w:rPr>
          <w:lang w:val="en-US"/>
        </w:rPr>
        <w:t>The transition of a ToD session from PC5 to linked Uu sessions as defined in clause 7.6 and vice-versa is FFS.</w:t>
      </w:r>
    </w:p>
    <w:p w14:paraId="14956A6A" w14:textId="77777777" w:rsidR="002300A5" w:rsidRPr="0066423A" w:rsidRDefault="002300A5" w:rsidP="002300A5">
      <w:pPr>
        <w:pStyle w:val="EditorsNote"/>
        <w:rPr>
          <w:lang w:val="en-US"/>
        </w:rPr>
      </w:pPr>
      <w:bookmarkStart w:id="298" w:name="_Hlk46307619"/>
      <w:r>
        <w:rPr>
          <w:lang w:val="en-US"/>
        </w:rPr>
        <w:t>Editor's Note:</w:t>
      </w:r>
      <w:r w:rsidR="00B661E8">
        <w:rPr>
          <w:lang w:val="en-US"/>
        </w:rPr>
        <w:tab/>
      </w:r>
      <w:r>
        <w:rPr>
          <w:lang w:val="en-US"/>
        </w:rPr>
        <w:t>Whether this solution is supported over PC5 or restricted to NR-PC5 is FFS.</w:t>
      </w:r>
    </w:p>
    <w:p w14:paraId="43202DCA" w14:textId="77777777" w:rsidR="002300A5" w:rsidRPr="0007401A" w:rsidRDefault="002300A5" w:rsidP="002300A5">
      <w:pPr>
        <w:pStyle w:val="Heading4"/>
        <w:rPr>
          <w:lang w:val="en-US"/>
        </w:rPr>
      </w:pPr>
      <w:bookmarkStart w:id="299" w:name="_Toc50599507"/>
      <w:bookmarkStart w:id="300" w:name="_Toc59232262"/>
      <w:bookmarkEnd w:id="298"/>
      <w:r>
        <w:t>7.</w:t>
      </w:r>
      <w:r w:rsidR="00B661E8">
        <w:t>11</w:t>
      </w:r>
      <w:r>
        <w:t>.1.2</w:t>
      </w:r>
      <w:r>
        <w:tab/>
        <w:t>UE to UE ToD session-oriented service establishment</w:t>
      </w:r>
      <w:r>
        <w:rPr>
          <w:lang w:val="en-US"/>
        </w:rPr>
        <w:t xml:space="preserve"> over PC5</w:t>
      </w:r>
      <w:bookmarkEnd w:id="299"/>
      <w:bookmarkEnd w:id="300"/>
    </w:p>
    <w:p w14:paraId="44896A96" w14:textId="77777777" w:rsidR="002300A5" w:rsidRDefault="002300A5" w:rsidP="002300A5">
      <w:r>
        <w:t>Pre-conditions:</w:t>
      </w:r>
    </w:p>
    <w:p w14:paraId="66CACBEA" w14:textId="77777777" w:rsidR="002300A5" w:rsidRDefault="002300A5" w:rsidP="002300A5">
      <w:pPr>
        <w:pStyle w:val="B1"/>
      </w:pPr>
      <w:r>
        <w:t>1.</w:t>
      </w:r>
      <w:r>
        <w:tab/>
        <w:t xml:space="preserve">The V2X application-specific client </w:t>
      </w:r>
      <w:r>
        <w:rPr>
          <w:lang w:val="en-US"/>
        </w:rPr>
        <w:t xml:space="preserve">in the V2X UE 1 (acting as remote controller) </w:t>
      </w:r>
      <w:r>
        <w:t xml:space="preserve">has triggered the VAE </w:t>
      </w:r>
      <w:r>
        <w:rPr>
          <w:lang w:val="en-US"/>
        </w:rPr>
        <w:t>client</w:t>
      </w:r>
      <w:r>
        <w:t xml:space="preserve"> to establish a session with the V2X UE</w:t>
      </w:r>
      <w:r>
        <w:rPr>
          <w:lang w:val="en-US"/>
        </w:rPr>
        <w:t xml:space="preserve"> 2 (remote vehicle)</w:t>
      </w:r>
      <w:r>
        <w:t>.</w:t>
      </w:r>
    </w:p>
    <w:p w14:paraId="0CFDBE88" w14:textId="77777777" w:rsidR="002300A5" w:rsidRPr="006C713B" w:rsidRDefault="002300A5" w:rsidP="002300A5">
      <w:pPr>
        <w:pStyle w:val="B1"/>
        <w:rPr>
          <w:lang w:val="en-US"/>
        </w:rPr>
      </w:pPr>
      <w:r>
        <w:rPr>
          <w:lang w:val="en-US"/>
        </w:rPr>
        <w:t>2.</w:t>
      </w:r>
      <w:r>
        <w:rPr>
          <w:lang w:val="en-US"/>
        </w:rPr>
        <w:tab/>
      </w:r>
      <w:r>
        <w:t>The V2X UE</w:t>
      </w:r>
      <w:r>
        <w:rPr>
          <w:lang w:val="en-US"/>
        </w:rPr>
        <w:t xml:space="preserve"> 1 </w:t>
      </w:r>
      <w:r>
        <w:t xml:space="preserve">has </w:t>
      </w:r>
      <w:r>
        <w:rPr>
          <w:lang w:val="en-US"/>
        </w:rPr>
        <w:t>detected that the V2X UE 2 is reachable over PC5.</w:t>
      </w:r>
    </w:p>
    <w:p w14:paraId="7D8317CE" w14:textId="77777777" w:rsidR="002300A5" w:rsidRDefault="002300A5" w:rsidP="002300A5">
      <w:pPr>
        <w:pStyle w:val="B1"/>
        <w:rPr>
          <w:lang w:val="en-US"/>
        </w:rPr>
      </w:pPr>
      <w:r>
        <w:t>3.</w:t>
      </w:r>
      <w:r>
        <w:tab/>
        <w:t>The V2X UE</w:t>
      </w:r>
      <w:r>
        <w:rPr>
          <w:lang w:val="en-US"/>
        </w:rPr>
        <w:t xml:space="preserve"> 1</w:t>
      </w:r>
      <w:r>
        <w:t xml:space="preserve"> has been </w:t>
      </w:r>
      <w:r>
        <w:rPr>
          <w:lang w:val="en-US"/>
        </w:rPr>
        <w:t>authorized to</w:t>
      </w:r>
      <w:r>
        <w:t xml:space="preserve"> us</w:t>
      </w:r>
      <w:r>
        <w:rPr>
          <w:lang w:val="en-US"/>
        </w:rPr>
        <w:t>e</w:t>
      </w:r>
      <w:r>
        <w:t xml:space="preserve"> session-oriented services </w:t>
      </w:r>
      <w:r>
        <w:rPr>
          <w:lang w:val="en-US"/>
        </w:rPr>
        <w:t>over PC5.</w:t>
      </w:r>
    </w:p>
    <w:p w14:paraId="29354714" w14:textId="77777777" w:rsidR="002300A5" w:rsidRDefault="002300A5" w:rsidP="002300A5">
      <w:pPr>
        <w:pStyle w:val="B1"/>
        <w:rPr>
          <w:lang w:val="en-US"/>
        </w:rPr>
      </w:pPr>
      <w:bookmarkStart w:id="301" w:name="_Hlk46307429"/>
      <w:r>
        <w:rPr>
          <w:lang w:val="en-US"/>
        </w:rPr>
        <w:t>4.</w:t>
      </w:r>
      <w:r>
        <w:rPr>
          <w:lang w:val="en-US"/>
        </w:rPr>
        <w:tab/>
        <w:t>V2X UE 1 and V2X UE 2 have been authorized for ToD operation over PC5.</w:t>
      </w:r>
    </w:p>
    <w:p w14:paraId="7BF48CE0" w14:textId="77777777" w:rsidR="002300A5" w:rsidRPr="0007401A" w:rsidRDefault="002300A5" w:rsidP="002300A5">
      <w:pPr>
        <w:pStyle w:val="EditorsNote"/>
        <w:rPr>
          <w:lang w:val="en-US"/>
        </w:rPr>
      </w:pPr>
      <w:r>
        <w:rPr>
          <w:lang w:val="en-US"/>
        </w:rPr>
        <w:t>Editor's Note:</w:t>
      </w:r>
      <w:r w:rsidR="00B661E8">
        <w:rPr>
          <w:lang w:val="en-US"/>
        </w:rPr>
        <w:tab/>
      </w:r>
      <w:r>
        <w:rPr>
          <w:lang w:val="en-US"/>
        </w:rPr>
        <w:t>How the V2X UEs are authorized for ToD operation over PC5 is FFS.</w:t>
      </w:r>
    </w:p>
    <w:bookmarkEnd w:id="301"/>
    <w:p w14:paraId="6FCD5992" w14:textId="77777777" w:rsidR="002300A5" w:rsidRDefault="002300A5" w:rsidP="002300A5">
      <w:pPr>
        <w:pStyle w:val="TH"/>
      </w:pPr>
      <w:r>
        <w:rPr>
          <w:lang w:val="en-US"/>
        </w:rPr>
        <w:object w:dxaOrig="5660" w:dyaOrig="2632" w14:anchorId="3AC92CC3">
          <v:shape id="_x0000_i1048" type="#_x0000_t75" style="width:282.5pt;height:131pt" o:ole="">
            <v:imagedata r:id="rId51" o:title=""/>
          </v:shape>
          <o:OLEObject Type="Embed" ProgID="Visio.Drawing.11" ShapeID="_x0000_i1048" DrawAspect="Content" ObjectID="_1723016675" r:id="rId52"/>
        </w:object>
      </w:r>
    </w:p>
    <w:p w14:paraId="33F21AF8" w14:textId="77777777" w:rsidR="002300A5" w:rsidRPr="00383194" w:rsidRDefault="002300A5" w:rsidP="002300A5">
      <w:pPr>
        <w:pStyle w:val="TF"/>
        <w:rPr>
          <w:lang w:val="en-US"/>
        </w:rPr>
      </w:pPr>
      <w:r w:rsidRPr="001378A3">
        <w:t>Figure</w:t>
      </w:r>
      <w:r>
        <w:t> 7.</w:t>
      </w:r>
      <w:r w:rsidR="00EB026B">
        <w:t>11</w:t>
      </w:r>
      <w:r>
        <w:t>.1.2-1</w:t>
      </w:r>
      <w:r w:rsidRPr="001378A3">
        <w:t xml:space="preserve">: </w:t>
      </w:r>
      <w:r>
        <w:t xml:space="preserve">Procedure for establishing a </w:t>
      </w:r>
      <w:r>
        <w:rPr>
          <w:lang w:val="en-US"/>
        </w:rPr>
        <w:t xml:space="preserve">tele-operated </w:t>
      </w:r>
      <w:r>
        <w:t>session between the VAE client 1 (remote controller) and the VAE client</w:t>
      </w:r>
      <w:r>
        <w:rPr>
          <w:lang w:val="en-US"/>
        </w:rPr>
        <w:t xml:space="preserve"> 2 (remote vehicle) over PC5</w:t>
      </w:r>
    </w:p>
    <w:p w14:paraId="6A016958" w14:textId="77777777" w:rsidR="002300A5" w:rsidRDefault="002300A5" w:rsidP="002300A5">
      <w:pPr>
        <w:pStyle w:val="B1"/>
      </w:pPr>
      <w:r w:rsidRPr="00FE4B54">
        <w:t>1.</w:t>
      </w:r>
      <w:r w:rsidRPr="00FE4B54">
        <w:tab/>
      </w:r>
      <w:r>
        <w:t xml:space="preserve">The VAE client 1 (acting as a remote controller) sends a session-oriented service request over the PC5 reference point (unicast or broadcast depending on whether UE 1 already knows the UE 2 Layer 2 Id) to the VAE client 2 (acting as a remote vehicle) to establish a tele-operated </w:t>
      </w:r>
      <w:r w:rsidRPr="00796A16">
        <w:t xml:space="preserve">session. </w:t>
      </w:r>
      <w:r w:rsidRPr="0089413E">
        <w:rPr>
          <w:lang w:val="en-IN"/>
        </w:rPr>
        <w:t>It may include the identity of the service session, the V2X service ID, service information and requirements</w:t>
      </w:r>
      <w:r w:rsidRPr="0089413E">
        <w:t xml:space="preserve"> </w:t>
      </w:r>
      <w:r w:rsidRPr="00796A16">
        <w:rPr>
          <w:lang w:val="en-US"/>
        </w:rPr>
        <w:t>of the application</w:t>
      </w:r>
      <w:r>
        <w:rPr>
          <w:lang w:val="en-US"/>
        </w:rPr>
        <w:t>.</w:t>
      </w:r>
    </w:p>
    <w:p w14:paraId="53333939" w14:textId="77777777" w:rsidR="002300A5" w:rsidRDefault="002300A5" w:rsidP="002300A5">
      <w:pPr>
        <w:pStyle w:val="B1"/>
        <w:rPr>
          <w:lang w:val="en-US"/>
        </w:rPr>
      </w:pPr>
      <w:r>
        <w:t>2.</w:t>
      </w:r>
      <w:r>
        <w:tab/>
        <w:t xml:space="preserve">The VAE </w:t>
      </w:r>
      <w:r>
        <w:rPr>
          <w:lang w:val="en-US"/>
        </w:rPr>
        <w:t>client 2</w:t>
      </w:r>
      <w:r>
        <w:t xml:space="preserve"> sends a session-oriented service response to the VAE </w:t>
      </w:r>
      <w:r>
        <w:rPr>
          <w:lang w:val="en-US"/>
        </w:rPr>
        <w:t>client</w:t>
      </w:r>
      <w:r>
        <w:t xml:space="preserve"> </w:t>
      </w:r>
      <w:r>
        <w:rPr>
          <w:lang w:val="en-US"/>
        </w:rPr>
        <w:t xml:space="preserve">1 over the PC5 reference point </w:t>
      </w:r>
      <w:r>
        <w:t xml:space="preserve">indicating </w:t>
      </w:r>
      <w:r>
        <w:rPr>
          <w:lang w:val="en-US"/>
        </w:rPr>
        <w:t>the result of the session-oriented service request. The Layer 2 link</w:t>
      </w:r>
      <w:r w:rsidRPr="009A673F">
        <w:rPr>
          <w:lang w:val="en-US"/>
        </w:rPr>
        <w:t xml:space="preserve"> </w:t>
      </w:r>
      <w:r>
        <w:rPr>
          <w:lang w:val="en-US"/>
        </w:rPr>
        <w:t xml:space="preserve">over PC5, as defined in </w:t>
      </w:r>
      <w:r w:rsidR="00B661E8">
        <w:rPr>
          <w:lang w:val="en-US"/>
        </w:rPr>
        <w:t>3GPP </w:t>
      </w:r>
      <w:r>
        <w:rPr>
          <w:lang w:val="en-US"/>
        </w:rPr>
        <w:t>TS</w:t>
      </w:r>
      <w:r w:rsidR="00B661E8">
        <w:rPr>
          <w:lang w:val="en-US"/>
        </w:rPr>
        <w:t> </w:t>
      </w:r>
      <w:r>
        <w:rPr>
          <w:lang w:val="en-US"/>
        </w:rPr>
        <w:t>23.287</w:t>
      </w:r>
      <w:r w:rsidR="00B661E8">
        <w:rPr>
          <w:lang w:val="en-US"/>
        </w:rPr>
        <w:t> [8] </w:t>
      </w:r>
      <w:r>
        <w:rPr>
          <w:lang w:val="en-US"/>
        </w:rPr>
        <w:t>clause</w:t>
      </w:r>
      <w:r w:rsidR="00B661E8">
        <w:rPr>
          <w:lang w:val="en-US"/>
        </w:rPr>
        <w:t> </w:t>
      </w:r>
      <w:r>
        <w:rPr>
          <w:lang w:val="en-US"/>
        </w:rPr>
        <w:t>6.3.3.1, for the ToD session is established.</w:t>
      </w:r>
    </w:p>
    <w:p w14:paraId="6F271AE4" w14:textId="77777777" w:rsidR="002300A5" w:rsidRDefault="002300A5" w:rsidP="002300A5">
      <w:pPr>
        <w:pStyle w:val="NO"/>
        <w:rPr>
          <w:lang w:val="en-US"/>
        </w:rPr>
      </w:pPr>
      <w:r>
        <w:rPr>
          <w:lang w:val="en-US"/>
        </w:rPr>
        <w:t>NOTE:</w:t>
      </w:r>
      <w:r w:rsidR="00B661E8">
        <w:rPr>
          <w:lang w:val="en-US"/>
        </w:rPr>
        <w:tab/>
      </w:r>
      <w:r>
        <w:rPr>
          <w:lang w:val="en-US"/>
        </w:rPr>
        <w:t>Step 1 and 2 correspond to the "</w:t>
      </w:r>
      <w:r w:rsidRPr="00A32052">
        <w:rPr>
          <w:lang w:val="en-US"/>
        </w:rPr>
        <w:t>Layer-2 link establishment over PC5 reference point</w:t>
      </w:r>
      <w:r>
        <w:rPr>
          <w:lang w:val="en-US"/>
        </w:rPr>
        <w:t xml:space="preserve">" procedure as defined in </w:t>
      </w:r>
      <w:r w:rsidR="00B661E8">
        <w:rPr>
          <w:lang w:val="en-US"/>
        </w:rPr>
        <w:t>3GPP TS 23.287 [8] </w:t>
      </w:r>
      <w:r>
        <w:rPr>
          <w:lang w:val="en-US"/>
        </w:rPr>
        <w:t xml:space="preserve">clause 6.3.3.1. There may be more signaling exchanges than the two messages shown in the figure. </w:t>
      </w:r>
    </w:p>
    <w:p w14:paraId="4A3F9F34" w14:textId="77777777" w:rsidR="002300A5" w:rsidRDefault="002300A5" w:rsidP="002300A5">
      <w:pPr>
        <w:pStyle w:val="B1"/>
      </w:pPr>
      <w:r w:rsidRPr="00437B34">
        <w:t>3.</w:t>
      </w:r>
      <w:r w:rsidRPr="00437B34">
        <w:tab/>
        <w:t>The ToD session is established to enable V2X application specific interaction.</w:t>
      </w:r>
    </w:p>
    <w:p w14:paraId="05CB69D5" w14:textId="77777777" w:rsidR="002300A5" w:rsidRPr="00FE4B54" w:rsidRDefault="002300A5" w:rsidP="002300A5">
      <w:pPr>
        <w:pStyle w:val="Heading4"/>
      </w:pPr>
      <w:bookmarkStart w:id="302" w:name="_Toc50599508"/>
      <w:bookmarkStart w:id="303" w:name="_Toc59232263"/>
      <w:r>
        <w:t>7.</w:t>
      </w:r>
      <w:r w:rsidR="00B661E8">
        <w:rPr>
          <w:lang w:val="en-US"/>
        </w:rPr>
        <w:t>11</w:t>
      </w:r>
      <w:r>
        <w:t>.1.3</w:t>
      </w:r>
      <w:r>
        <w:tab/>
        <w:t xml:space="preserve">UE to UE ToD session-oriented service </w:t>
      </w:r>
      <w:r>
        <w:rPr>
          <w:lang w:val="en-US"/>
        </w:rPr>
        <w:t>update over PC5</w:t>
      </w:r>
      <w:bookmarkEnd w:id="302"/>
      <w:bookmarkEnd w:id="303"/>
    </w:p>
    <w:p w14:paraId="67A7BEFB" w14:textId="77777777" w:rsidR="002300A5" w:rsidRDefault="002300A5" w:rsidP="002300A5">
      <w:r>
        <w:t>Pre-condition</w:t>
      </w:r>
      <w:r w:rsidR="00B661E8">
        <w:t>s</w:t>
      </w:r>
      <w:r>
        <w:t>:</w:t>
      </w:r>
    </w:p>
    <w:p w14:paraId="2956A2A3" w14:textId="77777777" w:rsidR="002300A5" w:rsidRDefault="002300A5" w:rsidP="002300A5">
      <w:pPr>
        <w:pStyle w:val="B1"/>
      </w:pPr>
      <w:r>
        <w:t>1.</w:t>
      </w:r>
      <w:r>
        <w:tab/>
        <w:t xml:space="preserve">The VAE </w:t>
      </w:r>
      <w:r>
        <w:rPr>
          <w:lang w:val="en-US"/>
        </w:rPr>
        <w:t>client 1 (remote controller)</w:t>
      </w:r>
      <w:r>
        <w:t xml:space="preserve"> has established a </w:t>
      </w:r>
      <w:r>
        <w:rPr>
          <w:lang w:val="en-US"/>
        </w:rPr>
        <w:t>tele-operated driving session</w:t>
      </w:r>
      <w:r>
        <w:t xml:space="preserve"> with </w:t>
      </w:r>
      <w:r>
        <w:rPr>
          <w:lang w:val="en-US"/>
        </w:rPr>
        <w:t>the</w:t>
      </w:r>
      <w:r>
        <w:t xml:space="preserve"> VAE client</w:t>
      </w:r>
      <w:r>
        <w:rPr>
          <w:lang w:val="en-US"/>
        </w:rPr>
        <w:t xml:space="preserve"> 2 (remote vehicle) via PC5</w:t>
      </w:r>
      <w:r>
        <w:t>.</w:t>
      </w:r>
    </w:p>
    <w:p w14:paraId="7BAA1FED" w14:textId="77777777" w:rsidR="002300A5" w:rsidRPr="000E5DC7" w:rsidRDefault="002300A5" w:rsidP="0089413E">
      <w:pPr>
        <w:pStyle w:val="B1"/>
      </w:pPr>
      <w:r>
        <w:t>2.</w:t>
      </w:r>
      <w:r>
        <w:tab/>
        <w:t xml:space="preserve">The </w:t>
      </w:r>
      <w:r w:rsidRPr="0089413E">
        <w:t>V2X</w:t>
      </w:r>
      <w:r>
        <w:t xml:space="preserve"> application-specific client </w:t>
      </w:r>
      <w:r>
        <w:rPr>
          <w:lang w:val="en-US"/>
        </w:rPr>
        <w:t xml:space="preserve">in the V2X UE 1 (acting as remote controller) </w:t>
      </w:r>
      <w:r>
        <w:t xml:space="preserve">has triggered the VAE </w:t>
      </w:r>
      <w:r>
        <w:rPr>
          <w:lang w:val="en-US"/>
        </w:rPr>
        <w:t>client</w:t>
      </w:r>
      <w:r>
        <w:t xml:space="preserve"> to </w:t>
      </w:r>
      <w:r>
        <w:rPr>
          <w:lang w:val="en-US"/>
        </w:rPr>
        <w:t>update</w:t>
      </w:r>
      <w:r>
        <w:t xml:space="preserve"> a session with the V2X UE</w:t>
      </w:r>
      <w:r>
        <w:rPr>
          <w:lang w:val="en-US"/>
        </w:rPr>
        <w:t xml:space="preserve"> 2 (remote vehicle)</w:t>
      </w:r>
      <w:r>
        <w:t>.</w:t>
      </w:r>
    </w:p>
    <w:p w14:paraId="4897C9B3" w14:textId="77777777" w:rsidR="002300A5" w:rsidRDefault="002300A5" w:rsidP="002300A5">
      <w:pPr>
        <w:pStyle w:val="TH"/>
      </w:pPr>
      <w:r>
        <w:rPr>
          <w:lang w:val="en-US"/>
        </w:rPr>
        <w:object w:dxaOrig="5660" w:dyaOrig="2632" w14:anchorId="52C70131">
          <v:shape id="_x0000_i1049" type="#_x0000_t75" style="width:282.5pt;height:131pt" o:ole="">
            <v:imagedata r:id="rId53" o:title=""/>
          </v:shape>
          <o:OLEObject Type="Embed" ProgID="Visio.Drawing.11" ShapeID="_x0000_i1049" DrawAspect="Content" ObjectID="_1723016676" r:id="rId54"/>
        </w:object>
      </w:r>
    </w:p>
    <w:p w14:paraId="0221A296" w14:textId="77777777" w:rsidR="002300A5" w:rsidRPr="00A06C46" w:rsidRDefault="002300A5" w:rsidP="002300A5">
      <w:pPr>
        <w:pStyle w:val="TF"/>
        <w:rPr>
          <w:lang w:val="en-US"/>
        </w:rPr>
      </w:pPr>
      <w:r w:rsidRPr="001378A3">
        <w:t>Figure</w:t>
      </w:r>
      <w:r>
        <w:t> 7.</w:t>
      </w:r>
      <w:r w:rsidR="00B661E8">
        <w:t>11</w:t>
      </w:r>
      <w:r>
        <w:t>.1.3-1</w:t>
      </w:r>
      <w:r w:rsidRPr="001378A3">
        <w:t xml:space="preserve">: </w:t>
      </w:r>
      <w:r>
        <w:t xml:space="preserve">Procedure for </w:t>
      </w:r>
      <w:r>
        <w:rPr>
          <w:lang w:val="en-US"/>
        </w:rPr>
        <w:t>updating</w:t>
      </w:r>
      <w:r>
        <w:t xml:space="preserve"> a </w:t>
      </w:r>
      <w:r>
        <w:rPr>
          <w:lang w:val="en-US"/>
        </w:rPr>
        <w:t xml:space="preserve">tele-operated </w:t>
      </w:r>
      <w:r>
        <w:t>session between the VAE client 1 (remote controller) and the VAE client</w:t>
      </w:r>
      <w:r>
        <w:rPr>
          <w:lang w:val="en-US"/>
        </w:rPr>
        <w:t xml:space="preserve"> 2 (remote vehicle) over PC5</w:t>
      </w:r>
    </w:p>
    <w:p w14:paraId="5F66FDB3" w14:textId="77777777" w:rsidR="002300A5" w:rsidRDefault="002300A5" w:rsidP="002300A5">
      <w:pPr>
        <w:pStyle w:val="B1"/>
      </w:pPr>
      <w:r w:rsidRPr="00FE4B54">
        <w:t>1.</w:t>
      </w:r>
      <w:r w:rsidRPr="00FE4B54">
        <w:tab/>
      </w:r>
      <w:r>
        <w:t xml:space="preserve">The VAE client 1 (acting as a remote controller) sends a session-oriented service update request over the PC5 reference point to the VAE client 2 (acting as a remote vehicle) to update a tele-operated </w:t>
      </w:r>
      <w:r w:rsidRPr="00796A16">
        <w:t xml:space="preserve">session. </w:t>
      </w:r>
      <w:r w:rsidRPr="0089413E">
        <w:rPr>
          <w:lang w:val="en-IN"/>
        </w:rPr>
        <w:t>It may include the identity of the service session and service information and requirements</w:t>
      </w:r>
      <w:r w:rsidRPr="00796A16">
        <w:rPr>
          <w:lang w:val="en-US"/>
        </w:rPr>
        <w:t xml:space="preserve"> of the application.</w:t>
      </w:r>
    </w:p>
    <w:p w14:paraId="0D1FB87D" w14:textId="77777777" w:rsidR="002300A5" w:rsidRDefault="002300A5" w:rsidP="002300A5">
      <w:pPr>
        <w:pStyle w:val="B1"/>
        <w:rPr>
          <w:lang w:val="en-US"/>
        </w:rPr>
      </w:pPr>
      <w:r>
        <w:t>2.</w:t>
      </w:r>
      <w:r>
        <w:tab/>
        <w:t xml:space="preserve">The VAE </w:t>
      </w:r>
      <w:r>
        <w:rPr>
          <w:lang w:val="en-US"/>
        </w:rPr>
        <w:t>client 2</w:t>
      </w:r>
      <w:r>
        <w:t xml:space="preserve"> sends a session-oriented service </w:t>
      </w:r>
      <w:r>
        <w:rPr>
          <w:lang w:val="en-US"/>
        </w:rPr>
        <w:t xml:space="preserve">update </w:t>
      </w:r>
      <w:r>
        <w:t xml:space="preserve">response to the VAE </w:t>
      </w:r>
      <w:r>
        <w:rPr>
          <w:lang w:val="en-US"/>
        </w:rPr>
        <w:t>client</w:t>
      </w:r>
      <w:r>
        <w:t xml:space="preserve"> </w:t>
      </w:r>
      <w:r>
        <w:rPr>
          <w:lang w:val="en-US"/>
        </w:rPr>
        <w:t xml:space="preserve">1 over the PC5 reference point </w:t>
      </w:r>
      <w:r>
        <w:t xml:space="preserve">indicating </w:t>
      </w:r>
      <w:r>
        <w:rPr>
          <w:lang w:val="en-US"/>
        </w:rPr>
        <w:t>the result of the session-oriented service update request. The Layer 2 link</w:t>
      </w:r>
      <w:r w:rsidRPr="009A673F">
        <w:rPr>
          <w:lang w:val="en-US"/>
        </w:rPr>
        <w:t xml:space="preserve"> </w:t>
      </w:r>
      <w:r>
        <w:rPr>
          <w:lang w:val="en-US"/>
        </w:rPr>
        <w:t xml:space="preserve">over PC5, as defined in </w:t>
      </w:r>
      <w:r w:rsidR="00B661E8">
        <w:rPr>
          <w:lang w:val="en-US"/>
        </w:rPr>
        <w:t>3GPP TS 23.287 [8] </w:t>
      </w:r>
      <w:r>
        <w:rPr>
          <w:lang w:val="en-US"/>
        </w:rPr>
        <w:t>clause 6.3.3.4, for the ToD session may be updated.</w:t>
      </w:r>
    </w:p>
    <w:p w14:paraId="14F55294" w14:textId="77777777" w:rsidR="002300A5" w:rsidRDefault="002300A5" w:rsidP="002300A5">
      <w:pPr>
        <w:pStyle w:val="NO"/>
        <w:rPr>
          <w:lang w:val="en-US"/>
        </w:rPr>
      </w:pPr>
      <w:r>
        <w:rPr>
          <w:lang w:val="en-US"/>
        </w:rPr>
        <w:t>NOTE:</w:t>
      </w:r>
      <w:r w:rsidR="00B661E8">
        <w:rPr>
          <w:lang w:val="en-US"/>
        </w:rPr>
        <w:tab/>
      </w:r>
      <w:r>
        <w:rPr>
          <w:lang w:val="en-US"/>
        </w:rPr>
        <w:t>Step 1 and 2 correspond to the "</w:t>
      </w:r>
      <w:r w:rsidRPr="00D33B86">
        <w:rPr>
          <w:lang w:val="en-US"/>
        </w:rPr>
        <w:t>Layer-2 link modification for a unicast link</w:t>
      </w:r>
      <w:r>
        <w:rPr>
          <w:lang w:val="en-US"/>
        </w:rPr>
        <w:t xml:space="preserve">" procedure as defined in </w:t>
      </w:r>
      <w:r w:rsidR="00B661E8">
        <w:rPr>
          <w:lang w:val="en-US"/>
        </w:rPr>
        <w:t>3GPP TS 23.287 [8] </w:t>
      </w:r>
      <w:r>
        <w:rPr>
          <w:lang w:val="en-US"/>
        </w:rPr>
        <w:t>clause 6.3.3.4. This allows the update of the QoS levels supported over the Layer 2 link over PC5 reference points and the services running over the link.</w:t>
      </w:r>
    </w:p>
    <w:p w14:paraId="226DAFF7" w14:textId="77777777" w:rsidR="002300A5" w:rsidRDefault="002300A5" w:rsidP="002300A5">
      <w:pPr>
        <w:pStyle w:val="B1"/>
      </w:pPr>
      <w:r w:rsidRPr="008A57A2">
        <w:t>3.</w:t>
      </w:r>
      <w:r w:rsidRPr="008A57A2">
        <w:tab/>
        <w:t xml:space="preserve">The ToD session is </w:t>
      </w:r>
      <w:r>
        <w:t>updated</w:t>
      </w:r>
      <w:r w:rsidRPr="008A57A2">
        <w:t xml:space="preserve"> to </w:t>
      </w:r>
      <w:r>
        <w:t xml:space="preserve">continue to </w:t>
      </w:r>
      <w:r w:rsidRPr="008A57A2">
        <w:t>enable V2X application specific interaction.</w:t>
      </w:r>
    </w:p>
    <w:p w14:paraId="6504530C" w14:textId="77777777" w:rsidR="002300A5" w:rsidRPr="00FE4B54" w:rsidRDefault="002300A5" w:rsidP="002300A5">
      <w:pPr>
        <w:pStyle w:val="Heading4"/>
      </w:pPr>
      <w:bookmarkStart w:id="304" w:name="_Toc50599509"/>
      <w:bookmarkStart w:id="305" w:name="_Toc59232264"/>
      <w:r>
        <w:t>7.</w:t>
      </w:r>
      <w:r w:rsidR="00B661E8">
        <w:t>11</w:t>
      </w:r>
      <w:r>
        <w:t>.1.4</w:t>
      </w:r>
      <w:r>
        <w:tab/>
        <w:t xml:space="preserve">UE to UE ToD session-oriented service </w:t>
      </w:r>
      <w:r>
        <w:rPr>
          <w:lang w:val="en-US"/>
        </w:rPr>
        <w:t>termination over PC5</w:t>
      </w:r>
      <w:bookmarkEnd w:id="304"/>
      <w:bookmarkEnd w:id="305"/>
    </w:p>
    <w:p w14:paraId="71F2D5AA" w14:textId="77777777" w:rsidR="002300A5" w:rsidRDefault="002300A5" w:rsidP="002300A5">
      <w:r>
        <w:t>Pre-condition</w:t>
      </w:r>
      <w:r w:rsidR="00B661E8">
        <w:t>s</w:t>
      </w:r>
      <w:r>
        <w:t>:</w:t>
      </w:r>
    </w:p>
    <w:p w14:paraId="0BFBC097" w14:textId="77777777" w:rsidR="002300A5" w:rsidRDefault="002300A5" w:rsidP="002300A5">
      <w:pPr>
        <w:pStyle w:val="B1"/>
      </w:pPr>
      <w:r>
        <w:t>1.</w:t>
      </w:r>
      <w:r>
        <w:tab/>
        <w:t xml:space="preserve">The VAE </w:t>
      </w:r>
      <w:r>
        <w:rPr>
          <w:lang w:val="en-US"/>
        </w:rPr>
        <w:t>client 1 (remote controller)</w:t>
      </w:r>
      <w:r>
        <w:t xml:space="preserve"> has established a </w:t>
      </w:r>
      <w:r>
        <w:rPr>
          <w:lang w:val="en-US"/>
        </w:rPr>
        <w:t>tele-operated driving session</w:t>
      </w:r>
      <w:r>
        <w:t xml:space="preserve"> with </w:t>
      </w:r>
      <w:r>
        <w:rPr>
          <w:lang w:val="en-US"/>
        </w:rPr>
        <w:t>the</w:t>
      </w:r>
      <w:r>
        <w:t xml:space="preserve"> VAE client</w:t>
      </w:r>
      <w:r>
        <w:rPr>
          <w:lang w:val="en-US"/>
        </w:rPr>
        <w:t xml:space="preserve"> 2 (remote vehicle) via PC5</w:t>
      </w:r>
      <w:r>
        <w:t>.</w:t>
      </w:r>
    </w:p>
    <w:p w14:paraId="54180EA3" w14:textId="77777777" w:rsidR="002300A5" w:rsidRPr="008A57A2" w:rsidRDefault="002300A5" w:rsidP="0089413E">
      <w:pPr>
        <w:pStyle w:val="B1"/>
      </w:pPr>
      <w:r>
        <w:t>2.</w:t>
      </w:r>
      <w:r>
        <w:tab/>
        <w:t xml:space="preserve">The V2X application-specific client </w:t>
      </w:r>
      <w:r>
        <w:rPr>
          <w:lang w:val="en-US"/>
        </w:rPr>
        <w:t xml:space="preserve">in the V2X UE 1 (acting as remote controller or remote vehicle) </w:t>
      </w:r>
      <w:r>
        <w:t xml:space="preserve">has triggered the VAE </w:t>
      </w:r>
      <w:r>
        <w:rPr>
          <w:lang w:val="en-US"/>
        </w:rPr>
        <w:t>client</w:t>
      </w:r>
      <w:r>
        <w:t xml:space="preserve"> to </w:t>
      </w:r>
      <w:r>
        <w:rPr>
          <w:lang w:val="en-US"/>
        </w:rPr>
        <w:t>terminate</w:t>
      </w:r>
      <w:r>
        <w:t xml:space="preserve"> a session with the V2X UE</w:t>
      </w:r>
      <w:r>
        <w:rPr>
          <w:lang w:val="en-US"/>
        </w:rPr>
        <w:t xml:space="preserve"> 2 (acting as remote controller or remote vehicle)</w:t>
      </w:r>
      <w:r>
        <w:t>.</w:t>
      </w:r>
    </w:p>
    <w:p w14:paraId="39F65C61" w14:textId="77777777" w:rsidR="002300A5" w:rsidRPr="00FD2C73" w:rsidRDefault="002300A5" w:rsidP="002300A5">
      <w:pPr>
        <w:pStyle w:val="NO"/>
        <w:rPr>
          <w:lang w:val="en-US"/>
        </w:rPr>
      </w:pPr>
      <w:r>
        <w:rPr>
          <w:lang w:val="en-US"/>
        </w:rPr>
        <w:t>NOTE 1:</w:t>
      </w:r>
      <w:r w:rsidR="00B661E8">
        <w:rPr>
          <w:lang w:val="en-US"/>
        </w:rPr>
        <w:tab/>
      </w:r>
      <w:r>
        <w:rPr>
          <w:lang w:val="en-US"/>
        </w:rPr>
        <w:t>The application specific signaling to release the ToD session is out of scope.</w:t>
      </w:r>
    </w:p>
    <w:p w14:paraId="3B42D4EC" w14:textId="77777777" w:rsidR="002300A5" w:rsidRDefault="002300A5" w:rsidP="002300A5">
      <w:pPr>
        <w:pStyle w:val="TH"/>
      </w:pPr>
      <w:r>
        <w:rPr>
          <w:lang w:val="en-US"/>
        </w:rPr>
        <w:object w:dxaOrig="5660" w:dyaOrig="2632" w14:anchorId="3785922A">
          <v:shape id="_x0000_i1050" type="#_x0000_t75" style="width:282.5pt;height:131pt" o:ole="">
            <v:imagedata r:id="rId55" o:title=""/>
          </v:shape>
          <o:OLEObject Type="Embed" ProgID="Visio.Drawing.11" ShapeID="_x0000_i1050" DrawAspect="Content" ObjectID="_1723016677" r:id="rId56"/>
        </w:object>
      </w:r>
    </w:p>
    <w:p w14:paraId="0DEF39DA" w14:textId="77777777" w:rsidR="002300A5" w:rsidRPr="00A06C46" w:rsidRDefault="002300A5" w:rsidP="002300A5">
      <w:pPr>
        <w:pStyle w:val="TF"/>
        <w:rPr>
          <w:lang w:val="en-US"/>
        </w:rPr>
      </w:pPr>
      <w:r w:rsidRPr="001378A3">
        <w:t>Figure</w:t>
      </w:r>
      <w:r>
        <w:t> 7.</w:t>
      </w:r>
      <w:r w:rsidR="00B661E8">
        <w:t>11</w:t>
      </w:r>
      <w:r>
        <w:t>.1.</w:t>
      </w:r>
      <w:r>
        <w:rPr>
          <w:lang w:val="en-US"/>
        </w:rPr>
        <w:t>4</w:t>
      </w:r>
      <w:r>
        <w:t>-1</w:t>
      </w:r>
      <w:r w:rsidRPr="001378A3">
        <w:t xml:space="preserve">: </w:t>
      </w:r>
      <w:r>
        <w:t xml:space="preserve">Procedure for </w:t>
      </w:r>
      <w:r>
        <w:rPr>
          <w:lang w:val="en-US"/>
        </w:rPr>
        <w:t>terminating</w:t>
      </w:r>
      <w:r>
        <w:t xml:space="preserve"> a </w:t>
      </w:r>
      <w:r>
        <w:rPr>
          <w:lang w:val="en-US"/>
        </w:rPr>
        <w:t xml:space="preserve">tele-operated </w:t>
      </w:r>
      <w:r>
        <w:t>session between the VAE client 1 and the VAE client</w:t>
      </w:r>
      <w:r>
        <w:rPr>
          <w:lang w:val="en-US"/>
        </w:rPr>
        <w:t xml:space="preserve"> 2 over PC5</w:t>
      </w:r>
    </w:p>
    <w:p w14:paraId="2D8B2B0D" w14:textId="77777777" w:rsidR="002300A5" w:rsidRPr="00796A16" w:rsidRDefault="002300A5" w:rsidP="002300A5">
      <w:pPr>
        <w:pStyle w:val="B1"/>
      </w:pPr>
      <w:r>
        <w:t>1</w:t>
      </w:r>
      <w:r w:rsidRPr="00FE4B54">
        <w:t>.</w:t>
      </w:r>
      <w:r w:rsidRPr="00FE4B54">
        <w:tab/>
      </w:r>
      <w:r>
        <w:t>The VAE client 1 (</w:t>
      </w:r>
      <w:r>
        <w:rPr>
          <w:lang w:val="en-US"/>
        </w:rPr>
        <w:t>acting as remote controller or remote vehicle</w:t>
      </w:r>
      <w:r>
        <w:t>) sends a session-oriented service termination request to the VAE client 2 (</w:t>
      </w:r>
      <w:r>
        <w:rPr>
          <w:lang w:val="en-US"/>
        </w:rPr>
        <w:t xml:space="preserve">acting as remote controller or remote </w:t>
      </w:r>
      <w:r w:rsidRPr="00796A16">
        <w:rPr>
          <w:lang w:val="en-US"/>
        </w:rPr>
        <w:t>vehicle</w:t>
      </w:r>
      <w:r w:rsidRPr="00796A16">
        <w:t>) to terminate a tele-operated session.</w:t>
      </w:r>
      <w:r w:rsidRPr="0089413E">
        <w:rPr>
          <w:lang w:val="en-IN"/>
        </w:rPr>
        <w:t xml:space="preserve"> It may include the identity of the service session.</w:t>
      </w:r>
    </w:p>
    <w:p w14:paraId="4EFF56CE" w14:textId="77777777" w:rsidR="002300A5" w:rsidRDefault="002300A5" w:rsidP="002300A5">
      <w:pPr>
        <w:pStyle w:val="B1"/>
        <w:rPr>
          <w:lang w:val="en-US"/>
        </w:rPr>
      </w:pPr>
      <w:r>
        <w:t>2.</w:t>
      </w:r>
      <w:r>
        <w:tab/>
        <w:t xml:space="preserve">The VAE </w:t>
      </w:r>
      <w:r>
        <w:rPr>
          <w:lang w:val="en-US"/>
        </w:rPr>
        <w:t>client 2</w:t>
      </w:r>
      <w:r>
        <w:t xml:space="preserve"> sends a session-oriented service </w:t>
      </w:r>
      <w:r>
        <w:rPr>
          <w:lang w:val="en-US"/>
        </w:rPr>
        <w:t xml:space="preserve">termination </w:t>
      </w:r>
      <w:r>
        <w:t xml:space="preserve">response to the VAE </w:t>
      </w:r>
      <w:r>
        <w:rPr>
          <w:lang w:val="en-US"/>
        </w:rPr>
        <w:t>client</w:t>
      </w:r>
      <w:r>
        <w:t xml:space="preserve"> </w:t>
      </w:r>
      <w:r>
        <w:rPr>
          <w:lang w:val="en-US"/>
        </w:rPr>
        <w:t xml:space="preserve">1 </w:t>
      </w:r>
      <w:r>
        <w:t xml:space="preserve">indicating </w:t>
      </w:r>
      <w:r>
        <w:rPr>
          <w:lang w:val="en-US"/>
        </w:rPr>
        <w:t>the result of the of the session-oriented service termination request.</w:t>
      </w:r>
    </w:p>
    <w:p w14:paraId="34B208CF" w14:textId="77777777" w:rsidR="002300A5" w:rsidRDefault="002300A5" w:rsidP="002300A5">
      <w:pPr>
        <w:pStyle w:val="NO"/>
        <w:rPr>
          <w:lang w:val="en-US"/>
        </w:rPr>
      </w:pPr>
      <w:r>
        <w:rPr>
          <w:lang w:val="en-US"/>
        </w:rPr>
        <w:t>NOTE 2:</w:t>
      </w:r>
      <w:r w:rsidR="00B661E8">
        <w:rPr>
          <w:lang w:val="en-US"/>
        </w:rPr>
        <w:tab/>
      </w:r>
      <w:r>
        <w:rPr>
          <w:lang w:val="en-US"/>
        </w:rPr>
        <w:t>Step 1 and 2 correspond to the "</w:t>
      </w:r>
      <w:r w:rsidRPr="00D33B86">
        <w:rPr>
          <w:lang w:val="en-US"/>
        </w:rPr>
        <w:t>Layer-2 link release over PC5 reference point</w:t>
      </w:r>
      <w:r>
        <w:rPr>
          <w:lang w:val="en-US"/>
        </w:rPr>
        <w:t xml:space="preserve">" procedure as defined in </w:t>
      </w:r>
      <w:r w:rsidR="00B661E8">
        <w:rPr>
          <w:lang w:val="en-US"/>
        </w:rPr>
        <w:t>3GPP TS 23.287 [8] </w:t>
      </w:r>
      <w:r>
        <w:rPr>
          <w:lang w:val="en-US"/>
        </w:rPr>
        <w:t>clause 6.3.3.3.</w:t>
      </w:r>
    </w:p>
    <w:p w14:paraId="2D08BD39" w14:textId="77777777" w:rsidR="002300A5" w:rsidRDefault="002300A5" w:rsidP="002300A5">
      <w:pPr>
        <w:pStyle w:val="Heading3"/>
      </w:pPr>
      <w:bookmarkStart w:id="306" w:name="_Toc50599510"/>
      <w:bookmarkStart w:id="307" w:name="_Toc59232265"/>
      <w:r>
        <w:t>7.</w:t>
      </w:r>
      <w:r w:rsidR="00B661E8">
        <w:t>11</w:t>
      </w:r>
      <w:r>
        <w:t>.2</w:t>
      </w:r>
      <w:r>
        <w:tab/>
        <w:t>Solution evaluation</w:t>
      </w:r>
      <w:bookmarkEnd w:id="306"/>
      <w:bookmarkEnd w:id="307"/>
    </w:p>
    <w:p w14:paraId="43500D3F" w14:textId="77777777" w:rsidR="002300A5" w:rsidRDefault="002300A5" w:rsidP="002300A5">
      <w:pPr>
        <w:rPr>
          <w:lang w:val="en-US"/>
        </w:rPr>
      </w:pPr>
      <w:r>
        <w:t xml:space="preserve">The solution provides a viable mechanism for </w:t>
      </w:r>
      <w:r>
        <w:rPr>
          <w:lang w:val="en-US"/>
        </w:rPr>
        <w:t xml:space="preserve">V2X UE to V2X UE tele-operated driving over PC5. This solution does not address how the decision is reached whether to use </w:t>
      </w:r>
      <w:r>
        <w:t xml:space="preserve">a </w:t>
      </w:r>
      <w:r>
        <w:rPr>
          <w:lang w:val="en-US"/>
        </w:rPr>
        <w:t>PC5 session versus linked Uu sessions as that is implementation specific.</w:t>
      </w:r>
    </w:p>
    <w:p w14:paraId="7119060C" w14:textId="77777777" w:rsidR="002A2A79" w:rsidRPr="0064781D" w:rsidRDefault="002A2A79" w:rsidP="002A2A79">
      <w:pPr>
        <w:pStyle w:val="Heading2"/>
      </w:pPr>
      <w:bookmarkStart w:id="308" w:name="_Toc50599511"/>
      <w:bookmarkStart w:id="309" w:name="_Toc59232266"/>
      <w:r>
        <w:t>7.12</w:t>
      </w:r>
      <w:r>
        <w:tab/>
      </w:r>
      <w:r>
        <w:rPr>
          <w:lang w:val="en-US"/>
        </w:rPr>
        <w:t>Solution #12: VAE usage of unicast, groupcast and broadcast communications over PC5</w:t>
      </w:r>
      <w:bookmarkEnd w:id="308"/>
      <w:bookmarkEnd w:id="309"/>
    </w:p>
    <w:p w14:paraId="6809E43B" w14:textId="77777777" w:rsidR="002A2A79" w:rsidRDefault="002A2A79" w:rsidP="002A2A79">
      <w:pPr>
        <w:pStyle w:val="Heading3"/>
      </w:pPr>
      <w:bookmarkStart w:id="310" w:name="_Toc50599512"/>
      <w:bookmarkStart w:id="311" w:name="_Toc59232267"/>
      <w:r>
        <w:t>7.12.1</w:t>
      </w:r>
      <w:r>
        <w:tab/>
        <w:t>Solution description</w:t>
      </w:r>
      <w:bookmarkEnd w:id="310"/>
      <w:bookmarkEnd w:id="311"/>
    </w:p>
    <w:p w14:paraId="5E859E99" w14:textId="77777777" w:rsidR="002A2A79" w:rsidRDefault="002A2A79" w:rsidP="002A2A79">
      <w:r w:rsidRPr="00447541">
        <w:t>This solution addresses the key issue #</w:t>
      </w:r>
      <w:r>
        <w:t>8. The VAE client may use information from multiple sources to select the use of unicast, groupcast or broadcast services for communications over PC5. This information can be provided via configuration (e.g. the Configuration Management Server if deployed in a SEAL environment defined by 3GPP TS 23.434 [10]), the V2X application specific server, the PC5 ProSe layer (as defined in 3GPP TS 23.287 [8]) or the corresponding VAE clients in other V2X UEs.</w:t>
      </w:r>
    </w:p>
    <w:p w14:paraId="47223464" w14:textId="77777777" w:rsidR="002A2A79" w:rsidRDefault="002A2A79" w:rsidP="002A2A79">
      <w:r>
        <w:t>Regardless of the mechanism used to choose between unicast, groupcast or broadcast communications over PC5, the mechanisms defined in 3GPP TS 23.287 [8] will be used by the VAE layer for each of the communication methods. The reuse of those communications methods over PC5 are described in this clause.</w:t>
      </w:r>
    </w:p>
    <w:p w14:paraId="0640ADE2" w14:textId="77777777" w:rsidR="002A2A79" w:rsidRDefault="002A2A79" w:rsidP="0089413E">
      <w:pPr>
        <w:pStyle w:val="NO"/>
      </w:pPr>
      <w:r>
        <w:t>NOTE:</w:t>
      </w:r>
      <w:r>
        <w:tab/>
        <w:t>How the VAE layer selects between unicast, groupcast and broadcast is out of the scope of the present document.</w:t>
      </w:r>
    </w:p>
    <w:p w14:paraId="7A5B6A80" w14:textId="77777777" w:rsidR="002A2A79" w:rsidRDefault="002A2A79" w:rsidP="002A2A79">
      <w:pPr>
        <w:pStyle w:val="Heading4"/>
      </w:pPr>
      <w:bookmarkStart w:id="312" w:name="_Toc50599513"/>
      <w:bookmarkStart w:id="313" w:name="_Toc59232268"/>
      <w:r>
        <w:t>7.12.1.1</w:t>
      </w:r>
      <w:r>
        <w:tab/>
        <w:t>UE to UE unicast communications over PC5</w:t>
      </w:r>
      <w:bookmarkEnd w:id="312"/>
      <w:bookmarkEnd w:id="313"/>
    </w:p>
    <w:p w14:paraId="2011A192" w14:textId="77777777" w:rsidR="002A2A79" w:rsidRDefault="002A2A79" w:rsidP="002A2A79">
      <w:bookmarkStart w:id="314" w:name="_Hlk46311279"/>
      <w:r>
        <w:t>If unicast communications over PC5 is selected for VAE communications, the VAE client (potentially interacting with the VAS client) shall reuse the mechanisms defined in clause 6.3.3 of 3GPP TS 23.287 [8] with the VAE client representing the V2X application layer.</w:t>
      </w:r>
      <w:bookmarkEnd w:id="314"/>
    </w:p>
    <w:p w14:paraId="5F701542" w14:textId="77777777" w:rsidR="002A2A79" w:rsidRDefault="002A2A79" w:rsidP="002A2A79">
      <w:r>
        <w:t>Application information associated with the unicast communications may be specified by the VAE client as defined in clause 6.3.3 of 3GPP TS 23.287 [8].</w:t>
      </w:r>
    </w:p>
    <w:p w14:paraId="69EC8028" w14:textId="77777777" w:rsidR="002A2A79" w:rsidRDefault="002A2A79" w:rsidP="002A2A79">
      <w:pPr>
        <w:pStyle w:val="EditorsNote"/>
      </w:pPr>
      <w:r>
        <w:t>Editor's Note: The mechanism to enable the VAE client to provide the application information to the V2X layer (as defined in 3GPP TS 23.287 [8]) is FFS.</w:t>
      </w:r>
    </w:p>
    <w:p w14:paraId="30FD700D" w14:textId="77777777" w:rsidR="002A2A79" w:rsidRDefault="002A2A79" w:rsidP="002A2A79">
      <w:pPr>
        <w:pStyle w:val="Heading4"/>
      </w:pPr>
      <w:bookmarkStart w:id="315" w:name="_Toc50599514"/>
      <w:bookmarkStart w:id="316" w:name="_Toc59232269"/>
      <w:r>
        <w:t>7.12.1.2</w:t>
      </w:r>
      <w:r>
        <w:tab/>
        <w:t>UE to UE groupcast communications over PC5</w:t>
      </w:r>
      <w:bookmarkEnd w:id="315"/>
      <w:bookmarkEnd w:id="316"/>
    </w:p>
    <w:p w14:paraId="05C05D52" w14:textId="77777777" w:rsidR="002A2A79" w:rsidRDefault="002A2A79" w:rsidP="002A2A79">
      <w:r>
        <w:t>If groupcast communications over PC5 is selected for VAE communications, the VAE client (potentially interacting with the VAS client) shall reuse the mechanisms defined in clause 6.3.2 of 3GPP TS 23.287 [8] with the VAE client representing the V2X application layer.</w:t>
      </w:r>
    </w:p>
    <w:p w14:paraId="3FC8C7EA" w14:textId="77777777" w:rsidR="002A2A79" w:rsidRDefault="002A2A79" w:rsidP="002A2A79">
      <w:r>
        <w:t>Application information associated with the groupcast communications may be specified by the VAE client as defined in clause 6.3.2 of 3GPP TS 23.287 [8].</w:t>
      </w:r>
    </w:p>
    <w:p w14:paraId="14AA2D88" w14:textId="77777777" w:rsidR="002A2A79" w:rsidRDefault="002A2A79" w:rsidP="002A2A79">
      <w:pPr>
        <w:pStyle w:val="EditorsNote"/>
      </w:pPr>
      <w:r>
        <w:t>Editor's Note:</w:t>
      </w:r>
      <w:r>
        <w:tab/>
        <w:t>The mechanism to enable the VAE client to provide the application information to the V2X layer (as defined in 3GPP TS 23.287 [8]) is FFS.</w:t>
      </w:r>
    </w:p>
    <w:p w14:paraId="5FA185DC" w14:textId="77777777" w:rsidR="002A2A79" w:rsidRDefault="002A2A79" w:rsidP="0089413E">
      <w:pPr>
        <w:pStyle w:val="EditorsNote"/>
      </w:pPr>
      <w:bookmarkStart w:id="317" w:name="_Hlk46388563"/>
      <w:r>
        <w:t>Editor's Note:</w:t>
      </w:r>
      <w:r>
        <w:tab/>
        <w:t>How to support the VAE client NOT providing the group information to the V2X layer is FFS.</w:t>
      </w:r>
      <w:bookmarkEnd w:id="317"/>
    </w:p>
    <w:p w14:paraId="52991F63" w14:textId="77777777" w:rsidR="002A2A79" w:rsidRDefault="002A2A79" w:rsidP="002A2A79">
      <w:pPr>
        <w:pStyle w:val="Heading4"/>
      </w:pPr>
      <w:bookmarkStart w:id="318" w:name="_Toc50599515"/>
      <w:bookmarkStart w:id="319" w:name="_Toc59232270"/>
      <w:r>
        <w:t>7.12.1.3</w:t>
      </w:r>
      <w:r>
        <w:tab/>
        <w:t>UE to UE broadcast communications over PC5</w:t>
      </w:r>
      <w:bookmarkEnd w:id="318"/>
      <w:bookmarkEnd w:id="319"/>
    </w:p>
    <w:p w14:paraId="57560A55" w14:textId="77777777" w:rsidR="002A2A79" w:rsidRDefault="002A2A79" w:rsidP="002A2A79">
      <w:r>
        <w:t>If broadcast communications over PC5 is selected for VAE communications, the VAE client (potentially interacting with the VAS client) shall reuse the mechanisms defined in clause 6.3.1 of 3GPP TS 23.287 [8] representing the V2X application layer.</w:t>
      </w:r>
    </w:p>
    <w:p w14:paraId="1AD731E7" w14:textId="77777777" w:rsidR="002A2A79" w:rsidRDefault="002A2A79" w:rsidP="002A2A79">
      <w:r>
        <w:t>Application information associated with the broadcast communications may be specified by the VAE client as defined in clause 6.3.1 of 3GPP TS 23.287 [8].</w:t>
      </w:r>
    </w:p>
    <w:p w14:paraId="4CA22849" w14:textId="77777777" w:rsidR="002A2A79" w:rsidRDefault="002A2A79" w:rsidP="002A2A79">
      <w:pPr>
        <w:pStyle w:val="EditorsNote"/>
      </w:pPr>
      <w:r>
        <w:t>Editor's Note:</w:t>
      </w:r>
      <w:r>
        <w:tab/>
        <w:t>The mechanism to enable the VAE client to provide the application information to the V2X layer (as defined in 3GPP TS 23.287 [8]) is FFS.</w:t>
      </w:r>
    </w:p>
    <w:p w14:paraId="03F0494C" w14:textId="77777777" w:rsidR="002A2A79" w:rsidRDefault="002A2A79" w:rsidP="002A2A79">
      <w:pPr>
        <w:pStyle w:val="Heading3"/>
        <w:jc w:val="both"/>
      </w:pPr>
      <w:bookmarkStart w:id="320" w:name="_Toc50599516"/>
      <w:bookmarkStart w:id="321" w:name="_Toc59232271"/>
      <w:r>
        <w:t>7.</w:t>
      </w:r>
      <w:r>
        <w:rPr>
          <w:lang w:val="en-US"/>
        </w:rPr>
        <w:t>12</w:t>
      </w:r>
      <w:r>
        <w:t>.2</w:t>
      </w:r>
      <w:r>
        <w:tab/>
        <w:t>Solution evaluation</w:t>
      </w:r>
      <w:bookmarkEnd w:id="320"/>
      <w:bookmarkEnd w:id="321"/>
    </w:p>
    <w:p w14:paraId="343894BE" w14:textId="77777777" w:rsidR="002A2A79" w:rsidRDefault="002A2A79" w:rsidP="002A2A79">
      <w:pPr>
        <w:jc w:val="both"/>
        <w:rPr>
          <w:lang w:val="en-US"/>
        </w:rPr>
      </w:pPr>
      <w:r>
        <w:rPr>
          <w:lang w:val="en-US"/>
        </w:rPr>
        <w:t>The methods for unicast, groupcast and broadcast communications over PC5 are defined in 3GPP TS 23.287 [8]. This solution specifies the reuse of those mechanisms with the VAE client acting in the role of the application thus enabling the VAE client to support all communication methods to other V2X clients over PC5.</w:t>
      </w:r>
    </w:p>
    <w:p w14:paraId="79AF1656" w14:textId="77777777" w:rsidR="00104F80" w:rsidRDefault="00104F80" w:rsidP="00104F80">
      <w:pPr>
        <w:pStyle w:val="Heading2"/>
      </w:pPr>
      <w:bookmarkStart w:id="322" w:name="_Toc50599517"/>
      <w:bookmarkStart w:id="323" w:name="_Toc59232272"/>
      <w:r>
        <w:t>7.13</w:t>
      </w:r>
      <w:r>
        <w:tab/>
      </w:r>
      <w:r>
        <w:rPr>
          <w:lang w:val="en-US"/>
        </w:rPr>
        <w:t xml:space="preserve">Solution </w:t>
      </w:r>
      <w:r w:rsidR="0015384A">
        <w:rPr>
          <w:lang w:val="en-US"/>
        </w:rPr>
        <w:t>#13</w:t>
      </w:r>
      <w:r>
        <w:rPr>
          <w:lang w:val="en-US"/>
        </w:rPr>
        <w:t>: Support for Local MBMS delivery</w:t>
      </w:r>
      <w:bookmarkEnd w:id="322"/>
      <w:bookmarkEnd w:id="323"/>
    </w:p>
    <w:p w14:paraId="4CF8CEDD" w14:textId="77777777" w:rsidR="00104F80" w:rsidRDefault="00104F80" w:rsidP="00104F80">
      <w:pPr>
        <w:pStyle w:val="Heading3"/>
      </w:pPr>
      <w:bookmarkStart w:id="324" w:name="_Toc50599518"/>
      <w:bookmarkStart w:id="325" w:name="_Toc59232273"/>
      <w:r>
        <w:t>7.13.1</w:t>
      </w:r>
      <w:r>
        <w:tab/>
        <w:t>Solution description</w:t>
      </w:r>
      <w:bookmarkEnd w:id="324"/>
      <w:bookmarkEnd w:id="325"/>
    </w:p>
    <w:p w14:paraId="0024C43D" w14:textId="77777777" w:rsidR="00104F80" w:rsidRDefault="00104F80" w:rsidP="00104F80">
      <w:pPr>
        <w:rPr>
          <w:lang w:val="en-US"/>
        </w:rPr>
      </w:pPr>
      <w:r>
        <w:rPr>
          <w:lang w:val="en-US"/>
        </w:rPr>
        <w:t xml:space="preserve">This solution resolves the key issue 14 – support for Local MBMS. </w:t>
      </w:r>
    </w:p>
    <w:p w14:paraId="1D89045F" w14:textId="77777777" w:rsidR="00104F80" w:rsidRDefault="00104F80" w:rsidP="00104F80">
      <w:pPr>
        <w:rPr>
          <w:lang w:val="en-US"/>
        </w:rPr>
      </w:pPr>
      <w:r>
        <w:rPr>
          <w:lang w:val="en-US"/>
        </w:rPr>
        <w:t>The Local MBMS parameters</w:t>
      </w:r>
      <w:r w:rsidR="0015384A">
        <w:rPr>
          <w:lang w:val="en-US"/>
        </w:rPr>
        <w:t xml:space="preserve"> </w:t>
      </w:r>
      <w:r>
        <w:rPr>
          <w:lang w:val="en-US"/>
        </w:rPr>
        <w:t xml:space="preserve">are added </w:t>
      </w:r>
      <w:r w:rsidR="0015384A">
        <w:rPr>
          <w:lang w:val="en-US"/>
        </w:rPr>
        <w:t>(</w:t>
      </w:r>
      <w:r w:rsidR="0015384A" w:rsidRPr="00481899">
        <w:rPr>
          <w:lang w:val="en-US"/>
        </w:rPr>
        <w:t xml:space="preserve">shown </w:t>
      </w:r>
      <w:r w:rsidR="00EF41AE">
        <w:rPr>
          <w:lang w:val="en-US"/>
        </w:rPr>
        <w:t xml:space="preserve">in </w:t>
      </w:r>
      <w:r w:rsidR="008F4AE7" w:rsidRPr="00D81DFE">
        <w:rPr>
          <w:b/>
          <w:i/>
          <w:lang w:val="en-US"/>
        </w:rPr>
        <w:t xml:space="preserve">bold </w:t>
      </w:r>
      <w:r w:rsidR="00574DE0" w:rsidRPr="00D81DFE">
        <w:rPr>
          <w:b/>
          <w:i/>
          <w:lang w:val="en-US"/>
        </w:rPr>
        <w:t>italic</w:t>
      </w:r>
      <w:r w:rsidR="00EF41AE">
        <w:rPr>
          <w:b/>
          <w:i/>
          <w:lang w:val="en-US"/>
        </w:rPr>
        <w:t>s</w:t>
      </w:r>
      <w:r w:rsidR="00574DE0">
        <w:rPr>
          <w:lang w:val="en-US"/>
        </w:rPr>
        <w:t xml:space="preserve"> </w:t>
      </w:r>
      <w:r w:rsidR="00481899">
        <w:rPr>
          <w:lang w:val="en-US"/>
        </w:rPr>
        <w:t>text</w:t>
      </w:r>
      <w:r w:rsidR="0015384A">
        <w:rPr>
          <w:lang w:val="en-US"/>
        </w:rPr>
        <w:t xml:space="preserve">) </w:t>
      </w:r>
      <w:r>
        <w:rPr>
          <w:lang w:val="en-US"/>
        </w:rPr>
        <w:t xml:space="preserve">in the information flow </w:t>
      </w:r>
      <w:r w:rsidRPr="00F91788">
        <w:rPr>
          <w:lang w:val="en-US"/>
        </w:rPr>
        <w:t xml:space="preserve">for the MBMS bearers request from VAL server </w:t>
      </w:r>
      <w:r>
        <w:rPr>
          <w:lang w:val="en-US"/>
        </w:rPr>
        <w:t xml:space="preserve">(VAE Server) </w:t>
      </w:r>
      <w:r w:rsidRPr="00F91788">
        <w:rPr>
          <w:lang w:val="en-US"/>
        </w:rPr>
        <w:t>to NRM server</w:t>
      </w:r>
      <w:r>
        <w:rPr>
          <w:lang w:val="en-US"/>
        </w:rPr>
        <w:t xml:space="preserve"> defined in 3GPP TS 23.434 [10] clause </w:t>
      </w:r>
      <w:r w:rsidRPr="00F91788">
        <w:rPr>
          <w:lang w:val="en-US"/>
        </w:rPr>
        <w:t>14.3.2.10.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04F80" w:rsidRPr="0054057E" w14:paraId="64AA0BBF" w14:textId="77777777" w:rsidTr="0054057E">
        <w:tc>
          <w:tcPr>
            <w:tcW w:w="9857" w:type="dxa"/>
            <w:shd w:val="clear" w:color="auto" w:fill="auto"/>
          </w:tcPr>
          <w:p w14:paraId="2C796A6F" w14:textId="77777777" w:rsidR="0015384A" w:rsidRPr="0054057E" w:rsidRDefault="0015384A" w:rsidP="0054057E">
            <w:pPr>
              <w:keepNext/>
              <w:keepLines/>
              <w:spacing w:before="120"/>
              <w:ind w:left="1418" w:hanging="1418"/>
              <w:outlineLvl w:val="3"/>
              <w:rPr>
                <w:rFonts w:ascii="Arial" w:hAnsi="Arial"/>
                <w:sz w:val="24"/>
              </w:rPr>
            </w:pPr>
            <w:bookmarkStart w:id="326" w:name="_Toc44927486"/>
            <w:r w:rsidRPr="0054057E">
              <w:rPr>
                <w:rFonts w:ascii="Arial" w:hAnsi="Arial"/>
                <w:sz w:val="24"/>
              </w:rPr>
              <w:t>14.3.2.10</w:t>
            </w:r>
            <w:r w:rsidRPr="0054057E">
              <w:rPr>
                <w:rFonts w:ascii="Arial" w:hAnsi="Arial"/>
                <w:sz w:val="24"/>
              </w:rPr>
              <w:tab/>
              <w:t>MBMS bearers request</w:t>
            </w:r>
            <w:bookmarkEnd w:id="326"/>
          </w:p>
          <w:p w14:paraId="48F4F5D9" w14:textId="77777777" w:rsidR="0015384A" w:rsidRDefault="0015384A" w:rsidP="0015384A">
            <w:pPr>
              <w:pStyle w:val="TH"/>
            </w:pPr>
            <w:r w:rsidRPr="0054057E">
              <w:rPr>
                <w:rFonts w:ascii="Times New Roman" w:hAnsi="Times New Roman"/>
                <w:b w:val="0"/>
              </w:rPr>
              <w:t>Table 14.3.2.10</w:t>
            </w:r>
            <w:r w:rsidRPr="0054057E">
              <w:rPr>
                <w:rFonts w:ascii="Times New Roman" w:hAnsi="Times New Roman"/>
                <w:b w:val="0"/>
                <w:lang w:eastAsia="zh-CN"/>
              </w:rPr>
              <w:t>-1</w:t>
            </w:r>
            <w:r w:rsidRPr="0054057E">
              <w:rPr>
                <w:rFonts w:ascii="Times New Roman" w:hAnsi="Times New Roman"/>
                <w:b w:val="0"/>
              </w:rPr>
              <w:t xml:space="preserve"> describes the information flow </w:t>
            </w:r>
            <w:r w:rsidRPr="0054057E">
              <w:rPr>
                <w:rFonts w:ascii="Times New Roman" w:hAnsi="Times New Roman"/>
                <w:b w:val="0"/>
                <w:lang w:eastAsia="zh-CN"/>
              </w:rPr>
              <w:t xml:space="preserve">for the </w:t>
            </w:r>
            <w:r w:rsidRPr="0054057E">
              <w:rPr>
                <w:rFonts w:ascii="Times New Roman" w:hAnsi="Times New Roman"/>
                <w:b w:val="0"/>
                <w:lang w:val="en-US"/>
              </w:rPr>
              <w:t>MBMS bearers request</w:t>
            </w:r>
            <w:r w:rsidRPr="0054057E">
              <w:rPr>
                <w:rFonts w:ascii="Times New Roman" w:hAnsi="Times New Roman"/>
                <w:b w:val="0"/>
                <w:lang w:eastAsia="zh-CN"/>
              </w:rPr>
              <w:t xml:space="preserve"> from VAL server to NRM server</w:t>
            </w:r>
            <w:r w:rsidRPr="0054057E">
              <w:rPr>
                <w:rFonts w:ascii="Times New Roman" w:hAnsi="Times New Roman"/>
                <w:b w:val="0"/>
              </w:rPr>
              <w:t>.</w:t>
            </w:r>
          </w:p>
          <w:p w14:paraId="78885148" w14:textId="77777777" w:rsidR="0015384A" w:rsidRPr="0054057E" w:rsidRDefault="0015384A" w:rsidP="0015384A">
            <w:pPr>
              <w:pStyle w:val="TH"/>
              <w:rPr>
                <w:lang w:val="en-US"/>
              </w:rPr>
            </w:pPr>
            <w:r w:rsidRPr="00AB5FED">
              <w:t>Table </w:t>
            </w:r>
            <w:r>
              <w:t>14.3.2.10</w:t>
            </w:r>
            <w:r w:rsidRPr="00AB5FED">
              <w:t xml:space="preserve">-1: </w:t>
            </w:r>
            <w:r>
              <w:t>MBMS bearers request</w:t>
            </w:r>
          </w:p>
          <w:tbl>
            <w:tblPr>
              <w:tblW w:w="8640" w:type="dxa"/>
              <w:jc w:val="center"/>
              <w:tblLook w:val="04A0" w:firstRow="1" w:lastRow="0" w:firstColumn="1" w:lastColumn="0" w:noHBand="0" w:noVBand="1"/>
            </w:tblPr>
            <w:tblGrid>
              <w:gridCol w:w="2880"/>
              <w:gridCol w:w="1440"/>
              <w:gridCol w:w="4320"/>
            </w:tblGrid>
            <w:tr w:rsidR="0015384A" w:rsidRPr="00AB5FED" w14:paraId="3593EB0E" w14:textId="77777777" w:rsidTr="00DF7152">
              <w:trPr>
                <w:jc w:val="center"/>
              </w:trPr>
              <w:tc>
                <w:tcPr>
                  <w:tcW w:w="2880" w:type="dxa"/>
                  <w:tcBorders>
                    <w:top w:val="single" w:sz="4" w:space="0" w:color="000000"/>
                    <w:left w:val="single" w:sz="4" w:space="0" w:color="000000"/>
                    <w:bottom w:val="single" w:sz="4" w:space="0" w:color="000000"/>
                    <w:right w:val="nil"/>
                  </w:tcBorders>
                  <w:hideMark/>
                </w:tcPr>
                <w:p w14:paraId="20A333FD" w14:textId="77777777" w:rsidR="0015384A" w:rsidRPr="00AB5FED" w:rsidRDefault="0015384A" w:rsidP="0015384A">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300E3C11" w14:textId="77777777" w:rsidR="0015384A" w:rsidRPr="00AB5FED" w:rsidRDefault="0015384A" w:rsidP="0015384A">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2D2312C5" w14:textId="77777777" w:rsidR="0015384A" w:rsidRPr="00AB5FED" w:rsidRDefault="0015384A" w:rsidP="0015384A">
                  <w:pPr>
                    <w:pStyle w:val="TAH"/>
                  </w:pPr>
                  <w:r w:rsidRPr="00AB5FED">
                    <w:t>Description</w:t>
                  </w:r>
                </w:p>
              </w:tc>
            </w:tr>
            <w:tr w:rsidR="0015384A" w:rsidRPr="00AB5FED" w14:paraId="13D136BA" w14:textId="77777777" w:rsidTr="00DF7152">
              <w:trPr>
                <w:jc w:val="center"/>
              </w:trPr>
              <w:tc>
                <w:tcPr>
                  <w:tcW w:w="2880" w:type="dxa"/>
                  <w:tcBorders>
                    <w:top w:val="single" w:sz="4" w:space="0" w:color="000000"/>
                    <w:left w:val="single" w:sz="4" w:space="0" w:color="000000"/>
                    <w:bottom w:val="single" w:sz="4" w:space="0" w:color="000000"/>
                    <w:right w:val="nil"/>
                  </w:tcBorders>
                </w:tcPr>
                <w:p w14:paraId="06AD499D" w14:textId="77777777" w:rsidR="0015384A" w:rsidRDefault="0015384A" w:rsidP="0015384A">
                  <w:pPr>
                    <w:pStyle w:val="TAL"/>
                  </w:pPr>
                  <w:r>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40EDB120" w14:textId="77777777" w:rsidR="0015384A" w:rsidRPr="00341EDB" w:rsidRDefault="0015384A" w:rsidP="0015384A">
                  <w:pPr>
                    <w:pStyle w:val="TAL"/>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9B0EF17" w14:textId="77777777" w:rsidR="0015384A" w:rsidRPr="00341EDB" w:rsidRDefault="0015384A" w:rsidP="0015384A">
                  <w:pPr>
                    <w:pStyle w:val="TAL"/>
                  </w:pPr>
                  <w:r w:rsidRPr="00352049">
                    <w:rPr>
                      <w:lang w:eastAsia="zh-CN"/>
                    </w:rPr>
                    <w:t>The identity of the</w:t>
                  </w:r>
                  <w:r w:rsidRPr="00352049">
                    <w:t xml:space="preserve"> </w:t>
                  </w:r>
                  <w:r>
                    <w:t>VAL</w:t>
                  </w:r>
                  <w:r w:rsidRPr="00352049">
                    <w:t xml:space="preserve"> </w:t>
                  </w:r>
                  <w:r>
                    <w:t>serv</w:t>
                  </w:r>
                  <w:r w:rsidRPr="00352049">
                    <w:t>er perform</w:t>
                  </w:r>
                  <w:r>
                    <w:t>ing</w:t>
                  </w:r>
                  <w:r w:rsidRPr="00352049">
                    <w:t xml:space="preserve"> the </w:t>
                  </w:r>
                  <w:r>
                    <w:t>request</w:t>
                  </w:r>
                  <w:r w:rsidRPr="00352049">
                    <w:t>.</w:t>
                  </w:r>
                </w:p>
              </w:tc>
            </w:tr>
            <w:tr w:rsidR="0015384A" w:rsidRPr="00AB5FED" w14:paraId="45705E96" w14:textId="77777777" w:rsidTr="00DF7152">
              <w:trPr>
                <w:jc w:val="center"/>
              </w:trPr>
              <w:tc>
                <w:tcPr>
                  <w:tcW w:w="2880" w:type="dxa"/>
                  <w:tcBorders>
                    <w:top w:val="single" w:sz="4" w:space="0" w:color="000000"/>
                    <w:left w:val="single" w:sz="4" w:space="0" w:color="000000"/>
                    <w:bottom w:val="single" w:sz="4" w:space="0" w:color="000000"/>
                    <w:right w:val="nil"/>
                  </w:tcBorders>
                </w:tcPr>
                <w:p w14:paraId="5C2D2A4D" w14:textId="77777777" w:rsidR="0015384A" w:rsidRPr="00352049" w:rsidRDefault="0015384A" w:rsidP="0015384A">
                  <w:pPr>
                    <w:pStyle w:val="TAL"/>
                  </w:pPr>
                  <w:r>
                    <w:t>VAL g</w:t>
                  </w:r>
                  <w:r w:rsidRPr="00341EDB">
                    <w:t>roup</w:t>
                  </w:r>
                  <w:r w:rsidRPr="00341EDB">
                    <w:rPr>
                      <w:rFonts w:hint="eastAsia"/>
                      <w:lang w:eastAsia="zh-CN"/>
                    </w:rPr>
                    <w:t xml:space="preserve"> ID</w:t>
                  </w:r>
                </w:p>
              </w:tc>
              <w:tc>
                <w:tcPr>
                  <w:tcW w:w="1440" w:type="dxa"/>
                  <w:tcBorders>
                    <w:top w:val="single" w:sz="4" w:space="0" w:color="000000"/>
                    <w:left w:val="single" w:sz="4" w:space="0" w:color="000000"/>
                    <w:bottom w:val="single" w:sz="4" w:space="0" w:color="000000"/>
                    <w:right w:val="nil"/>
                  </w:tcBorders>
                </w:tcPr>
                <w:p w14:paraId="4BBCB6AC" w14:textId="77777777" w:rsidR="0015384A" w:rsidRPr="00352049" w:rsidRDefault="0015384A" w:rsidP="0015384A">
                  <w:pPr>
                    <w:pStyle w:val="TAL"/>
                  </w:pPr>
                  <w:r w:rsidRPr="00341EDB">
                    <w:t>M</w:t>
                  </w:r>
                </w:p>
              </w:tc>
              <w:tc>
                <w:tcPr>
                  <w:tcW w:w="4320" w:type="dxa"/>
                  <w:tcBorders>
                    <w:top w:val="single" w:sz="4" w:space="0" w:color="000000"/>
                    <w:left w:val="single" w:sz="4" w:space="0" w:color="000000"/>
                    <w:bottom w:val="single" w:sz="4" w:space="0" w:color="000000"/>
                    <w:right w:val="single" w:sz="4" w:space="0" w:color="000000"/>
                  </w:tcBorders>
                </w:tcPr>
                <w:p w14:paraId="21B8B123" w14:textId="77777777" w:rsidR="0015384A" w:rsidRPr="00352049" w:rsidRDefault="0015384A" w:rsidP="0015384A">
                  <w:pPr>
                    <w:pStyle w:val="TAL"/>
                    <w:rPr>
                      <w:lang w:eastAsia="zh-CN"/>
                    </w:rPr>
                  </w:pPr>
                  <w:r w:rsidRPr="00341EDB">
                    <w:t>The identity of the group that the MBMS bearer is requested for</w:t>
                  </w:r>
                  <w:r>
                    <w:t>.</w:t>
                  </w:r>
                </w:p>
              </w:tc>
            </w:tr>
            <w:tr w:rsidR="0015384A" w:rsidRPr="00AB5FED" w14:paraId="6A453350" w14:textId="77777777" w:rsidTr="00DF7152">
              <w:trPr>
                <w:jc w:val="center"/>
              </w:trPr>
              <w:tc>
                <w:tcPr>
                  <w:tcW w:w="2880" w:type="dxa"/>
                  <w:tcBorders>
                    <w:top w:val="single" w:sz="4" w:space="0" w:color="000000"/>
                    <w:left w:val="single" w:sz="4" w:space="0" w:color="000000"/>
                    <w:bottom w:val="single" w:sz="4" w:space="0" w:color="000000"/>
                    <w:right w:val="nil"/>
                  </w:tcBorders>
                  <w:hideMark/>
                </w:tcPr>
                <w:p w14:paraId="02E9764A" w14:textId="77777777" w:rsidR="0015384A" w:rsidRPr="00352049" w:rsidRDefault="0015384A" w:rsidP="0015384A">
                  <w:pPr>
                    <w:pStyle w:val="TAL"/>
                  </w:pPr>
                  <w:r w:rsidRPr="00341EDB">
                    <w:rPr>
                      <w:lang w:eastAsia="zh-CN"/>
                    </w:rPr>
                    <w:t>Service announcement mode</w:t>
                  </w:r>
                </w:p>
              </w:tc>
              <w:tc>
                <w:tcPr>
                  <w:tcW w:w="1440" w:type="dxa"/>
                  <w:tcBorders>
                    <w:top w:val="single" w:sz="4" w:space="0" w:color="000000"/>
                    <w:left w:val="single" w:sz="4" w:space="0" w:color="000000"/>
                    <w:bottom w:val="single" w:sz="4" w:space="0" w:color="000000"/>
                    <w:right w:val="nil"/>
                  </w:tcBorders>
                  <w:hideMark/>
                </w:tcPr>
                <w:p w14:paraId="516BA789" w14:textId="77777777" w:rsidR="0015384A" w:rsidRPr="00352049" w:rsidRDefault="0015384A" w:rsidP="0015384A">
                  <w:pPr>
                    <w:pStyle w:val="TAL"/>
                  </w:pPr>
                  <w:r w:rsidRPr="00341EDB">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A070485" w14:textId="77777777" w:rsidR="0015384A" w:rsidRPr="00352049" w:rsidRDefault="0015384A" w:rsidP="0015384A">
                  <w:pPr>
                    <w:pStyle w:val="TAL"/>
                  </w:pPr>
                  <w:r w:rsidRPr="00341EDB">
                    <w:rPr>
                      <w:lang w:eastAsia="zh-CN"/>
                    </w:rPr>
                    <w:t>Indicate</w:t>
                  </w:r>
                  <w:r>
                    <w:rPr>
                      <w:lang w:eastAsia="zh-CN"/>
                    </w:rPr>
                    <w:t>s whether</w:t>
                  </w:r>
                  <w:r w:rsidRPr="00341EDB">
                    <w:rPr>
                      <w:lang w:eastAsia="zh-CN"/>
                    </w:rPr>
                    <w:t xml:space="preserve"> the request is sent by NRM server or by the VAL server</w:t>
                  </w:r>
                </w:p>
              </w:tc>
            </w:tr>
            <w:tr w:rsidR="0015384A" w:rsidRPr="00AB5FED" w14:paraId="08EE1DB0" w14:textId="77777777" w:rsidTr="00DF7152">
              <w:trPr>
                <w:jc w:val="center"/>
              </w:trPr>
              <w:tc>
                <w:tcPr>
                  <w:tcW w:w="2880" w:type="dxa"/>
                  <w:tcBorders>
                    <w:top w:val="single" w:sz="4" w:space="0" w:color="000000"/>
                    <w:left w:val="single" w:sz="4" w:space="0" w:color="000000"/>
                    <w:bottom w:val="single" w:sz="4" w:space="0" w:color="000000"/>
                    <w:right w:val="nil"/>
                  </w:tcBorders>
                </w:tcPr>
                <w:p w14:paraId="7BCE6B76" w14:textId="77777777" w:rsidR="0015384A" w:rsidRPr="00352049" w:rsidRDefault="0015384A" w:rsidP="0015384A">
                  <w:pPr>
                    <w:pStyle w:val="TAL"/>
                  </w:pPr>
                  <w:r w:rsidRPr="00341EDB">
                    <w:rPr>
                      <w:rFonts w:hint="eastAsia"/>
                      <w:lang w:eastAsia="zh-CN"/>
                    </w:rPr>
                    <w:t>Q</w:t>
                  </w:r>
                  <w:r w:rsidRPr="00341EDB">
                    <w:rPr>
                      <w:lang w:eastAsia="zh-CN"/>
                    </w:rPr>
                    <w:t>oS</w:t>
                  </w:r>
                </w:p>
              </w:tc>
              <w:tc>
                <w:tcPr>
                  <w:tcW w:w="1440" w:type="dxa"/>
                  <w:tcBorders>
                    <w:top w:val="single" w:sz="4" w:space="0" w:color="000000"/>
                    <w:left w:val="single" w:sz="4" w:space="0" w:color="000000"/>
                    <w:bottom w:val="single" w:sz="4" w:space="0" w:color="000000"/>
                    <w:right w:val="nil"/>
                  </w:tcBorders>
                </w:tcPr>
                <w:p w14:paraId="38FD812F" w14:textId="77777777" w:rsidR="0015384A" w:rsidRPr="00352049" w:rsidRDefault="0015384A" w:rsidP="0015384A">
                  <w:pPr>
                    <w:pStyle w:val="TAL"/>
                  </w:pPr>
                  <w:r w:rsidRPr="00341EDB">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051B087" w14:textId="77777777" w:rsidR="0015384A" w:rsidRPr="00352049" w:rsidRDefault="0015384A" w:rsidP="0015384A">
                  <w:pPr>
                    <w:pStyle w:val="TAL"/>
                  </w:pPr>
                  <w:r w:rsidRPr="00341EDB">
                    <w:rPr>
                      <w:rFonts w:hint="eastAsia"/>
                      <w:lang w:eastAsia="zh-CN"/>
                    </w:rPr>
                    <w:t>I</w:t>
                  </w:r>
                  <w:r w:rsidRPr="00341EDB">
                    <w:rPr>
                      <w:lang w:eastAsia="zh-CN"/>
                    </w:rPr>
                    <w:t>ndicate</w:t>
                  </w:r>
                  <w:r>
                    <w:rPr>
                      <w:lang w:eastAsia="zh-CN"/>
                    </w:rPr>
                    <w:t>s</w:t>
                  </w:r>
                  <w:r w:rsidRPr="00341EDB">
                    <w:rPr>
                      <w:lang w:eastAsia="zh-CN"/>
                    </w:rPr>
                    <w:t xml:space="preserve"> the </w:t>
                  </w:r>
                  <w:r>
                    <w:rPr>
                      <w:lang w:eastAsia="zh-CN"/>
                    </w:rPr>
                    <w:t>requested QoS for the bearer</w:t>
                  </w:r>
                </w:p>
              </w:tc>
            </w:tr>
            <w:tr w:rsidR="0015384A" w:rsidRPr="00AB5FED" w14:paraId="046C50C1" w14:textId="77777777" w:rsidTr="00DF7152">
              <w:trPr>
                <w:jc w:val="center"/>
              </w:trPr>
              <w:tc>
                <w:tcPr>
                  <w:tcW w:w="2880" w:type="dxa"/>
                  <w:tcBorders>
                    <w:top w:val="single" w:sz="4" w:space="0" w:color="000000"/>
                    <w:left w:val="single" w:sz="4" w:space="0" w:color="000000"/>
                    <w:bottom w:val="single" w:sz="4" w:space="0" w:color="000000"/>
                    <w:right w:val="nil"/>
                  </w:tcBorders>
                </w:tcPr>
                <w:p w14:paraId="31F5991E" w14:textId="77777777" w:rsidR="0015384A" w:rsidRPr="00352049" w:rsidRDefault="0015384A" w:rsidP="0015384A">
                  <w:pPr>
                    <w:pStyle w:val="TAL"/>
                  </w:pPr>
                  <w:r w:rsidRPr="00341EDB">
                    <w:rPr>
                      <w:rFonts w:hint="eastAsia"/>
                      <w:lang w:eastAsia="zh-CN"/>
                    </w:rPr>
                    <w:t>B</w:t>
                  </w:r>
                  <w:r w:rsidRPr="00341EDB">
                    <w:rPr>
                      <w:lang w:eastAsia="zh-CN"/>
                    </w:rPr>
                    <w:t>roadcast area</w:t>
                  </w:r>
                </w:p>
              </w:tc>
              <w:tc>
                <w:tcPr>
                  <w:tcW w:w="1440" w:type="dxa"/>
                  <w:tcBorders>
                    <w:top w:val="single" w:sz="4" w:space="0" w:color="000000"/>
                    <w:left w:val="single" w:sz="4" w:space="0" w:color="000000"/>
                    <w:bottom w:val="single" w:sz="4" w:space="0" w:color="000000"/>
                    <w:right w:val="nil"/>
                  </w:tcBorders>
                </w:tcPr>
                <w:p w14:paraId="35FFE5DF" w14:textId="77777777" w:rsidR="0015384A" w:rsidRPr="00352049" w:rsidRDefault="0015384A" w:rsidP="0015384A">
                  <w:pPr>
                    <w:pStyle w:val="TAL"/>
                  </w:pPr>
                  <w:r w:rsidRPr="00341EDB">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35226AEA" w14:textId="77777777" w:rsidR="0015384A" w:rsidRPr="00352049" w:rsidRDefault="0015384A" w:rsidP="0015384A">
                  <w:pPr>
                    <w:pStyle w:val="TAL"/>
                  </w:pPr>
                  <w:r w:rsidRPr="00341EDB">
                    <w:rPr>
                      <w:lang w:eastAsia="zh-CN"/>
                    </w:rPr>
                    <w:t>Indicate the area where the MBMS bearer is requested for</w:t>
                  </w:r>
                </w:p>
              </w:tc>
            </w:tr>
            <w:tr w:rsidR="0015384A" w:rsidRPr="00AB5FED" w14:paraId="06A8FF7D" w14:textId="77777777" w:rsidTr="00DF7152">
              <w:trPr>
                <w:jc w:val="center"/>
              </w:trPr>
              <w:tc>
                <w:tcPr>
                  <w:tcW w:w="2880" w:type="dxa"/>
                  <w:tcBorders>
                    <w:top w:val="single" w:sz="4" w:space="0" w:color="000000"/>
                    <w:left w:val="single" w:sz="4" w:space="0" w:color="000000"/>
                    <w:bottom w:val="single" w:sz="4" w:space="0" w:color="000000"/>
                    <w:right w:val="nil"/>
                  </w:tcBorders>
                </w:tcPr>
                <w:p w14:paraId="4A62A300" w14:textId="77777777" w:rsidR="0015384A" w:rsidRPr="00341EDB" w:rsidRDefault="0015384A" w:rsidP="0015384A">
                  <w:pPr>
                    <w:pStyle w:val="TAL"/>
                    <w:rPr>
                      <w:lang w:eastAsia="zh-CN"/>
                    </w:rPr>
                  </w:pPr>
                  <w:r>
                    <w:rPr>
                      <w:lang w:val="en-US"/>
                    </w:rPr>
                    <w:t>Endpoint information</w:t>
                  </w:r>
                </w:p>
              </w:tc>
              <w:tc>
                <w:tcPr>
                  <w:tcW w:w="1440" w:type="dxa"/>
                  <w:tcBorders>
                    <w:top w:val="single" w:sz="4" w:space="0" w:color="000000"/>
                    <w:left w:val="single" w:sz="4" w:space="0" w:color="000000"/>
                    <w:bottom w:val="single" w:sz="4" w:space="0" w:color="000000"/>
                    <w:right w:val="nil"/>
                  </w:tcBorders>
                </w:tcPr>
                <w:p w14:paraId="45141B41" w14:textId="77777777" w:rsidR="0015384A" w:rsidRPr="00341EDB" w:rsidRDefault="0015384A" w:rsidP="0015384A">
                  <w:pPr>
                    <w:pStyle w:val="TAL"/>
                    <w:rPr>
                      <w:lang w:eastAsia="zh-CN"/>
                    </w:rPr>
                  </w:pPr>
                  <w:r>
                    <w:t>M</w:t>
                  </w:r>
                </w:p>
              </w:tc>
              <w:tc>
                <w:tcPr>
                  <w:tcW w:w="4320" w:type="dxa"/>
                  <w:tcBorders>
                    <w:top w:val="single" w:sz="4" w:space="0" w:color="000000"/>
                    <w:left w:val="single" w:sz="4" w:space="0" w:color="000000"/>
                    <w:bottom w:val="single" w:sz="4" w:space="0" w:color="000000"/>
                    <w:right w:val="single" w:sz="4" w:space="0" w:color="000000"/>
                  </w:tcBorders>
                </w:tcPr>
                <w:p w14:paraId="2F6667CD" w14:textId="77777777" w:rsidR="0015384A" w:rsidRPr="00341EDB" w:rsidRDefault="0015384A" w:rsidP="0015384A">
                  <w:pPr>
                    <w:pStyle w:val="TAL"/>
                    <w:rPr>
                      <w:lang w:eastAsia="zh-CN"/>
                    </w:rPr>
                  </w:pPr>
                  <w:r>
                    <w:rPr>
                      <w:lang w:val="en-US"/>
                    </w:rPr>
                    <w:t>Information of the endpoint of the VAL server to which the user plane notifications have to be sent.</w:t>
                  </w:r>
                </w:p>
              </w:tc>
            </w:tr>
            <w:tr w:rsidR="0015384A" w:rsidRPr="00AB5FED" w14:paraId="206EB2B7" w14:textId="77777777" w:rsidTr="00DF7152">
              <w:trPr>
                <w:jc w:val="center"/>
              </w:trPr>
              <w:tc>
                <w:tcPr>
                  <w:tcW w:w="2880" w:type="dxa"/>
                  <w:tcBorders>
                    <w:top w:val="single" w:sz="4" w:space="0" w:color="000000"/>
                    <w:left w:val="single" w:sz="4" w:space="0" w:color="000000"/>
                    <w:bottom w:val="single" w:sz="4" w:space="0" w:color="000000"/>
                    <w:right w:val="nil"/>
                  </w:tcBorders>
                </w:tcPr>
                <w:p w14:paraId="1C5E13FD" w14:textId="77777777" w:rsidR="0015384A" w:rsidRPr="00D81DFE" w:rsidRDefault="0015384A" w:rsidP="0015384A">
                  <w:pPr>
                    <w:pStyle w:val="TAL"/>
                    <w:rPr>
                      <w:b/>
                      <w:i/>
                      <w:lang w:val="en-US"/>
                    </w:rPr>
                  </w:pPr>
                  <w:r w:rsidRPr="00D81DFE">
                    <w:rPr>
                      <w:b/>
                      <w:i/>
                      <w:lang w:val="en-US"/>
                    </w:rPr>
                    <w:t>Local MBMS information</w:t>
                  </w:r>
                  <w:r w:rsidR="000863C2" w:rsidRPr="00D81DFE">
                    <w:rPr>
                      <w:b/>
                      <w:i/>
                      <w:lang w:val="en-US"/>
                    </w:rPr>
                    <w:t xml:space="preserve"> (NOTE)</w:t>
                  </w:r>
                </w:p>
              </w:tc>
              <w:tc>
                <w:tcPr>
                  <w:tcW w:w="1440" w:type="dxa"/>
                  <w:tcBorders>
                    <w:top w:val="single" w:sz="4" w:space="0" w:color="000000"/>
                    <w:left w:val="single" w:sz="4" w:space="0" w:color="000000"/>
                    <w:bottom w:val="single" w:sz="4" w:space="0" w:color="000000"/>
                    <w:right w:val="nil"/>
                  </w:tcBorders>
                </w:tcPr>
                <w:p w14:paraId="60317F84"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65F5C40A" w14:textId="77777777" w:rsidR="0015384A" w:rsidRPr="00D81DFE" w:rsidRDefault="0015384A" w:rsidP="0015384A">
                  <w:pPr>
                    <w:pStyle w:val="TAL"/>
                    <w:rPr>
                      <w:b/>
                      <w:i/>
                      <w:lang w:val="en-US"/>
                    </w:rPr>
                  </w:pPr>
                </w:p>
              </w:tc>
            </w:tr>
            <w:tr w:rsidR="0015384A" w:rsidRPr="00AB5FED" w14:paraId="37639BF3" w14:textId="77777777" w:rsidTr="00DF7152">
              <w:trPr>
                <w:jc w:val="center"/>
              </w:trPr>
              <w:tc>
                <w:tcPr>
                  <w:tcW w:w="2880" w:type="dxa"/>
                  <w:tcBorders>
                    <w:top w:val="single" w:sz="4" w:space="0" w:color="000000"/>
                    <w:left w:val="single" w:sz="4" w:space="0" w:color="000000"/>
                    <w:bottom w:val="single" w:sz="4" w:space="0" w:color="000000"/>
                    <w:right w:val="nil"/>
                  </w:tcBorders>
                </w:tcPr>
                <w:p w14:paraId="51CACC5A" w14:textId="77777777" w:rsidR="0015384A" w:rsidRPr="00D81DFE" w:rsidRDefault="0015384A" w:rsidP="0015384A">
                  <w:pPr>
                    <w:pStyle w:val="TAL"/>
                    <w:rPr>
                      <w:b/>
                      <w:i/>
                      <w:lang w:val="en-US"/>
                    </w:rPr>
                  </w:pPr>
                  <w:r w:rsidRPr="00D81DFE">
                    <w:rPr>
                      <w:b/>
                      <w:i/>
                      <w:lang w:val="en-US"/>
                    </w:rPr>
                    <w:t>&gt; MB2-U information</w:t>
                  </w:r>
                </w:p>
              </w:tc>
              <w:tc>
                <w:tcPr>
                  <w:tcW w:w="1440" w:type="dxa"/>
                  <w:tcBorders>
                    <w:top w:val="single" w:sz="4" w:space="0" w:color="000000"/>
                    <w:left w:val="single" w:sz="4" w:space="0" w:color="000000"/>
                    <w:bottom w:val="single" w:sz="4" w:space="0" w:color="000000"/>
                    <w:right w:val="nil"/>
                  </w:tcBorders>
                </w:tcPr>
                <w:p w14:paraId="6C0E8989"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04BF3BBE" w14:textId="77777777" w:rsidR="0015384A" w:rsidRPr="00D81DFE" w:rsidRDefault="0015384A" w:rsidP="0015384A">
                  <w:pPr>
                    <w:pStyle w:val="TAL"/>
                    <w:rPr>
                      <w:b/>
                      <w:i/>
                      <w:lang w:val="en-US"/>
                    </w:rPr>
                  </w:pPr>
                  <w:r w:rsidRPr="00D81DFE">
                    <w:rPr>
                      <w:b/>
                      <w:i/>
                      <w:lang w:val="en-US"/>
                    </w:rPr>
                    <w:t>IP address, UDP port number of the MB2-U interface</w:t>
                  </w:r>
                </w:p>
              </w:tc>
            </w:tr>
            <w:tr w:rsidR="0015384A" w:rsidRPr="00AB5FED" w14:paraId="43FBCE90" w14:textId="77777777" w:rsidTr="00DF7152">
              <w:trPr>
                <w:jc w:val="center"/>
              </w:trPr>
              <w:tc>
                <w:tcPr>
                  <w:tcW w:w="2880" w:type="dxa"/>
                  <w:tcBorders>
                    <w:top w:val="single" w:sz="4" w:space="0" w:color="000000"/>
                    <w:left w:val="single" w:sz="4" w:space="0" w:color="000000"/>
                    <w:bottom w:val="single" w:sz="4" w:space="0" w:color="000000"/>
                    <w:right w:val="nil"/>
                  </w:tcBorders>
                </w:tcPr>
                <w:p w14:paraId="03628E66" w14:textId="77777777" w:rsidR="0015384A" w:rsidRPr="00D81DFE" w:rsidRDefault="0015384A" w:rsidP="0015384A">
                  <w:pPr>
                    <w:pStyle w:val="TAL"/>
                    <w:rPr>
                      <w:b/>
                      <w:i/>
                      <w:lang w:val="en-US"/>
                    </w:rPr>
                  </w:pPr>
                  <w:r w:rsidRPr="00D81DFE">
                    <w:rPr>
                      <w:b/>
                      <w:i/>
                      <w:lang w:val="en-US"/>
                    </w:rPr>
                    <w:t>&gt; xMB-U information</w:t>
                  </w:r>
                </w:p>
              </w:tc>
              <w:tc>
                <w:tcPr>
                  <w:tcW w:w="1440" w:type="dxa"/>
                  <w:tcBorders>
                    <w:top w:val="single" w:sz="4" w:space="0" w:color="000000"/>
                    <w:left w:val="single" w:sz="4" w:space="0" w:color="000000"/>
                    <w:bottom w:val="single" w:sz="4" w:space="0" w:color="000000"/>
                    <w:right w:val="nil"/>
                  </w:tcBorders>
                </w:tcPr>
                <w:p w14:paraId="76FD9FB7"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7AE52650" w14:textId="77777777" w:rsidR="0015384A" w:rsidRPr="00D81DFE" w:rsidRDefault="0015384A" w:rsidP="0015384A">
                  <w:pPr>
                    <w:pStyle w:val="TAL"/>
                    <w:rPr>
                      <w:b/>
                      <w:i/>
                      <w:lang w:val="en-US"/>
                    </w:rPr>
                  </w:pPr>
                  <w:r w:rsidRPr="00D81DFE">
                    <w:rPr>
                      <w:b/>
                      <w:i/>
                      <w:lang w:val="en-US"/>
                    </w:rPr>
                    <w:t>IP address, UDP port number of the xMB-U interface</w:t>
                  </w:r>
                </w:p>
              </w:tc>
            </w:tr>
            <w:tr w:rsidR="0015384A" w:rsidRPr="00AB5FED" w14:paraId="011EF1A8" w14:textId="77777777" w:rsidTr="00DF7152">
              <w:trPr>
                <w:jc w:val="center"/>
              </w:trPr>
              <w:tc>
                <w:tcPr>
                  <w:tcW w:w="2880" w:type="dxa"/>
                  <w:tcBorders>
                    <w:top w:val="single" w:sz="4" w:space="0" w:color="000000"/>
                    <w:left w:val="single" w:sz="4" w:space="0" w:color="000000"/>
                    <w:bottom w:val="single" w:sz="4" w:space="0" w:color="000000"/>
                    <w:right w:val="nil"/>
                  </w:tcBorders>
                </w:tcPr>
                <w:p w14:paraId="2E303BC3" w14:textId="77777777" w:rsidR="0015384A" w:rsidRPr="00D81DFE" w:rsidRDefault="0015384A" w:rsidP="0015384A">
                  <w:pPr>
                    <w:pStyle w:val="TAL"/>
                    <w:rPr>
                      <w:b/>
                      <w:i/>
                      <w:lang w:val="en-US"/>
                    </w:rPr>
                  </w:pPr>
                  <w:r w:rsidRPr="00D81DFE">
                    <w:rPr>
                      <w:b/>
                      <w:i/>
                      <w:lang w:val="en-US"/>
                    </w:rPr>
                    <w:t>&gt; M1 interface information</w:t>
                  </w:r>
                </w:p>
              </w:tc>
              <w:tc>
                <w:tcPr>
                  <w:tcW w:w="1440" w:type="dxa"/>
                  <w:tcBorders>
                    <w:top w:val="single" w:sz="4" w:space="0" w:color="000000"/>
                    <w:left w:val="single" w:sz="4" w:space="0" w:color="000000"/>
                    <w:bottom w:val="single" w:sz="4" w:space="0" w:color="000000"/>
                    <w:right w:val="nil"/>
                  </w:tcBorders>
                </w:tcPr>
                <w:p w14:paraId="0B716C54" w14:textId="77777777" w:rsidR="0015384A" w:rsidRPr="00D81DFE" w:rsidRDefault="0015384A" w:rsidP="0015384A">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195586BE" w14:textId="77777777" w:rsidR="0015384A" w:rsidRPr="00D81DFE" w:rsidRDefault="0015384A" w:rsidP="0015384A">
                  <w:pPr>
                    <w:pStyle w:val="TAL"/>
                    <w:rPr>
                      <w:b/>
                      <w:i/>
                      <w:lang w:val="en-US"/>
                    </w:rPr>
                  </w:pPr>
                  <w:r w:rsidRPr="00D81DFE">
                    <w:rPr>
                      <w:b/>
                      <w:i/>
                      <w:lang w:val="en-US"/>
                    </w:rPr>
                    <w:t>M1 interface information for local MBMS</w:t>
                  </w:r>
                </w:p>
              </w:tc>
            </w:tr>
            <w:tr w:rsidR="000863C2" w:rsidRPr="00AB5FED" w14:paraId="064B625F" w14:textId="77777777" w:rsidTr="00DF7152">
              <w:trPr>
                <w:jc w:val="center"/>
              </w:trPr>
              <w:tc>
                <w:tcPr>
                  <w:tcW w:w="2880" w:type="dxa"/>
                  <w:tcBorders>
                    <w:top w:val="single" w:sz="4" w:space="0" w:color="000000"/>
                    <w:left w:val="single" w:sz="4" w:space="0" w:color="000000"/>
                    <w:bottom w:val="single" w:sz="4" w:space="0" w:color="000000"/>
                    <w:right w:val="nil"/>
                  </w:tcBorders>
                </w:tcPr>
                <w:p w14:paraId="1B296A36" w14:textId="77777777" w:rsidR="000863C2" w:rsidRPr="00D81DFE" w:rsidRDefault="000863C2" w:rsidP="000863C2">
                  <w:pPr>
                    <w:pStyle w:val="TAL"/>
                    <w:rPr>
                      <w:b/>
                      <w:i/>
                      <w:lang w:val="en-US"/>
                    </w:rPr>
                  </w:pPr>
                  <w:r w:rsidRPr="00D81DFE">
                    <w:rPr>
                      <w:b/>
                      <w:i/>
                      <w:lang w:val="en-US"/>
                    </w:rPr>
                    <w:t xml:space="preserve">Local MBMS activation indication (NOTE) </w:t>
                  </w:r>
                </w:p>
              </w:tc>
              <w:tc>
                <w:tcPr>
                  <w:tcW w:w="1440" w:type="dxa"/>
                  <w:tcBorders>
                    <w:top w:val="single" w:sz="4" w:space="0" w:color="000000"/>
                    <w:left w:val="single" w:sz="4" w:space="0" w:color="000000"/>
                    <w:bottom w:val="single" w:sz="4" w:space="0" w:color="000000"/>
                    <w:right w:val="nil"/>
                  </w:tcBorders>
                </w:tcPr>
                <w:p w14:paraId="1EDC6B98" w14:textId="77777777" w:rsidR="000863C2" w:rsidRPr="00D81DFE" w:rsidRDefault="000863C2" w:rsidP="000863C2">
                  <w:pPr>
                    <w:pStyle w:val="TAL"/>
                    <w:rPr>
                      <w:b/>
                      <w:i/>
                    </w:rPr>
                  </w:pPr>
                  <w:r w:rsidRPr="00D81DFE">
                    <w:rPr>
                      <w:b/>
                      <w:i/>
                    </w:rPr>
                    <w:t>O</w:t>
                  </w:r>
                </w:p>
              </w:tc>
              <w:tc>
                <w:tcPr>
                  <w:tcW w:w="4320" w:type="dxa"/>
                  <w:tcBorders>
                    <w:top w:val="single" w:sz="4" w:space="0" w:color="000000"/>
                    <w:left w:val="single" w:sz="4" w:space="0" w:color="000000"/>
                    <w:bottom w:val="single" w:sz="4" w:space="0" w:color="000000"/>
                    <w:right w:val="single" w:sz="4" w:space="0" w:color="000000"/>
                  </w:tcBorders>
                </w:tcPr>
                <w:p w14:paraId="09185A43" w14:textId="77777777" w:rsidR="000863C2" w:rsidRPr="00D81DFE" w:rsidRDefault="000863C2" w:rsidP="000863C2">
                  <w:pPr>
                    <w:pStyle w:val="TAL"/>
                    <w:rPr>
                      <w:b/>
                      <w:i/>
                      <w:lang w:val="en-US"/>
                    </w:rPr>
                  </w:pPr>
                  <w:r w:rsidRPr="00D81DFE">
                    <w:rPr>
                      <w:b/>
                      <w:i/>
                      <w:lang w:val="en-US"/>
                    </w:rPr>
                    <w:t>Indicates whether to request the NRM server to use Local MBMS information.</w:t>
                  </w:r>
                </w:p>
              </w:tc>
            </w:tr>
            <w:tr w:rsidR="000863C2" w:rsidRPr="00AB5FED" w14:paraId="282C6599" w14:textId="77777777" w:rsidTr="007B6CA5">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5097DD1" w14:textId="77777777" w:rsidR="000863C2" w:rsidRPr="00D81DFE" w:rsidRDefault="000863C2" w:rsidP="00D81DFE">
                  <w:pPr>
                    <w:pStyle w:val="TAN"/>
                    <w:rPr>
                      <w:b/>
                      <w:i/>
                      <w:u w:val="single"/>
                      <w:lang w:val="en-US"/>
                    </w:rPr>
                  </w:pPr>
                  <w:r w:rsidRPr="00D81DFE">
                    <w:rPr>
                      <w:b/>
                      <w:i/>
                      <w:lang w:val="en-US"/>
                    </w:rPr>
                    <w:t>NOTE:</w:t>
                  </w:r>
                  <w:r w:rsidRPr="00D81DFE">
                    <w:rPr>
                      <w:b/>
                      <w:i/>
                      <w:noProof/>
                    </w:rPr>
                    <w:t xml:space="preserve"> </w:t>
                  </w:r>
                  <w:r w:rsidRPr="00D81DFE">
                    <w:rPr>
                      <w:b/>
                      <w:i/>
                      <w:noProof/>
                    </w:rPr>
                    <w:tab/>
                  </w:r>
                  <w:r w:rsidRPr="00D81DFE">
                    <w:rPr>
                      <w:b/>
                      <w:i/>
                      <w:lang w:val="en-US"/>
                    </w:rPr>
                    <w:t>The VAL server may provide either the Local MBMS information or the Local MBMS activation indication.</w:t>
                  </w:r>
                </w:p>
              </w:tc>
            </w:tr>
          </w:tbl>
          <w:p w14:paraId="4A427649" w14:textId="77777777" w:rsidR="0015384A" w:rsidRPr="0054057E" w:rsidRDefault="0015384A" w:rsidP="0015384A">
            <w:pPr>
              <w:rPr>
                <w:lang w:val="en-US"/>
              </w:rPr>
            </w:pPr>
          </w:p>
          <w:p w14:paraId="72C0AC97" w14:textId="77777777" w:rsidR="00104F80" w:rsidRPr="0054057E" w:rsidRDefault="00104F80" w:rsidP="00104F80">
            <w:pPr>
              <w:rPr>
                <w:lang w:val="en-US"/>
              </w:rPr>
            </w:pPr>
          </w:p>
        </w:tc>
      </w:tr>
    </w:tbl>
    <w:p w14:paraId="6A9197FE" w14:textId="77777777" w:rsidR="00104F80" w:rsidRDefault="00104F80" w:rsidP="00104F80">
      <w:pPr>
        <w:rPr>
          <w:lang w:val="en-US"/>
        </w:rPr>
      </w:pPr>
    </w:p>
    <w:p w14:paraId="6E80E3E8" w14:textId="77777777" w:rsidR="000863C2" w:rsidRDefault="0015384A" w:rsidP="0015384A">
      <w:pPr>
        <w:rPr>
          <w:lang w:val="en-US"/>
        </w:rPr>
      </w:pPr>
      <w:r>
        <w:rPr>
          <w:lang w:val="en-US"/>
        </w:rPr>
        <w:t xml:space="preserve">The enhanced MBMS bearers request supports the pre-established </w:t>
      </w:r>
      <w:r w:rsidR="000863C2">
        <w:rPr>
          <w:lang w:val="en-US"/>
        </w:rPr>
        <w:t xml:space="preserve">and dynamic </w:t>
      </w:r>
      <w:r>
        <w:rPr>
          <w:lang w:val="en-US"/>
        </w:rPr>
        <w:t xml:space="preserve">MBMS bearers in local MBMS operation. </w:t>
      </w:r>
    </w:p>
    <w:p w14:paraId="61B4260D" w14:textId="77777777" w:rsidR="0015384A" w:rsidRDefault="0015384A" w:rsidP="0015384A">
      <w:pPr>
        <w:rPr>
          <w:lang w:val="en-US"/>
        </w:rPr>
      </w:pPr>
      <w:r>
        <w:rPr>
          <w:lang w:val="en-US"/>
        </w:rPr>
        <w:t xml:space="preserve">The differences to the existing procedure defined in 3GPP TS 23.434 [10] clause 14.3.4.2.2 </w:t>
      </w:r>
      <w:r w:rsidR="000863C2">
        <w:rPr>
          <w:rFonts w:hint="eastAsia"/>
          <w:lang w:val="en-US" w:eastAsia="zh-CN"/>
        </w:rPr>
        <w:t xml:space="preserve">and 14.3.4.3.2 </w:t>
      </w:r>
      <w:r w:rsidR="000C7B74">
        <w:rPr>
          <w:lang w:val="en-US"/>
        </w:rPr>
        <w:t>(</w:t>
      </w:r>
      <w:r>
        <w:rPr>
          <w:lang w:val="en-US"/>
        </w:rPr>
        <w:t xml:space="preserve">are shown </w:t>
      </w:r>
      <w:r w:rsidR="00EF41AE">
        <w:rPr>
          <w:lang w:val="en-US"/>
        </w:rPr>
        <w:t xml:space="preserve">in </w:t>
      </w:r>
      <w:r w:rsidR="00616A49" w:rsidRPr="00D81DFE">
        <w:rPr>
          <w:b/>
          <w:i/>
          <w:lang w:val="en-US"/>
        </w:rPr>
        <w:t>bold italic</w:t>
      </w:r>
      <w:r w:rsidR="00EF41AE">
        <w:rPr>
          <w:b/>
          <w:i/>
          <w:lang w:val="en-US"/>
        </w:rPr>
        <w:t>s</w:t>
      </w:r>
      <w:r w:rsidR="00616A49">
        <w:rPr>
          <w:lang w:val="en-US"/>
        </w:rPr>
        <w:t xml:space="preserve"> </w:t>
      </w:r>
      <w:r w:rsidR="00481899">
        <w:rPr>
          <w:lang w:val="en-US"/>
        </w:rPr>
        <w:t>text</w:t>
      </w:r>
      <w:r w:rsidR="000C7B74">
        <w:rPr>
          <w:color w:val="0070C0"/>
          <w:lang w:val="en-US"/>
        </w:rPr>
        <w:t>)</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5384A" w:rsidRPr="0054057E" w14:paraId="70741EF5" w14:textId="77777777" w:rsidTr="0054057E">
        <w:tc>
          <w:tcPr>
            <w:tcW w:w="9857" w:type="dxa"/>
            <w:shd w:val="clear" w:color="auto" w:fill="auto"/>
          </w:tcPr>
          <w:p w14:paraId="5724BAC8" w14:textId="77777777" w:rsidR="0015384A" w:rsidRPr="00D81DFE" w:rsidRDefault="0015384A" w:rsidP="00D81DFE">
            <w:pPr>
              <w:rPr>
                <w:rFonts w:ascii="Arial" w:hAnsi="Arial" w:cs="Arial"/>
                <w:sz w:val="22"/>
                <w:szCs w:val="22"/>
                <w:lang w:eastAsia="zh-CN"/>
              </w:rPr>
            </w:pPr>
            <w:bookmarkStart w:id="327" w:name="_Toc468105478"/>
            <w:bookmarkStart w:id="328" w:name="_Toc468110573"/>
            <w:bookmarkStart w:id="329" w:name="_Toc4491460"/>
            <w:bookmarkStart w:id="330" w:name="_Toc44927506"/>
            <w:bookmarkStart w:id="331" w:name="_Toc50599519"/>
            <w:r w:rsidRPr="00D81DFE">
              <w:rPr>
                <w:rFonts w:ascii="Arial" w:hAnsi="Arial" w:cs="Arial"/>
                <w:sz w:val="22"/>
                <w:szCs w:val="22"/>
              </w:rPr>
              <w:t>14.3.4.2.2</w:t>
            </w:r>
            <w:r w:rsidRPr="00D81DFE">
              <w:rPr>
                <w:rFonts w:ascii="Arial" w:hAnsi="Arial" w:cs="Arial"/>
                <w:sz w:val="22"/>
                <w:szCs w:val="22"/>
              </w:rPr>
              <w:tab/>
            </w:r>
            <w:r w:rsidRPr="00D81DFE">
              <w:rPr>
                <w:rFonts w:ascii="Arial" w:hAnsi="Arial" w:cs="Arial"/>
                <w:sz w:val="22"/>
                <w:szCs w:val="22"/>
                <w:lang w:eastAsia="zh-CN"/>
              </w:rPr>
              <w:t>Procedure</w:t>
            </w:r>
            <w:bookmarkEnd w:id="327"/>
            <w:bookmarkEnd w:id="328"/>
            <w:bookmarkEnd w:id="329"/>
            <w:bookmarkEnd w:id="330"/>
            <w:bookmarkEnd w:id="331"/>
          </w:p>
          <w:p w14:paraId="371E6060" w14:textId="77777777" w:rsidR="0015384A" w:rsidRPr="00E272DA" w:rsidRDefault="0015384A" w:rsidP="0015384A">
            <w:pPr>
              <w:rPr>
                <w:lang w:eastAsia="zh-CN"/>
              </w:rPr>
            </w:pPr>
            <w:r w:rsidRPr="00E272DA">
              <w:t xml:space="preserve">The procedure </w:t>
            </w:r>
            <w:r w:rsidRPr="00E272DA">
              <w:rPr>
                <w:lang w:eastAsia="zh-CN"/>
              </w:rPr>
              <w:t>figure </w:t>
            </w:r>
            <w:r>
              <w:rPr>
                <w:lang w:eastAsia="zh-CN"/>
              </w:rPr>
              <w:t>14.3.4.2.2</w:t>
            </w:r>
            <w:r w:rsidRPr="00E272DA">
              <w:rPr>
                <w:lang w:eastAsia="zh-CN"/>
              </w:rPr>
              <w:t xml:space="preserve">-1 </w:t>
            </w:r>
            <w:r w:rsidRPr="00E272DA">
              <w:t>shows only</w:t>
            </w:r>
            <w:r w:rsidRPr="00E272DA">
              <w:rPr>
                <w:lang w:eastAsia="zh-CN"/>
              </w:rPr>
              <w:t xml:space="preserve"> one of the</w:t>
            </w:r>
            <w:r w:rsidRPr="00E272DA">
              <w:t xml:space="preserve"> receiving </w:t>
            </w:r>
            <w:r>
              <w:t>VAL</w:t>
            </w:r>
            <w:r w:rsidRPr="00E272DA">
              <w:t xml:space="preserve"> clients</w:t>
            </w:r>
            <w:r w:rsidRPr="00E272DA" w:rsidDel="00401FAA">
              <w:t xml:space="preserve"> </w:t>
            </w:r>
            <w:r w:rsidRPr="00E272DA">
              <w:t>using</w:t>
            </w:r>
            <w:r>
              <w:t xml:space="preserve"> an</w:t>
            </w:r>
            <w:r w:rsidRPr="00E272DA">
              <w:t xml:space="preserve"> MBMS bearer. There might </w:t>
            </w:r>
            <w:r w:rsidRPr="00E272DA">
              <w:rPr>
                <w:lang w:eastAsia="zh-CN"/>
              </w:rPr>
              <w:t xml:space="preserve">also </w:t>
            </w:r>
            <w:r w:rsidRPr="00E272DA">
              <w:t xml:space="preserve">be </w:t>
            </w:r>
            <w:r>
              <w:t>VAL</w:t>
            </w:r>
            <w:r w:rsidRPr="00E272DA">
              <w:t xml:space="preserve"> clients</w:t>
            </w:r>
            <w:r w:rsidRPr="00E272DA" w:rsidDel="00401FAA">
              <w:t xml:space="preserve"> </w:t>
            </w:r>
            <w:r w:rsidRPr="00E272DA">
              <w:t xml:space="preserve">in the same </w:t>
            </w:r>
            <w:r>
              <w:t>VAL service</w:t>
            </w:r>
            <w:r w:rsidRPr="00E272DA">
              <w:t xml:space="preserve"> group communication session</w:t>
            </w:r>
            <w:r>
              <w:t xml:space="preserve"> that receive</w:t>
            </w:r>
            <w:r w:rsidRPr="00E272DA">
              <w:t xml:space="preserve"> the communication on unicast</w:t>
            </w:r>
            <w:r w:rsidRPr="00E272DA">
              <w:rPr>
                <w:lang w:eastAsia="zh-CN"/>
              </w:rPr>
              <w:t xml:space="preserve"> </w:t>
            </w:r>
            <w:r w:rsidRPr="00E272DA">
              <w:t>bearer</w:t>
            </w:r>
            <w:r>
              <w:t>s</w:t>
            </w:r>
            <w:r w:rsidRPr="00E272DA">
              <w:t>.</w:t>
            </w:r>
          </w:p>
          <w:p w14:paraId="236414EC" w14:textId="77777777" w:rsidR="0015384A" w:rsidRPr="00E272DA" w:rsidRDefault="0015384A" w:rsidP="0015384A">
            <w:pPr>
              <w:pStyle w:val="TH"/>
              <w:rPr>
                <w:lang w:eastAsia="zh-CN"/>
              </w:rPr>
            </w:pPr>
            <w:r>
              <w:rPr>
                <w:lang w:eastAsia="zh-CN"/>
              </w:rPr>
              <w:object w:dxaOrig="8436" w:dyaOrig="6960" w14:anchorId="1A45152D">
                <v:shape id="_x0000_i1051" type="#_x0000_t75" style="width:422pt;height:348.5pt" o:ole="">
                  <v:imagedata r:id="rId57" o:title=""/>
                </v:shape>
                <o:OLEObject Type="Embed" ProgID="Visio.Drawing.11" ShapeID="_x0000_i1051" DrawAspect="Content" ObjectID="_1723016678" r:id="rId58"/>
              </w:object>
            </w:r>
          </w:p>
          <w:p w14:paraId="5183779A" w14:textId="77777777" w:rsidR="0015384A" w:rsidRPr="00E272DA" w:rsidRDefault="0015384A" w:rsidP="0015384A">
            <w:pPr>
              <w:pStyle w:val="TF"/>
            </w:pPr>
            <w:r w:rsidRPr="00E272DA">
              <w:t>Figure</w:t>
            </w:r>
            <w:r>
              <w:t> </w:t>
            </w:r>
            <w:r>
              <w:rPr>
                <w:lang w:eastAsia="zh-CN"/>
              </w:rPr>
              <w:t>14.3.4.2.2</w:t>
            </w:r>
            <w:r w:rsidRPr="00E272DA">
              <w:rPr>
                <w:lang w:eastAsia="zh-CN"/>
              </w:rPr>
              <w:t>-1</w:t>
            </w:r>
            <w:r w:rsidRPr="00E272DA">
              <w:t xml:space="preserve">: Use of </w:t>
            </w:r>
            <w:r w:rsidRPr="00E272DA">
              <w:rPr>
                <w:lang w:eastAsia="zh-CN"/>
              </w:rPr>
              <w:t>p</w:t>
            </w:r>
            <w:r w:rsidRPr="00E272DA">
              <w:t xml:space="preserve">re-established MBMS </w:t>
            </w:r>
            <w:r w:rsidRPr="00E272DA">
              <w:rPr>
                <w:lang w:eastAsia="zh-CN"/>
              </w:rPr>
              <w:t>b</w:t>
            </w:r>
            <w:r w:rsidRPr="00E272DA">
              <w:t>earers</w:t>
            </w:r>
          </w:p>
          <w:p w14:paraId="3B902EEE" w14:textId="77777777" w:rsidR="0015384A" w:rsidRDefault="0015384A" w:rsidP="0015384A">
            <w:pPr>
              <w:pStyle w:val="B1"/>
              <w:rPr>
                <w:lang w:eastAsia="zh-CN"/>
              </w:rPr>
            </w:pPr>
            <w:r>
              <w:rPr>
                <w:lang w:eastAsia="zh-CN"/>
              </w:rPr>
              <w:t>1.</w:t>
            </w:r>
            <w:r>
              <w:rPr>
                <w:lang w:eastAsia="zh-CN"/>
              </w:rPr>
              <w:tab/>
              <w:t>The VAL server sends a MBMS bearers request to the NRM server including service description(s) for which the MBMS bearers are requested.</w:t>
            </w:r>
          </w:p>
          <w:p w14:paraId="25652E17" w14:textId="77777777" w:rsidR="0015384A" w:rsidRPr="0089413E" w:rsidRDefault="0015384A" w:rsidP="0015384A">
            <w:pPr>
              <w:pStyle w:val="B1"/>
              <w:rPr>
                <w:u w:val="single"/>
                <w:lang w:eastAsia="zh-CN"/>
              </w:rPr>
            </w:pPr>
            <w:r>
              <w:rPr>
                <w:lang w:eastAsia="zh-CN"/>
              </w:rPr>
              <w:t>2</w:t>
            </w:r>
            <w:r w:rsidRPr="00E272DA">
              <w:rPr>
                <w:lang w:eastAsia="zh-CN"/>
              </w:rPr>
              <w:t>a.</w:t>
            </w:r>
            <w:r w:rsidRPr="00E272DA">
              <w:tab/>
            </w:r>
            <w:r w:rsidRPr="00E272DA">
              <w:rPr>
                <w:lang w:eastAsia="zh-CN"/>
              </w:rPr>
              <w:t xml:space="preserve">The </w:t>
            </w:r>
            <w:r>
              <w:rPr>
                <w:lang w:eastAsia="zh-CN"/>
              </w:rPr>
              <w:t>NRM</w:t>
            </w:r>
            <w:r w:rsidRPr="00E272DA">
              <w:rPr>
                <w:lang w:eastAsia="zh-CN"/>
              </w:rPr>
              <w:t xml:space="preserve"> server determines to activate MBMS bearer.</w:t>
            </w:r>
            <w:r w:rsidRPr="00E272DA">
              <w:t xml:space="preserve"> The activation of the MBMS bearer </w:t>
            </w:r>
            <w:r>
              <w:t xml:space="preserve">in EPS </w:t>
            </w:r>
            <w:r w:rsidRPr="00E272DA">
              <w:t>is done on</w:t>
            </w:r>
            <w:r>
              <w:t xml:space="preserve"> the</w:t>
            </w:r>
            <w:r w:rsidRPr="00E272DA">
              <w:t xml:space="preserve"> MB2-C reference point and according to 3GPP TS 23.468 [</w:t>
            </w:r>
            <w:r>
              <w:t>16</w:t>
            </w:r>
            <w:r w:rsidRPr="00E272DA">
              <w:t>].</w:t>
            </w:r>
            <w:r w:rsidRPr="00E272DA">
              <w:rPr>
                <w:lang w:eastAsia="zh-CN"/>
              </w:rPr>
              <w:t xml:space="preserve"> </w:t>
            </w:r>
            <w:r w:rsidRPr="00E272DA">
              <w:t xml:space="preserve">This bearer will be used for the </w:t>
            </w:r>
            <w:r>
              <w:t>VAL service</w:t>
            </w:r>
            <w:r w:rsidRPr="00E272DA">
              <w:t xml:space="preserve"> communication.</w:t>
            </w:r>
            <w:r w:rsidRPr="00D81DFE">
              <w:rPr>
                <w:b/>
                <w:i/>
              </w:rPr>
              <w:t xml:space="preserve"> </w:t>
            </w:r>
            <w:r w:rsidR="000863C2" w:rsidRPr="00D81DFE">
              <w:rPr>
                <w:b/>
                <w:i/>
              </w:rPr>
              <w:t xml:space="preserve">If </w:t>
            </w:r>
            <w:r w:rsidRPr="00D81DFE">
              <w:rPr>
                <w:b/>
                <w:i/>
              </w:rPr>
              <w:t>local MBMS</w:t>
            </w:r>
            <w:r w:rsidR="000863C2" w:rsidRPr="00D81DFE">
              <w:rPr>
                <w:b/>
                <w:i/>
              </w:rPr>
              <w:t xml:space="preserve"> is requested in step 1</w:t>
            </w:r>
            <w:r w:rsidRPr="00D81DFE">
              <w:rPr>
                <w:b/>
                <w:i/>
              </w:rPr>
              <w:t xml:space="preserve">, the NRM </w:t>
            </w:r>
            <w:r w:rsidR="000863C2" w:rsidRPr="00D81DFE">
              <w:rPr>
                <w:b/>
                <w:i/>
              </w:rPr>
              <w:t xml:space="preserve">server </w:t>
            </w:r>
            <w:r w:rsidRPr="00D81DFE">
              <w:rPr>
                <w:b/>
                <w:i/>
              </w:rPr>
              <w:t xml:space="preserve">uses the local MBMS information provided </w:t>
            </w:r>
            <w:r w:rsidR="000863C2" w:rsidRPr="00D81DFE">
              <w:rPr>
                <w:b/>
                <w:i/>
              </w:rPr>
              <w:t xml:space="preserve">by VAL server </w:t>
            </w:r>
            <w:r w:rsidRPr="00D81DFE">
              <w:rPr>
                <w:b/>
                <w:i/>
              </w:rPr>
              <w:t xml:space="preserve">in step 1 </w:t>
            </w:r>
            <w:r w:rsidR="000863C2" w:rsidRPr="00D81DFE">
              <w:rPr>
                <w:b/>
                <w:i/>
              </w:rPr>
              <w:t xml:space="preserve">or the local MBMS information configured locally in the NRM server </w:t>
            </w:r>
            <w:r w:rsidRPr="00D81DFE">
              <w:rPr>
                <w:b/>
                <w:i/>
              </w:rPr>
              <w:t>to activate the MBMS bearers</w:t>
            </w:r>
            <w:r w:rsidR="000863C2" w:rsidRPr="00D81DFE">
              <w:rPr>
                <w:rFonts w:hint="eastAsia"/>
                <w:b/>
                <w:i/>
                <w:lang w:eastAsia="zh-CN"/>
              </w:rPr>
              <w:t>. The NRM server performs local MBMS procedures</w:t>
            </w:r>
            <w:r w:rsidR="000863C2" w:rsidRPr="00D81DFE">
              <w:rPr>
                <w:b/>
                <w:i/>
              </w:rPr>
              <w:t xml:space="preserve"> </w:t>
            </w:r>
            <w:r w:rsidR="000863C2" w:rsidRPr="00D81DFE">
              <w:rPr>
                <w:rFonts w:hint="eastAsia"/>
                <w:b/>
                <w:i/>
                <w:lang w:eastAsia="zh-CN"/>
              </w:rPr>
              <w:t>in line</w:t>
            </w:r>
            <w:r w:rsidRPr="00D81DFE">
              <w:rPr>
                <w:b/>
                <w:i/>
              </w:rPr>
              <w:t xml:space="preserve"> with the procedure of L.MBMS based MBMS data delivery defined in 3GPP TS 23.285 [6].</w:t>
            </w:r>
          </w:p>
          <w:p w14:paraId="35A5E2BA" w14:textId="77777777" w:rsidR="0015384A" w:rsidRPr="0089413E" w:rsidRDefault="0015384A" w:rsidP="0015384A">
            <w:pPr>
              <w:pStyle w:val="B1"/>
              <w:rPr>
                <w:u w:val="single"/>
                <w:lang w:eastAsia="zh-CN"/>
              </w:rPr>
            </w:pPr>
            <w:r>
              <w:rPr>
                <w:lang w:eastAsia="zh-CN"/>
              </w:rPr>
              <w:t>2</w:t>
            </w:r>
            <w:r w:rsidRPr="00E272DA">
              <w:rPr>
                <w:lang w:eastAsia="zh-CN"/>
              </w:rPr>
              <w:t>b.</w:t>
            </w:r>
            <w:r w:rsidRPr="00E272DA">
              <w:tab/>
            </w:r>
            <w:r>
              <w:rPr>
                <w:lang w:eastAsia="zh-CN"/>
              </w:rPr>
              <w:t>O</w:t>
            </w:r>
            <w:r w:rsidRPr="00E272DA">
              <w:rPr>
                <w:lang w:eastAsia="zh-CN"/>
              </w:rPr>
              <w:t xml:space="preserve">ptionally, the </w:t>
            </w:r>
            <w:r>
              <w:t>NRM</w:t>
            </w:r>
            <w:r w:rsidRPr="00E272DA">
              <w:t xml:space="preserve"> server may also </w:t>
            </w:r>
            <w:r w:rsidRPr="00E272DA">
              <w:rPr>
                <w:lang w:eastAsia="zh-CN"/>
              </w:rPr>
              <w:t>activate</w:t>
            </w:r>
            <w:r w:rsidRPr="00E272DA">
              <w:t xml:space="preserve"> a</w:t>
            </w:r>
            <w:r>
              <w:t>n</w:t>
            </w:r>
            <w:r w:rsidRPr="00E272DA">
              <w:t xml:space="preserve"> MBMS bearer dedicated for application level control signalling. The </w:t>
            </w:r>
            <w:r w:rsidRPr="00E272DA">
              <w:rPr>
                <w:lang w:eastAsia="zh-CN"/>
              </w:rPr>
              <w:t>activation</w:t>
            </w:r>
            <w:r w:rsidRPr="00E272DA">
              <w:t xml:space="preserve"> of the MBMS bearer is done on MB2-C reference point and according to 3GPP TS 23.468 [</w:t>
            </w:r>
            <w:r>
              <w:t>16</w:t>
            </w:r>
            <w:r w:rsidRPr="00E272DA">
              <w:t>].</w:t>
            </w:r>
            <w:r w:rsidRPr="00D81DFE">
              <w:rPr>
                <w:b/>
                <w:i/>
              </w:rPr>
              <w:t xml:space="preserve"> </w:t>
            </w:r>
            <w:r w:rsidR="000863C2" w:rsidRPr="00D81DFE">
              <w:rPr>
                <w:rFonts w:hint="eastAsia"/>
                <w:b/>
                <w:i/>
                <w:lang w:eastAsia="zh-CN"/>
              </w:rPr>
              <w:t>If</w:t>
            </w:r>
            <w:r w:rsidRPr="00D81DFE">
              <w:rPr>
                <w:b/>
                <w:i/>
              </w:rPr>
              <w:t xml:space="preserve"> local MBMS</w:t>
            </w:r>
            <w:r w:rsidR="000863C2" w:rsidRPr="00D81DFE">
              <w:rPr>
                <w:rFonts w:hint="eastAsia"/>
                <w:b/>
                <w:i/>
                <w:lang w:eastAsia="zh-CN"/>
              </w:rPr>
              <w:t xml:space="preserve"> is requested in step 1</w:t>
            </w:r>
            <w:r w:rsidRPr="00D81DFE">
              <w:rPr>
                <w:b/>
                <w:i/>
              </w:rPr>
              <w:t xml:space="preserve">, the NRM </w:t>
            </w:r>
            <w:r w:rsidR="000863C2" w:rsidRPr="00D81DFE">
              <w:rPr>
                <w:rFonts w:hint="eastAsia"/>
                <w:b/>
                <w:i/>
                <w:lang w:eastAsia="zh-CN"/>
              </w:rPr>
              <w:t xml:space="preserve">server </w:t>
            </w:r>
            <w:r w:rsidRPr="00D81DFE">
              <w:rPr>
                <w:b/>
                <w:i/>
              </w:rPr>
              <w:t xml:space="preserve">uses the local MBMS information provided </w:t>
            </w:r>
            <w:r w:rsidR="000863C2" w:rsidRPr="00D81DFE">
              <w:rPr>
                <w:b/>
                <w:i/>
              </w:rPr>
              <w:t xml:space="preserve">by VAL server </w:t>
            </w:r>
            <w:r w:rsidRPr="00D81DFE">
              <w:rPr>
                <w:b/>
                <w:i/>
              </w:rPr>
              <w:t xml:space="preserve">in step 1 </w:t>
            </w:r>
            <w:r w:rsidR="000863C2" w:rsidRPr="00D81DFE">
              <w:rPr>
                <w:b/>
                <w:i/>
              </w:rPr>
              <w:t xml:space="preserve">or </w:t>
            </w:r>
            <w:r w:rsidR="000863C2" w:rsidRPr="00D81DFE">
              <w:rPr>
                <w:rFonts w:hint="eastAsia"/>
                <w:b/>
                <w:i/>
                <w:lang w:eastAsia="zh-CN"/>
              </w:rPr>
              <w:t xml:space="preserve">the local MBMS information </w:t>
            </w:r>
            <w:r w:rsidR="000863C2" w:rsidRPr="00D81DFE">
              <w:rPr>
                <w:b/>
                <w:i/>
              </w:rPr>
              <w:t>configured</w:t>
            </w:r>
            <w:r w:rsidR="000863C2" w:rsidRPr="00D81DFE">
              <w:rPr>
                <w:rFonts w:hint="eastAsia"/>
                <w:b/>
                <w:i/>
                <w:lang w:eastAsia="zh-CN"/>
              </w:rPr>
              <w:t xml:space="preserve"> locally</w:t>
            </w:r>
            <w:r w:rsidR="000863C2" w:rsidRPr="00D81DFE">
              <w:rPr>
                <w:b/>
                <w:i/>
              </w:rPr>
              <w:t xml:space="preserve"> in the NRM server </w:t>
            </w:r>
            <w:r w:rsidRPr="00D81DFE">
              <w:rPr>
                <w:b/>
                <w:i/>
              </w:rPr>
              <w:t>to activate the MBMS bearers</w:t>
            </w:r>
            <w:r w:rsidR="000863C2" w:rsidRPr="00D81DFE">
              <w:rPr>
                <w:rFonts w:hint="eastAsia"/>
                <w:b/>
                <w:i/>
                <w:lang w:eastAsia="zh-CN"/>
              </w:rPr>
              <w:t>. The NRM server performs local MBMS procedures</w:t>
            </w:r>
            <w:r w:rsidR="000863C2" w:rsidRPr="00D81DFE">
              <w:rPr>
                <w:b/>
                <w:i/>
              </w:rPr>
              <w:t xml:space="preserve"> </w:t>
            </w:r>
            <w:r w:rsidR="000863C2" w:rsidRPr="00D81DFE">
              <w:rPr>
                <w:rFonts w:hint="eastAsia"/>
                <w:b/>
                <w:i/>
                <w:lang w:eastAsia="zh-CN"/>
              </w:rPr>
              <w:t>in line</w:t>
            </w:r>
            <w:r w:rsidRPr="00D81DFE">
              <w:rPr>
                <w:b/>
                <w:i/>
              </w:rPr>
              <w:t xml:space="preserve"> with the procedure of L.MBMS based MBMS data delivery defined in 3GPP TS 23.285 [6].</w:t>
            </w:r>
            <w:r w:rsidRPr="00D81DFE">
              <w:rPr>
                <w:b/>
                <w:u w:val="single"/>
              </w:rPr>
              <w:t xml:space="preserve"> </w:t>
            </w:r>
          </w:p>
          <w:p w14:paraId="37F7C027" w14:textId="77777777" w:rsidR="0015384A" w:rsidRPr="00E272DA" w:rsidRDefault="0015384A" w:rsidP="0015384A">
            <w:pPr>
              <w:pStyle w:val="NO"/>
              <w:rPr>
                <w:lang w:eastAsia="zh-CN"/>
              </w:rPr>
            </w:pPr>
            <w:r w:rsidRPr="0054057E">
              <w:rPr>
                <w:rFonts w:eastAsia="Malgun Gothic"/>
                <w:lang w:eastAsia="ko-KR"/>
              </w:rPr>
              <w:t>NOTE 1:</w:t>
            </w:r>
            <w:r w:rsidRPr="0054057E">
              <w:rPr>
                <w:rFonts w:eastAsia="Malgun Gothic"/>
                <w:lang w:eastAsia="ko-KR"/>
              </w:rPr>
              <w:tab/>
              <w:t xml:space="preserve">The procedure to determine the activation of MBMS bearers is implementation specific. </w:t>
            </w:r>
          </w:p>
          <w:p w14:paraId="3693760E" w14:textId="77777777" w:rsidR="0015384A" w:rsidRPr="00E272DA" w:rsidRDefault="0015384A" w:rsidP="0015384A">
            <w:pPr>
              <w:pStyle w:val="B1"/>
              <w:rPr>
                <w:lang w:eastAsia="zh-CN"/>
              </w:rPr>
            </w:pPr>
            <w:r>
              <w:rPr>
                <w:lang w:eastAsia="zh-CN"/>
              </w:rPr>
              <w:t>3</w:t>
            </w:r>
            <w:r w:rsidRPr="00E272DA">
              <w:rPr>
                <w:lang w:eastAsia="zh-CN"/>
              </w:rPr>
              <w:t>a.</w:t>
            </w:r>
            <w:r w:rsidRPr="00E272DA">
              <w:rPr>
                <w:lang w:eastAsia="zh-CN"/>
              </w:rPr>
              <w:tab/>
            </w:r>
            <w:r w:rsidRPr="00E272DA">
              <w:t xml:space="preserve">The </w:t>
            </w:r>
            <w:r>
              <w:rPr>
                <w:lang w:eastAsia="zh-CN"/>
              </w:rPr>
              <w:t>NRM</w:t>
            </w:r>
            <w:r w:rsidRPr="00E272DA">
              <w:rPr>
                <w:lang w:eastAsia="zh-CN"/>
              </w:rPr>
              <w:t xml:space="preserve"> server</w:t>
            </w:r>
            <w:r w:rsidRPr="00E272DA">
              <w:t xml:space="preserve"> passes the MBMS bearer info for the service description associated with the pre-established MBMS bearer to the</w:t>
            </w:r>
            <w:r w:rsidRPr="00E272DA">
              <w:rPr>
                <w:lang w:eastAsia="zh-CN"/>
              </w:rPr>
              <w:t xml:space="preserve"> </w:t>
            </w:r>
            <w:r>
              <w:rPr>
                <w:lang w:eastAsia="zh-CN"/>
              </w:rPr>
              <w:t>NRM</w:t>
            </w:r>
            <w:r w:rsidRPr="00E272DA">
              <w:t xml:space="preserve"> client. The </w:t>
            </w:r>
            <w:r>
              <w:rPr>
                <w:lang w:eastAsia="zh-CN"/>
              </w:rPr>
              <w:t>NRM</w:t>
            </w:r>
            <w:r w:rsidRPr="00E272DA">
              <w:rPr>
                <w:lang w:eastAsia="zh-CN"/>
              </w:rPr>
              <w:t xml:space="preserve"> client</w:t>
            </w:r>
            <w:r w:rsidRPr="00E272DA">
              <w:t xml:space="preserve"> obtains the TMGI, identifying the MBMS bearer, from the service description.</w:t>
            </w:r>
          </w:p>
          <w:p w14:paraId="5224C16A" w14:textId="77777777" w:rsidR="0015384A" w:rsidRPr="00E272DA" w:rsidRDefault="0015384A" w:rsidP="0015384A">
            <w:pPr>
              <w:pStyle w:val="B1"/>
              <w:rPr>
                <w:lang w:eastAsia="zh-CN"/>
              </w:rPr>
            </w:pPr>
            <w:r>
              <w:rPr>
                <w:lang w:eastAsia="zh-CN"/>
              </w:rPr>
              <w:t>3</w:t>
            </w:r>
            <w:r w:rsidRPr="00E272DA">
              <w:rPr>
                <w:lang w:eastAsia="zh-CN"/>
              </w:rPr>
              <w:t>b.</w:t>
            </w:r>
            <w:r w:rsidRPr="00E272DA">
              <w:rPr>
                <w:lang w:eastAsia="zh-CN"/>
              </w:rPr>
              <w:tab/>
            </w:r>
            <w:r w:rsidRPr="00E272DA">
              <w:t xml:space="preserve">The </w:t>
            </w:r>
            <w:r>
              <w:rPr>
                <w:lang w:eastAsia="zh-CN"/>
              </w:rPr>
              <w:t>NRM</w:t>
            </w:r>
            <w:r w:rsidRPr="00E272DA">
              <w:rPr>
                <w:lang w:eastAsia="zh-CN"/>
              </w:rPr>
              <w:t xml:space="preserve"> server</w:t>
            </w:r>
            <w:r w:rsidRPr="00E272DA">
              <w:t xml:space="preserve"> </w:t>
            </w:r>
            <w:r w:rsidRPr="00E272DA">
              <w:rPr>
                <w:lang w:eastAsia="zh-CN"/>
              </w:rPr>
              <w:t xml:space="preserve">may </w:t>
            </w:r>
            <w:r w:rsidRPr="00E272DA">
              <w:t xml:space="preserve">pass the </w:t>
            </w:r>
            <w:r w:rsidRPr="0054057E">
              <w:rPr>
                <w:rFonts w:eastAsia="Malgun Gothic"/>
                <w:lang w:eastAsia="ko-KR"/>
              </w:rPr>
              <w:t xml:space="preserve">MBMS bearer info </w:t>
            </w:r>
            <w:r w:rsidRPr="00E272DA">
              <w:t xml:space="preserve">for the service description associated with the </w:t>
            </w:r>
            <w:r w:rsidRPr="0054057E">
              <w:rPr>
                <w:rFonts w:eastAsia="Malgun Gothic"/>
                <w:lang w:eastAsia="ko-KR"/>
              </w:rPr>
              <w:t>application</w:t>
            </w:r>
            <w:r w:rsidRPr="00E272DA">
              <w:rPr>
                <w:lang w:eastAsia="zh-CN"/>
              </w:rPr>
              <w:t xml:space="preserve"> control </w:t>
            </w:r>
            <w:r w:rsidRPr="00E272DA">
              <w:t>MBMS bearer</w:t>
            </w:r>
            <w:r w:rsidRPr="00E272DA">
              <w:rPr>
                <w:lang w:eastAsia="zh-CN"/>
              </w:rPr>
              <w:t xml:space="preserve"> </w:t>
            </w:r>
            <w:r w:rsidRPr="00E272DA">
              <w:t>to the</w:t>
            </w:r>
            <w:r w:rsidRPr="00E272DA">
              <w:rPr>
                <w:lang w:eastAsia="zh-CN"/>
              </w:rPr>
              <w:t xml:space="preserve"> </w:t>
            </w:r>
            <w:r>
              <w:rPr>
                <w:lang w:eastAsia="zh-CN"/>
              </w:rPr>
              <w:t>NRM</w:t>
            </w:r>
            <w:r w:rsidRPr="00E272DA">
              <w:rPr>
                <w:lang w:eastAsia="zh-CN"/>
              </w:rPr>
              <w:t xml:space="preserve"> client</w:t>
            </w:r>
            <w:r w:rsidRPr="00E272DA">
              <w:t xml:space="preserve">. The </w:t>
            </w:r>
            <w:r>
              <w:rPr>
                <w:lang w:eastAsia="zh-CN"/>
              </w:rPr>
              <w:t>NRM</w:t>
            </w:r>
            <w:r w:rsidRPr="00E272DA">
              <w:rPr>
                <w:lang w:eastAsia="zh-CN"/>
              </w:rPr>
              <w:t xml:space="preserve"> client</w:t>
            </w:r>
            <w:r w:rsidRPr="00E272DA">
              <w:t xml:space="preserve"> obtains the TMGI, identifying the MBMS bearer, from the service description.</w:t>
            </w:r>
          </w:p>
          <w:p w14:paraId="671CE08A" w14:textId="77777777" w:rsidR="0015384A" w:rsidRPr="00E272DA" w:rsidRDefault="0015384A" w:rsidP="0015384A">
            <w:pPr>
              <w:pStyle w:val="NO"/>
              <w:rPr>
                <w:lang w:eastAsia="zh-CN"/>
              </w:rPr>
            </w:pPr>
            <w:r w:rsidRPr="0054057E">
              <w:rPr>
                <w:rFonts w:eastAsia="Malgun Gothic"/>
                <w:lang w:eastAsia="ko-KR"/>
              </w:rPr>
              <w:t>NOTE</w:t>
            </w:r>
            <w:r w:rsidRPr="00E272DA">
              <w:t> </w:t>
            </w:r>
            <w:r w:rsidRPr="00E272DA">
              <w:rPr>
                <w:lang w:eastAsia="zh-CN"/>
              </w:rPr>
              <w:t>2</w:t>
            </w:r>
            <w:r w:rsidRPr="00E272DA">
              <w:t>:</w:t>
            </w:r>
            <w:r w:rsidRPr="00E272DA">
              <w:tab/>
              <w:t xml:space="preserve">Step </w:t>
            </w:r>
            <w:r>
              <w:rPr>
                <w:lang w:eastAsia="zh-CN"/>
              </w:rPr>
              <w:t>3</w:t>
            </w:r>
            <w:r w:rsidRPr="00E272DA">
              <w:t xml:space="preserve">a and Step </w:t>
            </w:r>
            <w:r>
              <w:rPr>
                <w:lang w:eastAsia="zh-CN"/>
              </w:rPr>
              <w:t>3</w:t>
            </w:r>
            <w:r w:rsidRPr="00E272DA">
              <w:t xml:space="preserve">b can be done in one </w:t>
            </w:r>
            <w:r w:rsidRPr="00E272DA">
              <w:rPr>
                <w:lang w:eastAsia="zh-CN"/>
              </w:rPr>
              <w:t>MBMS bearer announcement</w:t>
            </w:r>
            <w:r w:rsidRPr="00E272DA">
              <w:t xml:space="preserve"> </w:t>
            </w:r>
            <w:r w:rsidRPr="00E272DA">
              <w:rPr>
                <w:lang w:eastAsia="zh-CN"/>
              </w:rPr>
              <w:t xml:space="preserve">message. </w:t>
            </w:r>
          </w:p>
          <w:p w14:paraId="59DEF096" w14:textId="77777777" w:rsidR="0015384A" w:rsidRPr="00E272DA" w:rsidRDefault="0015384A" w:rsidP="0015384A">
            <w:pPr>
              <w:pStyle w:val="B1"/>
              <w:rPr>
                <w:lang w:eastAsia="zh-CN"/>
              </w:rPr>
            </w:pPr>
            <w:r>
              <w:rPr>
                <w:lang w:eastAsia="zh-CN"/>
              </w:rPr>
              <w:t>4</w:t>
            </w:r>
            <w:r w:rsidRPr="00E272DA">
              <w:rPr>
                <w:lang w:eastAsia="zh-CN"/>
              </w:rPr>
              <w:t>.</w:t>
            </w:r>
            <w:r w:rsidRPr="00E272DA">
              <w:rPr>
                <w:lang w:eastAsia="zh-CN"/>
              </w:rPr>
              <w:tab/>
            </w:r>
            <w:r w:rsidRPr="00E272DA">
              <w:t>Th</w:t>
            </w:r>
            <w:r w:rsidRPr="00E272DA">
              <w:rPr>
                <w:lang w:eastAsia="zh-CN"/>
              </w:rPr>
              <w:t xml:space="preserve">e </w:t>
            </w:r>
            <w:r>
              <w:rPr>
                <w:lang w:eastAsia="zh-CN"/>
              </w:rPr>
              <w:t>NRM</w:t>
            </w:r>
            <w:r w:rsidRPr="00E272DA">
              <w:t xml:space="preserve"> client stores the information associated with the TMGI(s).</w:t>
            </w:r>
            <w:r w:rsidRPr="0054057E">
              <w:rPr>
                <w:rFonts w:eastAsia="Malgun Gothic"/>
                <w:lang w:eastAsia="ko-KR"/>
              </w:rPr>
              <w:t xml:space="preserve"> The NRM service client uses the TMGI and other MBMS bearer related information to activate the monitoring of the MBMS bearer by the VAL UE. The NRM client shares the MBMS bearer related information with the VAL client.</w:t>
            </w:r>
          </w:p>
          <w:p w14:paraId="58C09E41" w14:textId="77777777" w:rsidR="0015384A" w:rsidRPr="00E272DA" w:rsidRDefault="0015384A" w:rsidP="0015384A">
            <w:pPr>
              <w:pStyle w:val="B1"/>
            </w:pPr>
            <w:r>
              <w:t>5</w:t>
            </w:r>
            <w:r w:rsidRPr="00E272DA">
              <w:t>.</w:t>
            </w:r>
            <w:r w:rsidRPr="00E272DA">
              <w:tab/>
              <w:t xml:space="preserve">The </w:t>
            </w:r>
            <w:r>
              <w:t>NRM</w:t>
            </w:r>
            <w:r w:rsidRPr="00E272DA">
              <w:t xml:space="preserve"> client that enters or is in the service area of at least one announced TMGI indicates to the </w:t>
            </w:r>
            <w:r>
              <w:t>NRM</w:t>
            </w:r>
            <w:r w:rsidRPr="00E272DA">
              <w:t xml:space="preserve"> server that the </w:t>
            </w:r>
            <w:r>
              <w:t>VAL UE</w:t>
            </w:r>
            <w:r w:rsidRPr="00E272DA">
              <w:t xml:space="preserve"> is able to receive </w:t>
            </w:r>
            <w:r>
              <w:t>VAL service communication</w:t>
            </w:r>
            <w:r w:rsidRPr="00E272DA">
              <w:t xml:space="preserve"> over MBMS, whereby the </w:t>
            </w:r>
            <w:r>
              <w:t>NRM</w:t>
            </w:r>
            <w:r w:rsidRPr="00E272DA">
              <w:t xml:space="preserve"> server may decide to use the MBMS bearer instead of unicast bearer for </w:t>
            </w:r>
            <w:r>
              <w:t>VAL service</w:t>
            </w:r>
            <w:r w:rsidRPr="00E272DA">
              <w:t xml:space="preserve"> communication sessions. </w:t>
            </w:r>
          </w:p>
          <w:p w14:paraId="708415CD" w14:textId="77777777" w:rsidR="0015384A" w:rsidRDefault="0015384A" w:rsidP="0015384A">
            <w:pPr>
              <w:pStyle w:val="NO"/>
            </w:pPr>
            <w:r w:rsidRPr="00E272DA">
              <w:t>NOTE 3:</w:t>
            </w:r>
            <w:r w:rsidRPr="00E272DA">
              <w:tab/>
              <w:t xml:space="preserve">Step </w:t>
            </w:r>
            <w:r>
              <w:t>5</w:t>
            </w:r>
            <w:r w:rsidRPr="00E272DA">
              <w:t xml:space="preserve"> is optional for the </w:t>
            </w:r>
            <w:r>
              <w:t>VAL</w:t>
            </w:r>
            <w:r w:rsidRPr="00E272DA">
              <w:t xml:space="preserve"> UE on subsequent MBMS bearer announcements.</w:t>
            </w:r>
          </w:p>
          <w:p w14:paraId="164552C9" w14:textId="77777777" w:rsidR="0015384A" w:rsidRPr="00E272DA" w:rsidRDefault="0015384A" w:rsidP="0015384A">
            <w:pPr>
              <w:pStyle w:val="B1"/>
              <w:rPr>
                <w:lang w:eastAsia="zh-CN"/>
              </w:rPr>
            </w:pPr>
            <w:r>
              <w:t>6.</w:t>
            </w:r>
            <w:r>
              <w:tab/>
              <w:t>The NRM server provides a MBMS bearers response to the VAL server.</w:t>
            </w:r>
          </w:p>
          <w:p w14:paraId="7C859F7D" w14:textId="77777777" w:rsidR="0015384A" w:rsidRPr="00E272DA" w:rsidRDefault="0015384A" w:rsidP="0015384A">
            <w:pPr>
              <w:pStyle w:val="B1"/>
              <w:rPr>
                <w:lang w:eastAsia="zh-CN"/>
              </w:rPr>
            </w:pPr>
            <w:r>
              <w:rPr>
                <w:lang w:eastAsia="zh-CN"/>
              </w:rPr>
              <w:t>7</w:t>
            </w:r>
            <w:r w:rsidRPr="00E272DA">
              <w:rPr>
                <w:lang w:eastAsia="zh-CN"/>
              </w:rPr>
              <w:t>.</w:t>
            </w:r>
            <w:r w:rsidRPr="00E272DA">
              <w:rPr>
                <w:lang w:eastAsia="zh-CN"/>
              </w:rPr>
              <w:tab/>
              <w:t xml:space="preserve">A </w:t>
            </w:r>
            <w:r>
              <w:rPr>
                <w:lang w:eastAsia="zh-CN"/>
              </w:rPr>
              <w:t>VAL</w:t>
            </w:r>
            <w:r w:rsidRPr="00E272DA">
              <w:rPr>
                <w:lang w:eastAsia="zh-CN"/>
              </w:rPr>
              <w:t xml:space="preserve"> service group communication session is established. </w:t>
            </w:r>
          </w:p>
          <w:p w14:paraId="2D4480A3" w14:textId="77777777" w:rsidR="0015384A" w:rsidRPr="00E272DA" w:rsidRDefault="0015384A" w:rsidP="0015384A">
            <w:pPr>
              <w:pStyle w:val="B1"/>
              <w:rPr>
                <w:lang w:eastAsia="zh-CN"/>
              </w:rPr>
            </w:pPr>
            <w:r>
              <w:rPr>
                <w:lang w:eastAsia="zh-CN"/>
              </w:rPr>
              <w:t>8</w:t>
            </w:r>
            <w:r w:rsidRPr="0054057E">
              <w:rPr>
                <w:rFonts w:eastAsia="Malgun Gothic"/>
                <w:lang w:eastAsia="ko-KR"/>
              </w:rPr>
              <w:t>.</w:t>
            </w:r>
            <w:r w:rsidRPr="0054057E">
              <w:rPr>
                <w:rFonts w:eastAsia="Malgun Gothic"/>
                <w:lang w:eastAsia="ko-KR"/>
              </w:rPr>
              <w:tab/>
              <w:t>As the VAL server transmits the VAL service communication over the MBMS bearer, the VAL service communication packets are detected and delivered to the VAL client.</w:t>
            </w:r>
          </w:p>
          <w:p w14:paraId="3807BB5E" w14:textId="77777777" w:rsidR="000863C2" w:rsidRPr="00D81DFE" w:rsidRDefault="000863C2" w:rsidP="00D81DFE">
            <w:pPr>
              <w:rPr>
                <w:rFonts w:ascii="Arial" w:hAnsi="Arial" w:cs="Arial"/>
                <w:sz w:val="22"/>
                <w:szCs w:val="22"/>
              </w:rPr>
            </w:pPr>
            <w:bookmarkStart w:id="332" w:name="_Toc44927509"/>
            <w:r w:rsidRPr="00D81DFE">
              <w:rPr>
                <w:rFonts w:ascii="Arial" w:hAnsi="Arial" w:cs="Arial"/>
                <w:sz w:val="22"/>
                <w:szCs w:val="22"/>
              </w:rPr>
              <w:t>14.3.4.3.2</w:t>
            </w:r>
            <w:r w:rsidRPr="00D81DFE">
              <w:rPr>
                <w:rFonts w:ascii="Arial" w:hAnsi="Arial" w:cs="Arial"/>
                <w:sz w:val="22"/>
                <w:szCs w:val="22"/>
              </w:rPr>
              <w:tab/>
              <w:t>Procedure</w:t>
            </w:r>
            <w:bookmarkEnd w:id="332"/>
          </w:p>
          <w:p w14:paraId="1BABC9EF" w14:textId="77777777" w:rsidR="000863C2" w:rsidRPr="00887572" w:rsidRDefault="000863C2" w:rsidP="000863C2">
            <w:r w:rsidRPr="00887572">
              <w:t>Figure 14.3.4.3.2-1 illustrates the use of dynamic MBMS bearer establishment.</w:t>
            </w:r>
          </w:p>
          <w:p w14:paraId="286EA5ED" w14:textId="77777777" w:rsidR="000863C2" w:rsidRPr="00887572" w:rsidRDefault="000863C2" w:rsidP="000863C2">
            <w:pPr>
              <w:pStyle w:val="TH"/>
              <w:rPr>
                <w:lang w:eastAsia="zh-CN"/>
              </w:rPr>
            </w:pPr>
            <w:r w:rsidRPr="00887572">
              <w:rPr>
                <w:lang w:eastAsia="zh-CN"/>
              </w:rPr>
              <w:object w:dxaOrig="8566" w:dyaOrig="6961" w14:anchorId="674A1080">
                <v:shape id="_x0000_i1052" type="#_x0000_t75" style="width:428.5pt;height:348pt" o:ole="">
                  <v:imagedata r:id="rId59" o:title=""/>
                </v:shape>
                <o:OLEObject Type="Embed" ProgID="Visio.Drawing.11" ShapeID="_x0000_i1052" DrawAspect="Content" ObjectID="_1723016679" r:id="rId60"/>
              </w:object>
            </w:r>
          </w:p>
          <w:p w14:paraId="37E02F3E" w14:textId="77777777" w:rsidR="000863C2" w:rsidRPr="00887572" w:rsidRDefault="000863C2" w:rsidP="000863C2">
            <w:pPr>
              <w:pStyle w:val="TF"/>
            </w:pPr>
            <w:r w:rsidRPr="00887572">
              <w:t>Figure 14.3.4.3.2-1: Use of dynamic MBMS bearer establishment</w:t>
            </w:r>
          </w:p>
          <w:p w14:paraId="2E813591" w14:textId="77777777" w:rsidR="000863C2" w:rsidRPr="00887572" w:rsidRDefault="000863C2" w:rsidP="000863C2">
            <w:pPr>
              <w:pStyle w:val="B1"/>
            </w:pPr>
            <w:r w:rsidRPr="00887572">
              <w:t>1.</w:t>
            </w:r>
            <w:r w:rsidRPr="00887572">
              <w:tab/>
              <w:t>A VAL service group communication session is established.</w:t>
            </w:r>
          </w:p>
          <w:p w14:paraId="2DF0BF90" w14:textId="77777777" w:rsidR="000863C2" w:rsidRPr="00887572" w:rsidRDefault="000863C2" w:rsidP="000863C2">
            <w:pPr>
              <w:pStyle w:val="B1"/>
            </w:pPr>
            <w:r w:rsidRPr="00887572">
              <w:t>2.</w:t>
            </w:r>
            <w:r w:rsidRPr="00887572">
              <w:tab/>
              <w:t xml:space="preserve">The downlink data is sent by </w:t>
            </w:r>
            <w:r w:rsidRPr="00887572">
              <w:rPr>
                <w:lang w:eastAsia="zh-CN"/>
              </w:rPr>
              <w:t>u</w:t>
            </w:r>
            <w:r w:rsidRPr="00887572">
              <w:t xml:space="preserve">nicast </w:t>
            </w:r>
            <w:r w:rsidRPr="00887572">
              <w:rPr>
                <w:lang w:eastAsia="zh-CN"/>
              </w:rPr>
              <w:t>d</w:t>
            </w:r>
            <w:r w:rsidRPr="00887572">
              <w:t>elivery.</w:t>
            </w:r>
          </w:p>
          <w:p w14:paraId="07F1C085" w14:textId="77777777" w:rsidR="000863C2" w:rsidRPr="00887572" w:rsidRDefault="000863C2" w:rsidP="000863C2">
            <w:pPr>
              <w:pStyle w:val="B1"/>
            </w:pPr>
            <w:r w:rsidRPr="00887572">
              <w:t>3.</w:t>
            </w:r>
            <w:r w:rsidRPr="00887572">
              <w:tab/>
              <w:t>The VAL server sends MBMS bearers request to the NRM server.</w:t>
            </w:r>
          </w:p>
          <w:p w14:paraId="6073738C" w14:textId="77777777" w:rsidR="000863C2" w:rsidRPr="00887572" w:rsidRDefault="000863C2" w:rsidP="000863C2">
            <w:pPr>
              <w:pStyle w:val="B1"/>
              <w:rPr>
                <w:lang w:eastAsia="zh-CN"/>
              </w:rPr>
            </w:pPr>
            <w:r w:rsidRPr="00887572">
              <w:t>4.</w:t>
            </w:r>
            <w:r w:rsidRPr="00887572">
              <w:tab/>
              <w:t xml:space="preserve">The </w:t>
            </w:r>
            <w:r w:rsidRPr="00887572">
              <w:rPr>
                <w:lang w:eastAsia="zh-CN"/>
              </w:rPr>
              <w:t>NRM server</w:t>
            </w:r>
            <w:r w:rsidRPr="00887572">
              <w:t xml:space="preserve"> establishes the MBMS bearer(s) for the VAL service group communication session according to the procedures defined in </w:t>
            </w:r>
            <w:r w:rsidRPr="00887572">
              <w:rPr>
                <w:lang w:eastAsia="zh-CN"/>
              </w:rPr>
              <w:t>3GPP TS 23.468 [16]</w:t>
            </w:r>
            <w:r w:rsidRPr="00887572">
              <w:t>.</w:t>
            </w:r>
            <w:r w:rsidRPr="00887572">
              <w:rPr>
                <w:lang w:eastAsia="zh-CN"/>
              </w:rPr>
              <w:t xml:space="preserve"> S</w:t>
            </w:r>
            <w:r w:rsidRPr="00887572">
              <w:t>ervice description associated with the MBMS bearer(s)</w:t>
            </w:r>
            <w:r w:rsidRPr="00887572">
              <w:rPr>
                <w:lang w:eastAsia="zh-CN"/>
              </w:rPr>
              <w:t xml:space="preserve"> is returned from</w:t>
            </w:r>
            <w:r w:rsidRPr="00887572">
              <w:t xml:space="preserve"> the BM-SC.</w:t>
            </w:r>
            <w:r w:rsidRPr="00D81DFE">
              <w:rPr>
                <w:b/>
              </w:rPr>
              <w:t xml:space="preserve"> </w:t>
            </w:r>
            <w:r w:rsidRPr="00D81DFE">
              <w:rPr>
                <w:rFonts w:hint="eastAsia"/>
                <w:b/>
                <w:i/>
                <w:lang w:eastAsia="zh-CN"/>
              </w:rPr>
              <w:t>If</w:t>
            </w:r>
            <w:r w:rsidRPr="00D81DFE">
              <w:rPr>
                <w:b/>
                <w:i/>
              </w:rPr>
              <w:t xml:space="preserve"> local MBMS</w:t>
            </w:r>
            <w:r w:rsidRPr="00D81DFE">
              <w:rPr>
                <w:rFonts w:hint="eastAsia"/>
                <w:b/>
                <w:i/>
                <w:lang w:eastAsia="zh-CN"/>
              </w:rPr>
              <w:t xml:space="preserve"> is requested in step 3</w:t>
            </w:r>
            <w:r w:rsidRPr="00D81DFE">
              <w:rPr>
                <w:b/>
                <w:i/>
              </w:rPr>
              <w:t xml:space="preserve">, the NRM </w:t>
            </w:r>
            <w:r w:rsidRPr="00D81DFE">
              <w:rPr>
                <w:rFonts w:hint="eastAsia"/>
                <w:b/>
                <w:i/>
                <w:lang w:eastAsia="zh-CN"/>
              </w:rPr>
              <w:t xml:space="preserve">server </w:t>
            </w:r>
            <w:r w:rsidRPr="00D81DFE">
              <w:rPr>
                <w:b/>
                <w:i/>
              </w:rPr>
              <w:t xml:space="preserve">uses the local MBMS information provided by VAL server </w:t>
            </w:r>
            <w:r w:rsidRPr="00D81DFE">
              <w:rPr>
                <w:rFonts w:hint="eastAsia"/>
                <w:b/>
                <w:i/>
                <w:lang w:eastAsia="zh-CN"/>
              </w:rPr>
              <w:t xml:space="preserve">in step 3 </w:t>
            </w:r>
            <w:r w:rsidRPr="00D81DFE">
              <w:rPr>
                <w:b/>
                <w:i/>
              </w:rPr>
              <w:t xml:space="preserve">or </w:t>
            </w:r>
            <w:r w:rsidRPr="00D81DFE">
              <w:rPr>
                <w:rFonts w:hint="eastAsia"/>
                <w:b/>
                <w:i/>
                <w:lang w:eastAsia="zh-CN"/>
              </w:rPr>
              <w:t xml:space="preserve">the local MBMS information </w:t>
            </w:r>
            <w:r w:rsidRPr="00D81DFE">
              <w:rPr>
                <w:b/>
                <w:i/>
              </w:rPr>
              <w:t xml:space="preserve">configured </w:t>
            </w:r>
            <w:r w:rsidRPr="00D81DFE">
              <w:rPr>
                <w:rFonts w:hint="eastAsia"/>
                <w:b/>
                <w:i/>
                <w:lang w:eastAsia="zh-CN"/>
              </w:rPr>
              <w:t xml:space="preserve">locally </w:t>
            </w:r>
            <w:r w:rsidRPr="00D81DFE">
              <w:rPr>
                <w:b/>
                <w:i/>
              </w:rPr>
              <w:t>in the NRM server to activate the MBMS bearers</w:t>
            </w:r>
            <w:r w:rsidRPr="00D81DFE">
              <w:rPr>
                <w:rFonts w:hint="eastAsia"/>
                <w:b/>
                <w:i/>
                <w:lang w:eastAsia="zh-CN"/>
              </w:rPr>
              <w:t>.</w:t>
            </w:r>
            <w:r w:rsidRPr="00D81DFE">
              <w:rPr>
                <w:b/>
                <w:i/>
              </w:rPr>
              <w:t xml:space="preserve"> </w:t>
            </w:r>
            <w:r w:rsidRPr="00D81DFE">
              <w:rPr>
                <w:rFonts w:hint="eastAsia"/>
                <w:b/>
                <w:i/>
                <w:lang w:eastAsia="zh-CN"/>
              </w:rPr>
              <w:t>The NRM server performs local MBMS procedures</w:t>
            </w:r>
            <w:r w:rsidRPr="00D81DFE">
              <w:rPr>
                <w:b/>
                <w:i/>
              </w:rPr>
              <w:t xml:space="preserve"> </w:t>
            </w:r>
            <w:r w:rsidRPr="00D81DFE">
              <w:rPr>
                <w:rFonts w:hint="eastAsia"/>
                <w:b/>
                <w:i/>
                <w:lang w:eastAsia="zh-CN"/>
              </w:rPr>
              <w:t xml:space="preserve">in line </w:t>
            </w:r>
            <w:r w:rsidRPr="00D81DFE">
              <w:rPr>
                <w:b/>
                <w:i/>
              </w:rPr>
              <w:t>with the procedure of L.MBMS based MBMS data delivery defined in 3GPP TS 23.285 [6].</w:t>
            </w:r>
          </w:p>
          <w:p w14:paraId="4824BBC4" w14:textId="77777777" w:rsidR="000863C2" w:rsidRPr="00887572" w:rsidRDefault="000863C2" w:rsidP="000863C2">
            <w:pPr>
              <w:pStyle w:val="B1"/>
            </w:pPr>
            <w:r w:rsidRPr="00887572">
              <w:t>5.</w:t>
            </w:r>
            <w:r w:rsidRPr="00887572">
              <w:tab/>
              <w:t xml:space="preserve">The </w:t>
            </w:r>
            <w:r w:rsidRPr="00887572">
              <w:rPr>
                <w:lang w:eastAsia="zh-CN"/>
              </w:rPr>
              <w:t xml:space="preserve">NRM server </w:t>
            </w:r>
            <w:r w:rsidRPr="00887572">
              <w:t>provides service description information associated with the MBMS bearer to the UE. The VAL UE obtains the TMGI from the announcement message. This message may be sent on an application level control signalling bearer.</w:t>
            </w:r>
          </w:p>
          <w:p w14:paraId="44443C59" w14:textId="77777777" w:rsidR="000863C2" w:rsidRPr="00887572" w:rsidRDefault="000863C2" w:rsidP="000863C2">
            <w:pPr>
              <w:pStyle w:val="B1"/>
            </w:pPr>
            <w:r w:rsidRPr="00887572">
              <w:t>6.</w:t>
            </w:r>
            <w:r w:rsidRPr="00887572">
              <w:tab/>
              <w:t>The</w:t>
            </w:r>
            <w:r w:rsidRPr="00887572">
              <w:rPr>
                <w:lang w:eastAsia="zh-CN"/>
              </w:rPr>
              <w:t xml:space="preserve"> VAL </w:t>
            </w:r>
            <w:r w:rsidRPr="00887572">
              <w:t xml:space="preserve">UE starts monitoring </w:t>
            </w:r>
            <w:r w:rsidRPr="00887572">
              <w:rPr>
                <w:lang w:eastAsia="zh-CN"/>
              </w:rPr>
              <w:t>data over MBMS associated with</w:t>
            </w:r>
            <w:r w:rsidRPr="00887572">
              <w:t xml:space="preserve"> the TMGI, while in the service area associated with the TMGI.</w:t>
            </w:r>
          </w:p>
          <w:p w14:paraId="08CBFCA0" w14:textId="77777777" w:rsidR="000863C2" w:rsidRPr="00887572" w:rsidRDefault="000863C2" w:rsidP="000863C2">
            <w:pPr>
              <w:pStyle w:val="B1"/>
            </w:pPr>
            <w:r w:rsidRPr="00887572">
              <w:t>7.</w:t>
            </w:r>
            <w:r w:rsidRPr="00887572">
              <w:tab/>
            </w:r>
            <w:r w:rsidRPr="00887572">
              <w:rPr>
                <w:lang w:eastAsia="zh-CN"/>
              </w:rPr>
              <w:t>The VAL</w:t>
            </w:r>
            <w:r w:rsidRPr="00887572" w:rsidDel="001651A1">
              <w:rPr>
                <w:lang w:eastAsia="zh-CN"/>
              </w:rPr>
              <w:t xml:space="preserve"> </w:t>
            </w:r>
            <w:r w:rsidRPr="00887572">
              <w:rPr>
                <w:lang w:eastAsia="zh-CN"/>
              </w:rPr>
              <w:t>UE detects that it is able to receive data over MBMS associated with</w:t>
            </w:r>
            <w:r w:rsidRPr="00887572">
              <w:t xml:space="preserve"> the TMGI</w:t>
            </w:r>
            <w:r w:rsidRPr="00887572">
              <w:rPr>
                <w:lang w:eastAsia="zh-CN"/>
              </w:rPr>
              <w:t>.</w:t>
            </w:r>
          </w:p>
          <w:p w14:paraId="14A734E2" w14:textId="77777777" w:rsidR="000863C2" w:rsidRPr="00887572" w:rsidRDefault="000863C2" w:rsidP="000863C2">
            <w:pPr>
              <w:pStyle w:val="B1"/>
            </w:pPr>
            <w:r w:rsidRPr="00887572">
              <w:t>8.</w:t>
            </w:r>
            <w:r w:rsidRPr="00887572">
              <w:tab/>
              <w:t xml:space="preserve">The </w:t>
            </w:r>
            <w:r w:rsidRPr="00887572">
              <w:rPr>
                <w:lang w:eastAsia="zh-CN"/>
              </w:rPr>
              <w:t>NRM</w:t>
            </w:r>
            <w:r w:rsidRPr="00887572" w:rsidDel="001651A1">
              <w:rPr>
                <w:lang w:eastAsia="zh-CN"/>
              </w:rPr>
              <w:t xml:space="preserve"> </w:t>
            </w:r>
            <w:r w:rsidRPr="00887572">
              <w:t xml:space="preserve">client notifies the </w:t>
            </w:r>
            <w:r w:rsidRPr="00887572">
              <w:rPr>
                <w:lang w:eastAsia="zh-CN"/>
              </w:rPr>
              <w:t>NRM</w:t>
            </w:r>
            <w:r w:rsidRPr="00887572" w:rsidDel="001651A1">
              <w:rPr>
                <w:lang w:eastAsia="zh-CN"/>
              </w:rPr>
              <w:t xml:space="preserve"> </w:t>
            </w:r>
            <w:r w:rsidRPr="00887572">
              <w:rPr>
                <w:lang w:eastAsia="zh-CN"/>
              </w:rPr>
              <w:t>server the MBMS listening status associated to the monitored TMGI, (e.g. that it is successfully receiving the TMGI). The NRM client may also notify the MBMS reception quality level of the TMGI.</w:t>
            </w:r>
            <w:r w:rsidRPr="00887572">
              <w:t xml:space="preserve"> </w:t>
            </w:r>
          </w:p>
          <w:p w14:paraId="6DA482C3" w14:textId="77777777" w:rsidR="000863C2" w:rsidRPr="00887572" w:rsidRDefault="000863C2" w:rsidP="000863C2">
            <w:pPr>
              <w:pStyle w:val="B1"/>
              <w:rPr>
                <w:lang w:eastAsia="zh-CN"/>
              </w:rPr>
            </w:pPr>
            <w:r w:rsidRPr="00887572">
              <w:t>9.</w:t>
            </w:r>
            <w:r w:rsidRPr="00887572">
              <w:tab/>
              <w:t xml:space="preserve">The NRM server provides an MBMS bearer response to the VAL server with the dynamic MBMS bearer(s) information. The </w:t>
            </w:r>
            <w:r w:rsidRPr="00887572">
              <w:rPr>
                <w:lang w:eastAsia="zh-CN"/>
              </w:rPr>
              <w:t>VAL</w:t>
            </w:r>
            <w:r w:rsidRPr="00887572" w:rsidDel="001651A1">
              <w:rPr>
                <w:lang w:eastAsia="zh-CN"/>
              </w:rPr>
              <w:t xml:space="preserve"> </w:t>
            </w:r>
            <w:r w:rsidRPr="00887572">
              <w:rPr>
                <w:lang w:eastAsia="zh-CN"/>
              </w:rPr>
              <w:t>server stops sending VAL service communication data over unicast way to the VAL</w:t>
            </w:r>
            <w:r w:rsidRPr="00887572" w:rsidDel="001651A1">
              <w:rPr>
                <w:lang w:eastAsia="zh-CN"/>
              </w:rPr>
              <w:t xml:space="preserve"> </w:t>
            </w:r>
            <w:r w:rsidRPr="00887572">
              <w:t>client</w:t>
            </w:r>
            <w:r w:rsidRPr="00887572">
              <w:rPr>
                <w:lang w:eastAsia="zh-CN"/>
              </w:rPr>
              <w:t>.</w:t>
            </w:r>
          </w:p>
          <w:p w14:paraId="5B3969AD" w14:textId="77777777" w:rsidR="000863C2" w:rsidRPr="00887572" w:rsidRDefault="000863C2" w:rsidP="000863C2">
            <w:pPr>
              <w:pStyle w:val="NO"/>
              <w:rPr>
                <w:lang w:eastAsia="zh-CN"/>
              </w:rPr>
            </w:pPr>
            <w:r w:rsidRPr="00887572">
              <w:t>NOTE:</w:t>
            </w:r>
            <w:r w:rsidRPr="00887572">
              <w:tab/>
              <w:t>The MBMS reception quality level may be used by the NRM server to make an efficient decision to switch again to a unicast transmission or to take measures to prepare such a switch (e.g. when the quality level indicates that the reception quality of the MBMS bearer is decreasing or reaching an insufficient quality level for the reception of VAL services).</w:t>
            </w:r>
          </w:p>
          <w:p w14:paraId="4497EEFC" w14:textId="77777777" w:rsidR="000863C2" w:rsidRPr="00887572" w:rsidRDefault="000863C2" w:rsidP="000863C2">
            <w:pPr>
              <w:pStyle w:val="B1"/>
              <w:rPr>
                <w:lang w:eastAsia="zh-CN"/>
              </w:rPr>
            </w:pPr>
            <w:r w:rsidRPr="00887572">
              <w:rPr>
                <w:lang w:eastAsia="zh-CN"/>
              </w:rPr>
              <w:t>10.</w:t>
            </w:r>
            <w:r w:rsidRPr="00887572">
              <w:rPr>
                <w:lang w:eastAsia="zh-CN"/>
              </w:rPr>
              <w:tab/>
              <w:t>A VAL service group communication session via dynamic MBMS bearer(s) is established.</w:t>
            </w:r>
          </w:p>
          <w:p w14:paraId="13B80AEC" w14:textId="77777777" w:rsidR="0015384A" w:rsidRDefault="000863C2" w:rsidP="00D81DFE">
            <w:pPr>
              <w:pStyle w:val="B1"/>
              <w:rPr>
                <w:lang w:eastAsia="zh-CN"/>
              </w:rPr>
            </w:pPr>
            <w:r w:rsidRPr="00887572">
              <w:rPr>
                <w:lang w:eastAsia="zh-CN"/>
              </w:rPr>
              <w:t>11.</w:t>
            </w:r>
            <w:r w:rsidRPr="00887572">
              <w:rPr>
                <w:lang w:eastAsia="zh-CN"/>
              </w:rPr>
              <w:tab/>
              <w:t>The VAL</w:t>
            </w:r>
            <w:r w:rsidRPr="00887572" w:rsidDel="00DC2574">
              <w:rPr>
                <w:lang w:eastAsia="zh-CN"/>
              </w:rPr>
              <w:t xml:space="preserve"> </w:t>
            </w:r>
            <w:r w:rsidRPr="00887572">
              <w:rPr>
                <w:lang w:eastAsia="zh-CN"/>
              </w:rPr>
              <w:t>server sends the downlink VAL service communication for the VAL service group communication session over the MBMS.</w:t>
            </w:r>
          </w:p>
          <w:p w14:paraId="1687BD41" w14:textId="77777777" w:rsidR="009E01CD" w:rsidRPr="0054057E" w:rsidRDefault="009E01CD" w:rsidP="00D81DFE">
            <w:pPr>
              <w:pStyle w:val="B1"/>
              <w:rPr>
                <w:lang w:val="en-US"/>
              </w:rPr>
            </w:pPr>
          </w:p>
        </w:tc>
      </w:tr>
    </w:tbl>
    <w:p w14:paraId="31D48D9F" w14:textId="77777777" w:rsidR="0015384A" w:rsidRDefault="0015384A" w:rsidP="00104F80">
      <w:pPr>
        <w:rPr>
          <w:lang w:val="en-US"/>
        </w:rPr>
      </w:pPr>
    </w:p>
    <w:p w14:paraId="4249E6E7" w14:textId="77777777" w:rsidR="0015384A" w:rsidRDefault="0015384A" w:rsidP="0015384A">
      <w:pPr>
        <w:pStyle w:val="Heading3"/>
      </w:pPr>
      <w:bookmarkStart w:id="333" w:name="_Toc50599520"/>
      <w:bookmarkStart w:id="334" w:name="_Toc59232274"/>
      <w:r>
        <w:t>7.13.2</w:t>
      </w:r>
      <w:r>
        <w:tab/>
        <w:t>Solution evaluation</w:t>
      </w:r>
      <w:bookmarkEnd w:id="333"/>
      <w:bookmarkEnd w:id="334"/>
    </w:p>
    <w:p w14:paraId="282BF31A" w14:textId="77777777" w:rsidR="00B165B2" w:rsidRDefault="00B165B2" w:rsidP="00B165B2">
      <w:pPr>
        <w:rPr>
          <w:lang w:eastAsia="zh-CN"/>
        </w:rPr>
      </w:pPr>
      <w:r>
        <w:t>This solution addresses the key issue #14.</w:t>
      </w:r>
    </w:p>
    <w:p w14:paraId="3919F55A" w14:textId="77777777" w:rsidR="00B165B2" w:rsidRPr="00307F54" w:rsidRDefault="00B165B2" w:rsidP="00B165B2">
      <w:pPr>
        <w:rPr>
          <w:lang w:val="en-US" w:eastAsia="zh-CN"/>
        </w:rPr>
      </w:pPr>
      <w:r>
        <w:rPr>
          <w:lang w:val="en-US" w:eastAsia="zh-CN"/>
        </w:rPr>
        <w:t>The solution provides local MBMS support on existing procedures of SEAL. The solution has two options:</w:t>
      </w:r>
    </w:p>
    <w:p w14:paraId="33E64D6C" w14:textId="77777777" w:rsidR="00B165B2" w:rsidRDefault="00B165B2" w:rsidP="00D81DFE">
      <w:pPr>
        <w:pStyle w:val="B1"/>
        <w:rPr>
          <w:noProof/>
          <w:lang w:eastAsia="zh-CN"/>
        </w:rPr>
      </w:pPr>
      <w:r>
        <w:rPr>
          <w:noProof/>
          <w:lang w:eastAsia="zh-CN"/>
        </w:rPr>
        <w:t>-</w:t>
      </w:r>
      <w:r>
        <w:rPr>
          <w:noProof/>
          <w:lang w:eastAsia="zh-CN"/>
        </w:rPr>
        <w:tab/>
        <w:t>Use of local MBMS informaiton sent from VAL</w:t>
      </w:r>
      <w:r w:rsidRPr="00BD3389">
        <w:rPr>
          <w:noProof/>
          <w:lang w:eastAsia="zh-CN"/>
        </w:rPr>
        <w:t xml:space="preserve"> </w:t>
      </w:r>
      <w:r>
        <w:rPr>
          <w:noProof/>
          <w:lang w:eastAsia="zh-CN"/>
        </w:rPr>
        <w:t xml:space="preserve">server. It is assumed that </w:t>
      </w:r>
      <w:r>
        <w:rPr>
          <w:rFonts w:hint="eastAsia"/>
          <w:noProof/>
          <w:lang w:eastAsia="zh-CN"/>
        </w:rPr>
        <w:t>the VA</w:t>
      </w:r>
      <w:r>
        <w:rPr>
          <w:noProof/>
          <w:lang w:eastAsia="zh-CN"/>
        </w:rPr>
        <w:t>L</w:t>
      </w:r>
      <w:r>
        <w:rPr>
          <w:rFonts w:hint="eastAsia"/>
          <w:noProof/>
          <w:lang w:eastAsia="zh-CN"/>
        </w:rPr>
        <w:t xml:space="preserve"> </w:t>
      </w:r>
      <w:r>
        <w:rPr>
          <w:noProof/>
          <w:lang w:eastAsia="zh-CN"/>
        </w:rPr>
        <w:t>server</w:t>
      </w:r>
      <w:r>
        <w:rPr>
          <w:rFonts w:hint="eastAsia"/>
          <w:noProof/>
          <w:lang w:eastAsia="zh-CN"/>
        </w:rPr>
        <w:t xml:space="preserve"> is pre</w:t>
      </w:r>
      <w:r>
        <w:rPr>
          <w:noProof/>
          <w:lang w:eastAsia="zh-CN"/>
        </w:rPr>
        <w:t>-</w:t>
      </w:r>
      <w:r>
        <w:rPr>
          <w:rFonts w:hint="eastAsia"/>
          <w:noProof/>
          <w:lang w:eastAsia="zh-CN"/>
        </w:rPr>
        <w:t xml:space="preserve">configured with the local MBMS information which can be sent to the </w:t>
      </w:r>
      <w:r>
        <w:rPr>
          <w:noProof/>
          <w:lang w:eastAsia="zh-CN"/>
        </w:rPr>
        <w:t>NRM server.</w:t>
      </w:r>
      <w:r>
        <w:rPr>
          <w:rFonts w:hint="eastAsia"/>
          <w:noProof/>
          <w:lang w:eastAsia="zh-CN"/>
        </w:rPr>
        <w:t xml:space="preserve"> The VA</w:t>
      </w:r>
      <w:r>
        <w:rPr>
          <w:noProof/>
          <w:lang w:eastAsia="zh-CN"/>
        </w:rPr>
        <w:t>L</w:t>
      </w:r>
      <w:r>
        <w:rPr>
          <w:rFonts w:hint="eastAsia"/>
          <w:noProof/>
          <w:lang w:eastAsia="zh-CN"/>
        </w:rPr>
        <w:t xml:space="preserve"> server needs to support including the pre-configured user plane interface (MB2-U or xMB-U) information and the M1 interface information in the MBMS bearers request to </w:t>
      </w:r>
      <w:r>
        <w:rPr>
          <w:noProof/>
          <w:lang w:eastAsia="zh-CN"/>
        </w:rPr>
        <w:t>the</w:t>
      </w:r>
      <w:r>
        <w:rPr>
          <w:rFonts w:hint="eastAsia"/>
          <w:noProof/>
          <w:lang w:eastAsia="zh-CN"/>
        </w:rPr>
        <w:t xml:space="preserve"> NRM server.</w:t>
      </w:r>
    </w:p>
    <w:p w14:paraId="2534E5E7" w14:textId="77777777" w:rsidR="00B165B2" w:rsidRDefault="00B165B2" w:rsidP="00D81DFE">
      <w:pPr>
        <w:pStyle w:val="B1"/>
        <w:rPr>
          <w:noProof/>
          <w:lang w:eastAsia="zh-CN"/>
        </w:rPr>
      </w:pPr>
      <w:r>
        <w:rPr>
          <w:noProof/>
          <w:lang w:eastAsia="zh-CN"/>
        </w:rPr>
        <w:t>-</w:t>
      </w:r>
      <w:r>
        <w:rPr>
          <w:noProof/>
          <w:lang w:eastAsia="zh-CN"/>
        </w:rPr>
        <w:tab/>
        <w:t>Use of local MBMS information configured in NRM server. It is assumed that the NRM server has possibly configured the local MBMS information. The NRM server may not use the local MBMS information from VAL server.</w:t>
      </w:r>
      <w:r>
        <w:rPr>
          <w:rFonts w:hint="eastAsia"/>
          <w:noProof/>
          <w:lang w:eastAsia="zh-CN"/>
        </w:rPr>
        <w:t xml:space="preserve"> </w:t>
      </w:r>
    </w:p>
    <w:p w14:paraId="79649533" w14:textId="77777777" w:rsidR="00B165B2" w:rsidRDefault="00B165B2" w:rsidP="00B165B2">
      <w:pPr>
        <w:rPr>
          <w:noProof/>
          <w:lang w:eastAsia="zh-CN"/>
        </w:rPr>
      </w:pPr>
      <w:r>
        <w:rPr>
          <w:noProof/>
          <w:lang w:eastAsia="zh-CN"/>
        </w:rPr>
        <w:t>In this solution t</w:t>
      </w:r>
      <w:r>
        <w:rPr>
          <w:rFonts w:hint="eastAsia"/>
          <w:noProof/>
          <w:lang w:eastAsia="zh-CN"/>
        </w:rPr>
        <w:t xml:space="preserve">he NRM server needs to support including the Local MBMS information in the </w:t>
      </w:r>
      <w:r w:rsidRPr="00E9725E">
        <w:rPr>
          <w:noProof/>
          <w:lang w:eastAsia="zh-CN"/>
        </w:rPr>
        <w:t>Activate MBMS Bearer Request</w:t>
      </w:r>
      <w:r>
        <w:rPr>
          <w:rFonts w:hint="eastAsia"/>
          <w:noProof/>
          <w:lang w:eastAsia="zh-CN"/>
        </w:rPr>
        <w:t xml:space="preserve"> to the BM-SC (as defined in TS 23.285 [6]). </w:t>
      </w:r>
      <w:r>
        <w:rPr>
          <w:noProof/>
          <w:lang w:eastAsia="zh-CN"/>
        </w:rPr>
        <w:t>T</w:t>
      </w:r>
      <w:r>
        <w:rPr>
          <w:rFonts w:hint="eastAsia"/>
          <w:noProof/>
          <w:lang w:eastAsia="zh-CN"/>
        </w:rPr>
        <w:t xml:space="preserve">he BM-SC and the MBMS-GW need to support the Local MBMS operations as defined in TS 23.285 [6]. </w:t>
      </w:r>
    </w:p>
    <w:p w14:paraId="22BCADE8" w14:textId="77777777" w:rsidR="005B3707" w:rsidRPr="005B3707" w:rsidRDefault="005B3707" w:rsidP="0089413E"/>
    <w:p w14:paraId="3B6851CE" w14:textId="77777777" w:rsidR="00721D7E" w:rsidRDefault="00721D7E" w:rsidP="00721D7E">
      <w:pPr>
        <w:pStyle w:val="Heading2"/>
      </w:pPr>
      <w:bookmarkStart w:id="335" w:name="_Toc50599521"/>
      <w:bookmarkStart w:id="336" w:name="_Toc59232275"/>
      <w:r>
        <w:t>7.14</w:t>
      </w:r>
      <w:r>
        <w:tab/>
      </w:r>
      <w:r>
        <w:rPr>
          <w:lang w:val="en-US"/>
        </w:rPr>
        <w:t xml:space="preserve">Solution #14: </w:t>
      </w:r>
      <w:r>
        <w:t xml:space="preserve">Support for enhancements to </w:t>
      </w:r>
      <w:r>
        <w:rPr>
          <w:lang w:val="en-US"/>
        </w:rPr>
        <w:t>V2X group management and group communication</w:t>
      </w:r>
      <w:bookmarkEnd w:id="335"/>
      <w:bookmarkEnd w:id="336"/>
    </w:p>
    <w:p w14:paraId="2C173257" w14:textId="77777777" w:rsidR="00721D7E" w:rsidRDefault="00721D7E" w:rsidP="00721D7E">
      <w:pPr>
        <w:pStyle w:val="Heading3"/>
      </w:pPr>
      <w:bookmarkStart w:id="337" w:name="_Toc50599522"/>
      <w:bookmarkStart w:id="338" w:name="_Toc59232276"/>
      <w:r>
        <w:t>7.14.1</w:t>
      </w:r>
      <w:r>
        <w:tab/>
        <w:t>Solution description</w:t>
      </w:r>
      <w:bookmarkEnd w:id="337"/>
      <w:bookmarkEnd w:id="338"/>
    </w:p>
    <w:p w14:paraId="10F2F9AB" w14:textId="77777777" w:rsidR="00721D7E" w:rsidRPr="0027228F" w:rsidRDefault="00721D7E" w:rsidP="00721D7E">
      <w:pPr>
        <w:rPr>
          <w:lang w:val="en-IN"/>
        </w:rPr>
      </w:pPr>
      <w:r w:rsidRPr="00447541">
        <w:t>This solution addresses key issue #</w:t>
      </w:r>
      <w:r>
        <w:t xml:space="preserve">16 and provides procedures to update group information of an on-network or off-network V2X dynamic group. The procedure for on network dynamic group creation and off network dynamic group creation are specified in </w:t>
      </w:r>
      <w:r>
        <w:rPr>
          <w:rFonts w:hint="eastAsia"/>
          <w:noProof/>
          <w:lang w:val="en-IN" w:eastAsia="zh-CN"/>
        </w:rPr>
        <w:t>3GPP</w:t>
      </w:r>
      <w:r>
        <w:rPr>
          <w:noProof/>
          <w:lang w:val="en-US" w:eastAsia="zh-CN"/>
        </w:rPr>
        <w:t> </w:t>
      </w:r>
      <w:r>
        <w:rPr>
          <w:rFonts w:hint="eastAsia"/>
          <w:noProof/>
          <w:lang w:val="en-IN" w:eastAsia="zh-CN"/>
        </w:rPr>
        <w:t>TS</w:t>
      </w:r>
      <w:r>
        <w:rPr>
          <w:noProof/>
          <w:lang w:val="en-US" w:eastAsia="zh-CN"/>
        </w:rPr>
        <w:t> </w:t>
      </w:r>
      <w:r>
        <w:rPr>
          <w:rFonts w:hint="eastAsia"/>
          <w:noProof/>
          <w:lang w:val="en-IN" w:eastAsia="zh-CN"/>
        </w:rPr>
        <w:t>23.286</w:t>
      </w:r>
      <w:r>
        <w:rPr>
          <w:noProof/>
          <w:lang w:val="en-US" w:eastAsia="zh-CN"/>
        </w:rPr>
        <w:t> </w:t>
      </w:r>
      <w:r>
        <w:rPr>
          <w:rFonts w:hint="eastAsia"/>
          <w:noProof/>
          <w:lang w:val="en-IN" w:eastAsia="zh-CN"/>
        </w:rPr>
        <w:t>[7]</w:t>
      </w:r>
      <w:r>
        <w:rPr>
          <w:noProof/>
          <w:lang w:val="en-IN" w:eastAsia="zh-CN"/>
        </w:rPr>
        <w:t xml:space="preserve">. </w:t>
      </w:r>
    </w:p>
    <w:p w14:paraId="5460C23A" w14:textId="77777777" w:rsidR="00721D7E" w:rsidRPr="00EE46E6" w:rsidRDefault="00721D7E" w:rsidP="00721D7E">
      <w:pPr>
        <w:pStyle w:val="EditorsNote"/>
      </w:pPr>
      <w:r>
        <w:rPr>
          <w:noProof/>
        </w:rPr>
        <w:t>Editor's note:</w:t>
      </w:r>
      <w:r>
        <w:rPr>
          <w:noProof/>
        </w:rPr>
        <w:tab/>
        <w:t xml:space="preserve">Whether the </w:t>
      </w:r>
      <w:r w:rsidRPr="001C1AF6">
        <w:rPr>
          <w:noProof/>
        </w:rPr>
        <w:t xml:space="preserve">group information update procedure </w:t>
      </w:r>
      <w:r>
        <w:rPr>
          <w:noProof/>
        </w:rPr>
        <w:t>should be moved to SEAL is FFS.</w:t>
      </w:r>
    </w:p>
    <w:p w14:paraId="1F081240" w14:textId="77777777" w:rsidR="00721D7E" w:rsidRDefault="00721D7E" w:rsidP="00721D7E">
      <w:pPr>
        <w:pStyle w:val="Heading4"/>
      </w:pPr>
      <w:bookmarkStart w:id="339" w:name="_Toc50599523"/>
      <w:bookmarkStart w:id="340" w:name="_Toc59232277"/>
      <w:r>
        <w:t>7.14.1.1</w:t>
      </w:r>
      <w:r>
        <w:tab/>
        <w:t>VAE client initiated on network group information update procedure</w:t>
      </w:r>
      <w:bookmarkEnd w:id="339"/>
      <w:bookmarkEnd w:id="340"/>
    </w:p>
    <w:p w14:paraId="13B0D94D" w14:textId="77777777" w:rsidR="00721D7E" w:rsidRDefault="00721D7E" w:rsidP="00721D7E">
      <w:r>
        <w:t>The procedure for on-network group information (e.g. group leader) update is illustrated in f</w:t>
      </w:r>
      <w:r w:rsidRPr="003E5F68">
        <w:t>igure </w:t>
      </w:r>
      <w:r>
        <w:t>7.</w:t>
      </w:r>
      <w:r>
        <w:rPr>
          <w:lang w:val="en-US"/>
        </w:rPr>
        <w:t>14.1.1</w:t>
      </w:r>
      <w:r>
        <w:t>-1</w:t>
      </w:r>
      <w:r w:rsidRPr="003E5F68">
        <w:t>.</w:t>
      </w:r>
    </w:p>
    <w:p w14:paraId="028D0D5B" w14:textId="77777777" w:rsidR="00721D7E" w:rsidRDefault="00721D7E" w:rsidP="00721D7E">
      <w:r>
        <w:t>Pre-conditions:</w:t>
      </w:r>
    </w:p>
    <w:p w14:paraId="7846203D" w14:textId="77777777" w:rsidR="00721D7E" w:rsidRDefault="00721D7E" w:rsidP="00721D7E">
      <w:pPr>
        <w:pStyle w:val="B1"/>
      </w:pPr>
      <w:r>
        <w:t>1.</w:t>
      </w:r>
      <w:r>
        <w:tab/>
        <w:t>The on network dynamic group has already been defined and V2X UE A and V2X UE B are members of the group;</w:t>
      </w:r>
    </w:p>
    <w:p w14:paraId="354FCF9B" w14:textId="77777777" w:rsidR="00721D7E" w:rsidRDefault="00721D7E" w:rsidP="00721D7E">
      <w:pPr>
        <w:pStyle w:val="B1"/>
      </w:pPr>
      <w:r>
        <w:t>2.</w:t>
      </w:r>
      <w:r>
        <w:tab/>
        <w:t>V2X UE A is the current group leader; and</w:t>
      </w:r>
    </w:p>
    <w:p w14:paraId="51DC390F" w14:textId="77777777" w:rsidR="00721D7E" w:rsidRPr="0027228F" w:rsidRDefault="00721D7E" w:rsidP="00721D7E">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VAE client A to update the group information.</w:t>
      </w:r>
    </w:p>
    <w:p w14:paraId="0885E6CB" w14:textId="77777777" w:rsidR="00721D7E" w:rsidRDefault="00721D7E" w:rsidP="00721D7E">
      <w:pPr>
        <w:pStyle w:val="TH"/>
      </w:pPr>
      <w:r>
        <w:object w:dxaOrig="10990" w:dyaOrig="8190" w14:anchorId="1F67DE56">
          <v:shape id="_x0000_i1053" type="#_x0000_t75" style="width:363pt;height:270.5pt" o:ole="">
            <v:imagedata r:id="rId61" o:title=""/>
          </v:shape>
          <o:OLEObject Type="Embed" ProgID="Visio.Drawing.15" ShapeID="_x0000_i1053" DrawAspect="Content" ObjectID="_1723016680" r:id="rId62"/>
        </w:object>
      </w:r>
    </w:p>
    <w:p w14:paraId="13F3B445" w14:textId="77777777" w:rsidR="00721D7E" w:rsidRPr="008736AB" w:rsidRDefault="00721D7E" w:rsidP="00721D7E">
      <w:pPr>
        <w:pStyle w:val="TF"/>
      </w:pPr>
      <w:r w:rsidRPr="001378A3">
        <w:t>Figure</w:t>
      </w:r>
      <w:r>
        <w:t> 7.</w:t>
      </w:r>
      <w:r>
        <w:rPr>
          <w:lang w:val="en-US"/>
        </w:rPr>
        <w:t>14.1.1</w:t>
      </w:r>
      <w:r>
        <w:t>-1</w:t>
      </w:r>
      <w:r w:rsidRPr="001378A3">
        <w:t xml:space="preserve">: </w:t>
      </w:r>
      <w:r>
        <w:t>VAE client initiated on network group information update procedure</w:t>
      </w:r>
    </w:p>
    <w:p w14:paraId="0757693A" w14:textId="77777777" w:rsidR="00721D7E" w:rsidRPr="00F40E2F" w:rsidRDefault="00721D7E" w:rsidP="00721D7E">
      <w:pPr>
        <w:pStyle w:val="B1"/>
      </w:pPr>
      <w:r>
        <w:t>1</w:t>
      </w:r>
      <w:r w:rsidRPr="00F40E2F">
        <w:t>.</w:t>
      </w:r>
      <w:r w:rsidRPr="00F40E2F">
        <w:tab/>
        <w:t xml:space="preserve">The VAE client A sends a group </w:t>
      </w:r>
      <w:r>
        <w:t xml:space="preserve">information update </w:t>
      </w:r>
      <w:r w:rsidRPr="00F40E2F">
        <w:t xml:space="preserve">request to the VAE server. The request includes the group-ID of the group for which group </w:t>
      </w:r>
      <w:r>
        <w:t xml:space="preserve">information update </w:t>
      </w:r>
      <w:r w:rsidRPr="00F40E2F">
        <w:t xml:space="preserve">request is sent. The request also includes </w:t>
      </w:r>
      <w:r>
        <w:t xml:space="preserve">the updated group information </w:t>
      </w:r>
      <w:r w:rsidRPr="00F40E2F">
        <w:t>(e.</w:t>
      </w:r>
      <w:r>
        <w:t>g.</w:t>
      </w:r>
      <w:r w:rsidRPr="00F40E2F">
        <w:t xml:space="preserve"> identity of V2X UE B</w:t>
      </w:r>
      <w:r>
        <w:t xml:space="preserve"> as group leader ID</w:t>
      </w:r>
      <w:r w:rsidRPr="00F40E2F">
        <w:t xml:space="preserve">) and other relevant </w:t>
      </w:r>
      <w:r>
        <w:t xml:space="preserve">information about the update (e.g. if the update to the group information are temporary and </w:t>
      </w:r>
      <w:r w:rsidRPr="00F40E2F">
        <w:t>time bound or permanent).</w:t>
      </w:r>
    </w:p>
    <w:p w14:paraId="3F6C855A" w14:textId="77777777" w:rsidR="00721D7E" w:rsidRPr="00F40E2F" w:rsidRDefault="00721D7E" w:rsidP="00721D7E">
      <w:pPr>
        <w:pStyle w:val="B1"/>
      </w:pPr>
      <w:r>
        <w:t>2</w:t>
      </w:r>
      <w:r w:rsidRPr="00F40E2F">
        <w:t>.</w:t>
      </w:r>
      <w:r w:rsidRPr="00F40E2F">
        <w:tab/>
        <w:t xml:space="preserve">Upon receiving the group </w:t>
      </w:r>
      <w:r>
        <w:t xml:space="preserve">information update </w:t>
      </w:r>
      <w:r w:rsidRPr="00F40E2F">
        <w:t xml:space="preserve">request from VAE client A, the VAE server checks for the V2X user authorization to </w:t>
      </w:r>
      <w:r>
        <w:t>update the group information.</w:t>
      </w:r>
      <w:r w:rsidRPr="00F40E2F">
        <w:t xml:space="preserve"> </w:t>
      </w:r>
      <w:r>
        <w:t>If required, t</w:t>
      </w:r>
      <w:r w:rsidRPr="00F40E2F">
        <w:t xml:space="preserve">he VAE server also checks </w:t>
      </w:r>
      <w:r>
        <w:t xml:space="preserve">validity of the </w:t>
      </w:r>
      <w:r w:rsidRPr="00CB78FD">
        <w:t>updated group information (e.g. if the request is to update the group leader ID to V2X UE B, the VAE server checks with V2X application specific server about the capabilities of the proposed group leader V2X UE B to ensure it is capable of sufficient fuel, sensors and applications to communicate and coordinate with other group members to act as group leader). If required</w:t>
      </w:r>
      <w:r w:rsidRPr="00F40E2F">
        <w:t xml:space="preserve">, then the VAE server </w:t>
      </w:r>
      <w:r>
        <w:t xml:space="preserve">consults with V2X application specific server to ratify the updated group information or seek changes to the requested update (e.g. a different V2X UE as </w:t>
      </w:r>
      <w:r w:rsidRPr="00F40E2F">
        <w:t>group leader</w:t>
      </w:r>
      <w:r>
        <w:t>)</w:t>
      </w:r>
      <w:r w:rsidRPr="00F40E2F">
        <w:t>.</w:t>
      </w:r>
      <w:r>
        <w:t xml:space="preserve"> If the authorization fails or if the updated group information is not valid, then steps 3 to 6 are skipped</w:t>
      </w:r>
      <w:r w:rsidRPr="00F40E2F">
        <w:t>.</w:t>
      </w:r>
    </w:p>
    <w:p w14:paraId="414498C6" w14:textId="77777777" w:rsidR="00721D7E" w:rsidRPr="00F40E2F" w:rsidRDefault="00721D7E" w:rsidP="00721D7E">
      <w:pPr>
        <w:pStyle w:val="B1"/>
      </w:pPr>
      <w:r>
        <w:t>3</w:t>
      </w:r>
      <w:r w:rsidRPr="00F40E2F">
        <w:t>.</w:t>
      </w:r>
      <w:r w:rsidRPr="00F40E2F">
        <w:tab/>
      </w:r>
      <w:r>
        <w:t>If the request from the VAE client is authorized and the updated group information is valid, t</w:t>
      </w:r>
      <w:r w:rsidRPr="00F40E2F">
        <w:t>he VAE server acknowledges the VAE client A.</w:t>
      </w:r>
    </w:p>
    <w:p w14:paraId="7FA5BDEA" w14:textId="77777777" w:rsidR="00721D7E" w:rsidRPr="00F40E2F" w:rsidRDefault="00721D7E" w:rsidP="00721D7E">
      <w:pPr>
        <w:pStyle w:val="B1"/>
      </w:pPr>
      <w:r>
        <w:t>4</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server sends a group </w:t>
      </w:r>
      <w:r>
        <w:t>information update consent</w:t>
      </w:r>
      <w:r w:rsidRPr="00F40E2F" w:rsidDel="00E050F8">
        <w:t xml:space="preserve"> </w:t>
      </w:r>
      <w:r w:rsidRPr="00F40E2F">
        <w:t xml:space="preserve">request to VAE client B. The request includes the group-ID of the group for which </w:t>
      </w:r>
      <w:r>
        <w:t>the</w:t>
      </w:r>
      <w:r w:rsidRPr="00F40E2F">
        <w:t xml:space="preserve"> request is sent. The request also includes other relevant </w:t>
      </w:r>
      <w:r>
        <w:t xml:space="preserve">information about the update (e.g. if the update to the group information are temporary and </w:t>
      </w:r>
      <w:r w:rsidRPr="00F40E2F">
        <w:t>time bound or permanent</w:t>
      </w:r>
      <w:r>
        <w:t>).</w:t>
      </w:r>
    </w:p>
    <w:p w14:paraId="1473BFFC" w14:textId="77777777" w:rsidR="00721D7E" w:rsidRPr="00F40E2F" w:rsidRDefault="00721D7E" w:rsidP="00721D7E">
      <w:pPr>
        <w:pStyle w:val="B1"/>
      </w:pPr>
      <w:r>
        <w:t>5</w:t>
      </w:r>
      <w:r w:rsidRPr="00F40E2F">
        <w:t>.</w:t>
      </w:r>
      <w:r w:rsidRPr="00F40E2F">
        <w:tab/>
        <w:t xml:space="preserve">The VAE client B notifies the V2X application specific client B about group </w:t>
      </w:r>
      <w:r>
        <w:t>information update consent</w:t>
      </w:r>
      <w:r w:rsidRPr="00F40E2F">
        <w:t xml:space="preserve"> request. The V2X application specific client or the V2X user decides to accept or reject the request.</w:t>
      </w:r>
    </w:p>
    <w:p w14:paraId="3798D155" w14:textId="77777777" w:rsidR="00721D7E" w:rsidRPr="00F40E2F" w:rsidRDefault="00721D7E" w:rsidP="00721D7E">
      <w:pPr>
        <w:pStyle w:val="B1"/>
      </w:pPr>
      <w:r>
        <w:t>6</w:t>
      </w:r>
      <w:r w:rsidRPr="00F40E2F">
        <w:t>.</w:t>
      </w:r>
      <w:r w:rsidRPr="00F40E2F">
        <w:tab/>
        <w:t xml:space="preserve">The VAE client B sends group </w:t>
      </w:r>
      <w:r>
        <w:t>information update consent</w:t>
      </w:r>
      <w:r w:rsidRPr="00F40E2F">
        <w:t xml:space="preserve"> response to the VAE server. The response includes the decision whether the request is accepted or rejected.</w:t>
      </w:r>
    </w:p>
    <w:p w14:paraId="7CA378DA" w14:textId="77777777" w:rsidR="00721D7E" w:rsidRDefault="00721D7E" w:rsidP="00721D7E">
      <w:pPr>
        <w:pStyle w:val="B1"/>
      </w:pPr>
      <w:r>
        <w:t>7</w:t>
      </w:r>
      <w:r w:rsidRPr="00F40E2F">
        <w:t>.</w:t>
      </w:r>
      <w:r w:rsidRPr="00F40E2F">
        <w:tab/>
        <w:t xml:space="preserve">The VAE server sends the group </w:t>
      </w:r>
      <w:r>
        <w:t xml:space="preserve">information update </w:t>
      </w:r>
      <w:r w:rsidRPr="00F40E2F">
        <w:t>change response to VAE client A indicating success or failure. If</w:t>
      </w:r>
      <w:r>
        <w:t>:</w:t>
      </w:r>
    </w:p>
    <w:p w14:paraId="26602E45" w14:textId="77777777" w:rsidR="00DC6426" w:rsidRDefault="00DC6426" w:rsidP="00DC6426">
      <w:pPr>
        <w:pStyle w:val="B2"/>
      </w:pPr>
      <w:r>
        <w:t>-</w:t>
      </w:r>
      <w:r>
        <w:tab/>
        <w:t>the request was authorized but the updated group information was not valid, as determined in step 2; or</w:t>
      </w:r>
    </w:p>
    <w:p w14:paraId="52DBD645" w14:textId="77777777" w:rsidR="00DC6426" w:rsidRDefault="00DC6426" w:rsidP="00DC6426">
      <w:pPr>
        <w:pStyle w:val="B2"/>
      </w:pPr>
      <w:r>
        <w:t>-</w:t>
      </w:r>
      <w:r>
        <w:tab/>
        <w:t xml:space="preserve">a reject response </w:t>
      </w:r>
      <w:r w:rsidRPr="00F40E2F">
        <w:t xml:space="preserve">to the group </w:t>
      </w:r>
      <w:r>
        <w:t xml:space="preserve">information update consent </w:t>
      </w:r>
      <w:r w:rsidRPr="00F40E2F">
        <w:t>request</w:t>
      </w:r>
      <w:r>
        <w:t xml:space="preserve"> was received from </w:t>
      </w:r>
      <w:r w:rsidRPr="00F40E2F">
        <w:t>VAE client B</w:t>
      </w:r>
      <w:r>
        <w:t>;</w:t>
      </w:r>
    </w:p>
    <w:p w14:paraId="56B800AA" w14:textId="77777777" w:rsidR="00721D7E" w:rsidRPr="00F40E2F" w:rsidRDefault="00721D7E" w:rsidP="00721D7E">
      <w:pPr>
        <w:pStyle w:val="B1"/>
        <w:ind w:firstLine="0"/>
      </w:pPr>
      <w:r>
        <w:t>then,</w:t>
      </w:r>
      <w:r w:rsidRPr="00F40E2F">
        <w:t xml:space="preserve"> the VAE server </w:t>
      </w:r>
      <w:r>
        <w:t xml:space="preserve">may include suggestions for the updated group information (e.g. </w:t>
      </w:r>
      <w:r w:rsidRPr="00F40E2F">
        <w:t>identity of the V2X UE C</w:t>
      </w:r>
      <w:r>
        <w:t xml:space="preserve"> as </w:t>
      </w:r>
      <w:r w:rsidRPr="00F40E2F">
        <w:t xml:space="preserve">potential </w:t>
      </w:r>
      <w:r>
        <w:t xml:space="preserve">group leader). These suggestions are based on </w:t>
      </w:r>
      <w:r w:rsidRPr="00280A1B">
        <w:t>consultation</w:t>
      </w:r>
      <w:r>
        <w:t xml:space="preserve"> with the V2X application specific server</w:t>
      </w:r>
      <w:r w:rsidRPr="00F40E2F">
        <w:t>.</w:t>
      </w:r>
    </w:p>
    <w:p w14:paraId="6BFE4D4D" w14:textId="77777777" w:rsidR="00721D7E" w:rsidRDefault="00721D7E" w:rsidP="00721D7E">
      <w:pPr>
        <w:pStyle w:val="B1"/>
      </w:pPr>
      <w:r>
        <w:t>8</w:t>
      </w:r>
      <w:r w:rsidRPr="00F40E2F">
        <w:t>.</w:t>
      </w:r>
      <w:r w:rsidRPr="00F40E2F">
        <w:tab/>
        <w:t xml:space="preserve">If </w:t>
      </w:r>
      <w:r>
        <w:t xml:space="preserve">the </w:t>
      </w:r>
      <w:r w:rsidRPr="00F40E2F">
        <w:t xml:space="preserve">group </w:t>
      </w:r>
      <w:r>
        <w:t xml:space="preserve">information update </w:t>
      </w:r>
      <w:r w:rsidRPr="00F40E2F">
        <w:t xml:space="preserve">request </w:t>
      </w:r>
      <w:r>
        <w:t>was successful</w:t>
      </w:r>
      <w:r w:rsidRPr="00F40E2F">
        <w:t xml:space="preserve">, the VAE server </w:t>
      </w:r>
      <w:r>
        <w:t>updates the group document</w:t>
      </w:r>
      <w:r w:rsidRPr="00F40E2F">
        <w:t>.</w:t>
      </w:r>
    </w:p>
    <w:p w14:paraId="15E8711F" w14:textId="77777777" w:rsidR="00721D7E" w:rsidRPr="00CF4EE4" w:rsidRDefault="00721D7E" w:rsidP="00721D7E">
      <w:pPr>
        <w:pStyle w:val="B1"/>
      </w:pPr>
      <w:r>
        <w:t>9.</w:t>
      </w:r>
      <w:r>
        <w:tab/>
        <w:t xml:space="preserve">Upon successful update of the group document, the VAE server </w:t>
      </w:r>
      <w:r w:rsidRPr="00F40E2F">
        <w:t>trigger</w:t>
      </w:r>
      <w:r>
        <w:t>s</w:t>
      </w:r>
      <w:r w:rsidRPr="00F40E2F">
        <w:t xml:space="preserve"> a group </w:t>
      </w:r>
      <w:r>
        <w:t xml:space="preserve">information update </w:t>
      </w:r>
      <w:r w:rsidRPr="00F40E2F">
        <w:t>notification to other group members</w:t>
      </w:r>
      <w:r>
        <w:t xml:space="preserve"> and </w:t>
      </w:r>
      <w:r w:rsidRPr="00F40E2F">
        <w:t>to the V2X application specific server.</w:t>
      </w:r>
    </w:p>
    <w:p w14:paraId="11486657" w14:textId="77777777" w:rsidR="00721D7E" w:rsidRDefault="00721D7E" w:rsidP="00721D7E">
      <w:pPr>
        <w:pStyle w:val="Heading4"/>
      </w:pPr>
      <w:bookmarkStart w:id="341" w:name="_Toc50599524"/>
      <w:bookmarkStart w:id="342" w:name="_Toc59232278"/>
      <w:r>
        <w:t>7.14.1.2</w:t>
      </w:r>
      <w:r>
        <w:tab/>
        <w:t>VAE server initiated on network group information update procedure</w:t>
      </w:r>
      <w:bookmarkEnd w:id="341"/>
      <w:bookmarkEnd w:id="342"/>
    </w:p>
    <w:p w14:paraId="218AD44D" w14:textId="77777777" w:rsidR="00721D7E" w:rsidRDefault="00721D7E" w:rsidP="00721D7E">
      <w:r>
        <w:t>The procedure for on-network group information (e.g. group leader) update</w:t>
      </w:r>
      <w:r w:rsidDel="00150057">
        <w:t xml:space="preserve"> </w:t>
      </w:r>
      <w:r>
        <w:t>is illustrated in f</w:t>
      </w:r>
      <w:r w:rsidRPr="003E5F68">
        <w:t>igure </w:t>
      </w:r>
      <w:r>
        <w:t>7.</w:t>
      </w:r>
      <w:r>
        <w:rPr>
          <w:lang w:val="en-US"/>
        </w:rPr>
        <w:t>14.1.2</w:t>
      </w:r>
      <w:r>
        <w:t>-1</w:t>
      </w:r>
      <w:r w:rsidRPr="003E5F68">
        <w:t>.</w:t>
      </w:r>
    </w:p>
    <w:p w14:paraId="65FF4664" w14:textId="77777777" w:rsidR="00721D7E" w:rsidRDefault="00721D7E" w:rsidP="00721D7E">
      <w:r>
        <w:t>Pre-conditions:</w:t>
      </w:r>
    </w:p>
    <w:p w14:paraId="0D3C61EB" w14:textId="77777777" w:rsidR="00721D7E" w:rsidRDefault="00721D7E" w:rsidP="00721D7E">
      <w:pPr>
        <w:pStyle w:val="B1"/>
      </w:pPr>
      <w:r>
        <w:t>1.</w:t>
      </w:r>
      <w:r>
        <w:tab/>
        <w:t>The on network dynamic group has already been defined and V2X UE A and V2X UE B are members of the group;</w:t>
      </w:r>
    </w:p>
    <w:p w14:paraId="608523F3" w14:textId="77777777" w:rsidR="00721D7E" w:rsidRDefault="00721D7E" w:rsidP="00721D7E">
      <w:pPr>
        <w:pStyle w:val="B1"/>
      </w:pPr>
      <w:r>
        <w:t>2.</w:t>
      </w:r>
      <w:r>
        <w:tab/>
        <w:t>V2X UE A is the current group leader; and</w:t>
      </w:r>
    </w:p>
    <w:p w14:paraId="6EC1083A" w14:textId="77777777" w:rsidR="00721D7E" w:rsidRPr="0027228F" w:rsidRDefault="00721D7E" w:rsidP="00721D7E">
      <w:pPr>
        <w:pStyle w:val="B1"/>
      </w:pPr>
      <w:r>
        <w:t>3.</w:t>
      </w:r>
      <w:r>
        <w:tab/>
        <w:t>The V2X application specific server has determined to update the group information (e.g., update group leader ID from identity of V2X UE A to identity of V2X UE B) and informed the updates and other relevant information about the update (e.g if the update is temporary, like time bound, or permanent) to the VAE server to update the group information.</w:t>
      </w:r>
    </w:p>
    <w:p w14:paraId="7E6588EF" w14:textId="77777777" w:rsidR="00721D7E" w:rsidRDefault="00721D7E" w:rsidP="00721D7E">
      <w:pPr>
        <w:pStyle w:val="TH"/>
      </w:pPr>
      <w:r>
        <w:object w:dxaOrig="13200" w:dyaOrig="5856" w14:anchorId="6EC948EE">
          <v:shape id="_x0000_i1054" type="#_x0000_t75" style="width:439pt;height:194.5pt" o:ole="">
            <v:imagedata r:id="rId63" o:title=""/>
          </v:shape>
          <o:OLEObject Type="Embed" ProgID="Visio.Drawing.15" ShapeID="_x0000_i1054" DrawAspect="Content" ObjectID="_1723016681" r:id="rId64"/>
        </w:object>
      </w:r>
    </w:p>
    <w:p w14:paraId="1843405F" w14:textId="77777777" w:rsidR="00721D7E" w:rsidRPr="008736AB" w:rsidRDefault="00721D7E" w:rsidP="00721D7E">
      <w:pPr>
        <w:pStyle w:val="TF"/>
      </w:pPr>
      <w:r w:rsidRPr="001378A3">
        <w:t>Figure</w:t>
      </w:r>
      <w:r>
        <w:t> 7.</w:t>
      </w:r>
      <w:r>
        <w:rPr>
          <w:lang w:val="en-US"/>
        </w:rPr>
        <w:t>14.1.2</w:t>
      </w:r>
      <w:r>
        <w:t>-1</w:t>
      </w:r>
      <w:r w:rsidRPr="001378A3">
        <w:t xml:space="preserve">: </w:t>
      </w:r>
      <w:r>
        <w:t>VAE server initiated on network group information update</w:t>
      </w:r>
      <w:r w:rsidDel="00150057">
        <w:t xml:space="preserve"> </w:t>
      </w:r>
      <w:r>
        <w:t>procedure</w:t>
      </w:r>
    </w:p>
    <w:p w14:paraId="6709469D" w14:textId="77777777" w:rsidR="00721D7E" w:rsidRDefault="00721D7E" w:rsidP="00721D7E">
      <w:pPr>
        <w:pStyle w:val="B1"/>
      </w:pPr>
      <w:r>
        <w:t>1</w:t>
      </w:r>
      <w:r w:rsidRPr="00F40E2F">
        <w:t>.</w:t>
      </w:r>
      <w:r w:rsidRPr="00F40E2F">
        <w:tab/>
      </w:r>
      <w:r>
        <w:t>If the update in group information requires consent from the group member(s) (e.g. consent from the proposed new group leader, V2X UE B, to accept the role of group leader)</w:t>
      </w:r>
      <w:r w:rsidRPr="00F40E2F">
        <w:t xml:space="preserve">, then the VAE server sends a group </w:t>
      </w:r>
      <w:r>
        <w:t>information update consent</w:t>
      </w:r>
      <w:r w:rsidRPr="00F40E2F">
        <w:t xml:space="preserve"> request to VAE client B. The request includes the </w:t>
      </w:r>
      <w:r>
        <w:t xml:space="preserve">updated group information along with the </w:t>
      </w:r>
      <w:r w:rsidRPr="00F40E2F">
        <w:t xml:space="preserve">group-ID of the group. The request also includes other relevant </w:t>
      </w:r>
      <w:r>
        <w:t xml:space="preserve">information about the update (e.g. if the update to the group information are temporary and </w:t>
      </w:r>
      <w:r w:rsidRPr="00F40E2F">
        <w:t>time bound or permanent</w:t>
      </w:r>
      <w:r>
        <w:t>)</w:t>
      </w:r>
      <w:r w:rsidRPr="00F40E2F">
        <w:t>.</w:t>
      </w:r>
    </w:p>
    <w:p w14:paraId="69E6E786" w14:textId="77777777" w:rsidR="00721D7E" w:rsidRDefault="00721D7E" w:rsidP="00721D7E">
      <w:pPr>
        <w:pStyle w:val="B1"/>
      </w:pPr>
      <w:r w:rsidRPr="006A56B3">
        <w:t>2.</w:t>
      </w:r>
      <w:r w:rsidRPr="006A56B3">
        <w:tab/>
      </w:r>
      <w:r>
        <w:t>If required (e.g. when group leader ID is being changed from V2X UE A to V2X UE B), t</w:t>
      </w:r>
      <w:r w:rsidRPr="006A56B3">
        <w:t xml:space="preserve">he VAE server </w:t>
      </w:r>
      <w:r>
        <w:t xml:space="preserve">sends group information update indication </w:t>
      </w:r>
      <w:r w:rsidRPr="006A56B3">
        <w:t xml:space="preserve">to the VAE client A about the possible </w:t>
      </w:r>
      <w:r>
        <w:t xml:space="preserve">update to </w:t>
      </w:r>
      <w:r w:rsidRPr="006A56B3">
        <w:t xml:space="preserve">group </w:t>
      </w:r>
      <w:r>
        <w:t>information</w:t>
      </w:r>
      <w:r w:rsidRPr="006A56B3">
        <w:t xml:space="preserve">. </w:t>
      </w:r>
    </w:p>
    <w:p w14:paraId="5A4CEE7F" w14:textId="77777777" w:rsidR="00DC6426" w:rsidRDefault="00721D7E" w:rsidP="00721D7E">
      <w:pPr>
        <w:pStyle w:val="NO"/>
      </w:pPr>
      <w:r>
        <w:t>NOTE:</w:t>
      </w:r>
      <w:r>
        <w:tab/>
        <w:t>Step 1 and step 2 can happen in parallel.</w:t>
      </w:r>
    </w:p>
    <w:p w14:paraId="546670C7" w14:textId="77777777" w:rsidR="00721D7E" w:rsidRPr="006A56B3" w:rsidRDefault="00721D7E" w:rsidP="0089413E">
      <w:pPr>
        <w:pStyle w:val="NO"/>
      </w:pPr>
      <w:r w:rsidRPr="006A56B3">
        <w:t>3.</w:t>
      </w:r>
      <w:r w:rsidRPr="006A56B3">
        <w:tab/>
      </w:r>
      <w:r>
        <w:t>Upon receiving the indication from the VAE server, t</w:t>
      </w:r>
      <w:r w:rsidRPr="006A56B3">
        <w:t xml:space="preserve">he VAE client A notifies the V2X application specific client A about the possible </w:t>
      </w:r>
      <w:r>
        <w:t>update to</w:t>
      </w:r>
      <w:r w:rsidRPr="006A56B3">
        <w:t xml:space="preserve"> group </w:t>
      </w:r>
      <w:r>
        <w:t>information</w:t>
      </w:r>
      <w:r w:rsidRPr="006A56B3">
        <w:t>.</w:t>
      </w:r>
    </w:p>
    <w:p w14:paraId="790158AF" w14:textId="77777777" w:rsidR="00721D7E" w:rsidRPr="006A56B3" w:rsidRDefault="00721D7E" w:rsidP="00721D7E">
      <w:pPr>
        <w:pStyle w:val="B1"/>
      </w:pPr>
      <w:r w:rsidRPr="006A56B3">
        <w:t>4.</w:t>
      </w:r>
      <w:r w:rsidRPr="006A56B3">
        <w:tab/>
        <w:t xml:space="preserve">The VAE client B notifies the V2X application specific client B about group </w:t>
      </w:r>
      <w:r>
        <w:t>information update consent</w:t>
      </w:r>
      <w:r w:rsidRPr="006A56B3" w:rsidDel="00372617">
        <w:t xml:space="preserve"> </w:t>
      </w:r>
      <w:r w:rsidRPr="006A56B3">
        <w:t>request. The V2X application specific client or the V2X user decides to accept or reject the request.</w:t>
      </w:r>
    </w:p>
    <w:p w14:paraId="43B41BF9" w14:textId="77777777" w:rsidR="00721D7E" w:rsidRPr="006A56B3" w:rsidRDefault="00721D7E" w:rsidP="00721D7E">
      <w:pPr>
        <w:pStyle w:val="B1"/>
      </w:pPr>
      <w:r w:rsidRPr="006A56B3">
        <w:t>5.</w:t>
      </w:r>
      <w:r w:rsidRPr="006A56B3">
        <w:tab/>
        <w:t xml:space="preserve">The VAE client B sends group </w:t>
      </w:r>
      <w:r>
        <w:t>information update consent</w:t>
      </w:r>
      <w:r w:rsidRPr="006A56B3" w:rsidDel="00372617">
        <w:t xml:space="preserve"> </w:t>
      </w:r>
      <w:r w:rsidRPr="006A56B3">
        <w:t>response to the VAE server. The response includes the decision whether the request is accepted or rejected.</w:t>
      </w:r>
    </w:p>
    <w:p w14:paraId="6FA1F699" w14:textId="77777777" w:rsidR="00721D7E" w:rsidRDefault="00721D7E" w:rsidP="00721D7E">
      <w:pPr>
        <w:pStyle w:val="B1"/>
      </w:pPr>
      <w:r w:rsidRPr="006A56B3">
        <w:t>6.</w:t>
      </w:r>
      <w:r w:rsidRPr="006A56B3">
        <w:tab/>
        <w:t xml:space="preserve">If group leader </w:t>
      </w:r>
      <w:r>
        <w:t xml:space="preserve">information update </w:t>
      </w:r>
      <w:r w:rsidRPr="00F40E2F">
        <w:t>request</w:t>
      </w:r>
      <w:r w:rsidRPr="006A56B3" w:rsidDel="00372617">
        <w:t xml:space="preserve"> </w:t>
      </w:r>
      <w:r w:rsidRPr="006A56B3">
        <w:t xml:space="preserve">is </w:t>
      </w:r>
      <w:r>
        <w:t>successful</w:t>
      </w:r>
      <w:r w:rsidRPr="006A56B3">
        <w:t xml:space="preserve">, the VAE server </w:t>
      </w:r>
      <w:r>
        <w:t>updates the group document</w:t>
      </w:r>
      <w:r w:rsidRPr="006A56B3">
        <w:t>.</w:t>
      </w:r>
    </w:p>
    <w:p w14:paraId="337E2EF0" w14:textId="77777777" w:rsidR="00721D7E" w:rsidRPr="006A56B3" w:rsidRDefault="00721D7E" w:rsidP="00721D7E">
      <w:pPr>
        <w:pStyle w:val="B1"/>
      </w:pPr>
      <w:r>
        <w:t>7.</w:t>
      </w:r>
      <w:r>
        <w:tab/>
      </w:r>
      <w:r w:rsidRPr="00BB5C70">
        <w:t>Upon successful update of the group document, the VAE server triggers a group information update notification to other group members and to the V2X application specific server.</w:t>
      </w:r>
    </w:p>
    <w:p w14:paraId="0ADB81A3" w14:textId="77777777" w:rsidR="00721D7E" w:rsidRPr="0060078E" w:rsidRDefault="00721D7E" w:rsidP="00721D7E">
      <w:pPr>
        <w:pStyle w:val="Heading4"/>
      </w:pPr>
      <w:bookmarkStart w:id="343" w:name="_Toc50599525"/>
      <w:bookmarkStart w:id="344" w:name="_Toc59232279"/>
      <w:r>
        <w:t>7.14.1.3</w:t>
      </w:r>
      <w:r>
        <w:tab/>
        <w:t>Off network group information update procedure</w:t>
      </w:r>
      <w:bookmarkEnd w:id="343"/>
      <w:bookmarkEnd w:id="344"/>
    </w:p>
    <w:p w14:paraId="2208F287" w14:textId="77777777" w:rsidR="00721D7E" w:rsidRDefault="00721D7E" w:rsidP="00721D7E">
      <w:r>
        <w:t>The procedure for off-network group information update procedure is illustrated in f</w:t>
      </w:r>
      <w:r w:rsidRPr="003E5F68">
        <w:t>igure </w:t>
      </w:r>
      <w:r>
        <w:t>7.</w:t>
      </w:r>
      <w:r>
        <w:rPr>
          <w:lang w:val="en-US"/>
        </w:rPr>
        <w:t>14.1.3</w:t>
      </w:r>
      <w:r>
        <w:t>-1</w:t>
      </w:r>
      <w:r w:rsidRPr="003E5F68">
        <w:t>.</w:t>
      </w:r>
    </w:p>
    <w:p w14:paraId="4C4CF43E" w14:textId="77777777" w:rsidR="00721D7E" w:rsidRDefault="00721D7E" w:rsidP="00721D7E">
      <w:r>
        <w:t>Pre-conditions:</w:t>
      </w:r>
    </w:p>
    <w:p w14:paraId="3F42C823" w14:textId="77777777" w:rsidR="00721D7E" w:rsidRDefault="00721D7E" w:rsidP="00721D7E">
      <w:pPr>
        <w:pStyle w:val="B1"/>
      </w:pPr>
      <w:r>
        <w:t>1.</w:t>
      </w:r>
      <w:r>
        <w:tab/>
        <w:t>The off network dynamic group has already been defined and V2X UE A and V2X UE B are members of the group;</w:t>
      </w:r>
    </w:p>
    <w:p w14:paraId="0004C9D9" w14:textId="77777777" w:rsidR="00721D7E" w:rsidRDefault="00721D7E" w:rsidP="00721D7E">
      <w:pPr>
        <w:pStyle w:val="B1"/>
      </w:pPr>
      <w:r>
        <w:t>2.</w:t>
      </w:r>
      <w:r>
        <w:tab/>
        <w:t>V2X UE A is the current group leader;</w:t>
      </w:r>
    </w:p>
    <w:p w14:paraId="52C04938" w14:textId="77777777" w:rsidR="00721D7E" w:rsidRDefault="00721D7E" w:rsidP="00721D7E">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the VAE client in V2X UE A to update the group information.</w:t>
      </w:r>
    </w:p>
    <w:p w14:paraId="35C5DCD0" w14:textId="77777777" w:rsidR="00721D7E" w:rsidRDefault="00721D7E" w:rsidP="00721D7E">
      <w:pPr>
        <w:pStyle w:val="TH"/>
      </w:pPr>
      <w:r>
        <w:object w:dxaOrig="7332" w:dyaOrig="5376" w14:anchorId="3AFFBB70">
          <v:shape id="_x0000_i1055" type="#_x0000_t75" style="width:367pt;height:268.5pt" o:ole="">
            <v:imagedata r:id="rId65" o:title=""/>
          </v:shape>
          <o:OLEObject Type="Embed" ProgID="Visio.Drawing.15" ShapeID="_x0000_i1055" DrawAspect="Content" ObjectID="_1723016682" r:id="rId66"/>
        </w:object>
      </w:r>
    </w:p>
    <w:p w14:paraId="02B4D562" w14:textId="77777777" w:rsidR="00721D7E" w:rsidRPr="008736AB" w:rsidRDefault="00721D7E" w:rsidP="00721D7E">
      <w:pPr>
        <w:pStyle w:val="TF"/>
      </w:pPr>
      <w:r w:rsidRPr="001378A3">
        <w:t>Figure</w:t>
      </w:r>
      <w:r>
        <w:t> 7.</w:t>
      </w:r>
      <w:r>
        <w:rPr>
          <w:lang w:val="en-US"/>
        </w:rPr>
        <w:t>14.1.3</w:t>
      </w:r>
      <w:r>
        <w:t>-1</w:t>
      </w:r>
      <w:r w:rsidRPr="001378A3">
        <w:t xml:space="preserve">: </w:t>
      </w:r>
      <w:r>
        <w:t>Off network group information update</w:t>
      </w:r>
      <w:r w:rsidDel="00123965">
        <w:t xml:space="preserve"> </w:t>
      </w:r>
      <w:r>
        <w:t>procedure</w:t>
      </w:r>
    </w:p>
    <w:p w14:paraId="6E6ABE75" w14:textId="77777777" w:rsidR="00721D7E" w:rsidRDefault="00721D7E" w:rsidP="00721D7E">
      <w:pPr>
        <w:pStyle w:val="B1"/>
      </w:pPr>
      <w:r>
        <w:t>1</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w:t>
      </w:r>
      <w:r>
        <w:t>client</w:t>
      </w:r>
      <w:r w:rsidRPr="00F40E2F">
        <w:t xml:space="preserve"> sends a group </w:t>
      </w:r>
      <w:r>
        <w:t>information update consent</w:t>
      </w:r>
      <w:r w:rsidRPr="00F40E2F">
        <w:t xml:space="preserve"> request to VAE client B. The request includes the </w:t>
      </w:r>
      <w:r>
        <w:t xml:space="preserve">updated group information along with the </w:t>
      </w:r>
      <w:r w:rsidRPr="00F40E2F">
        <w:t xml:space="preserve">group-ID of the group. The request also includes other relevant </w:t>
      </w:r>
      <w:r>
        <w:t xml:space="preserve">information about the update (e.g. if the update to the group information are temporary and </w:t>
      </w:r>
      <w:r w:rsidRPr="00F40E2F">
        <w:t>time bound or permanent</w:t>
      </w:r>
      <w:r>
        <w:t>).</w:t>
      </w:r>
    </w:p>
    <w:p w14:paraId="10196EA4" w14:textId="77777777" w:rsidR="00721D7E" w:rsidRPr="00FB6BB6" w:rsidRDefault="00721D7E" w:rsidP="00721D7E">
      <w:pPr>
        <w:pStyle w:val="B1"/>
      </w:pPr>
      <w:r>
        <w:t>2</w:t>
      </w:r>
      <w:r w:rsidRPr="00FB6BB6">
        <w:t>.</w:t>
      </w:r>
      <w:r w:rsidRPr="00FB6BB6">
        <w:tab/>
        <w:t xml:space="preserve">The VAE client B notifies the V2X application specific client B about group </w:t>
      </w:r>
      <w:r>
        <w:t xml:space="preserve">information update consent </w:t>
      </w:r>
      <w:r w:rsidRPr="00FB6BB6">
        <w:t xml:space="preserve">request and </w:t>
      </w:r>
      <w:r>
        <w:t>t</w:t>
      </w:r>
      <w:r w:rsidRPr="00F40E2F">
        <w:t>he V2X application specific client or the V2X user decides</w:t>
      </w:r>
      <w:r w:rsidRPr="00FB6BB6">
        <w:t xml:space="preserve"> to accept or reject the request.</w:t>
      </w:r>
    </w:p>
    <w:p w14:paraId="3AB655C8" w14:textId="77777777" w:rsidR="00721D7E" w:rsidRPr="00FB6BB6" w:rsidRDefault="00721D7E" w:rsidP="00721D7E">
      <w:pPr>
        <w:pStyle w:val="B1"/>
      </w:pPr>
      <w:r>
        <w:t>3</w:t>
      </w:r>
      <w:r w:rsidRPr="00FB6BB6">
        <w:t>.</w:t>
      </w:r>
      <w:r w:rsidRPr="00FB6BB6">
        <w:tab/>
        <w:t xml:space="preserve">The VAE client B sends group </w:t>
      </w:r>
      <w:r>
        <w:t xml:space="preserve">information update </w:t>
      </w:r>
      <w:r w:rsidRPr="00FB6BB6">
        <w:t>response to the VAE client A. The response includes the decision whether the request is accepted or rejected.</w:t>
      </w:r>
    </w:p>
    <w:p w14:paraId="0005A916" w14:textId="77777777" w:rsidR="00721D7E" w:rsidRPr="00FB6BB6" w:rsidRDefault="00721D7E" w:rsidP="00721D7E">
      <w:pPr>
        <w:pStyle w:val="B1"/>
      </w:pPr>
      <w:r>
        <w:t>4</w:t>
      </w:r>
      <w:r w:rsidRPr="00FB6BB6">
        <w:t>.</w:t>
      </w:r>
      <w:r w:rsidRPr="00FB6BB6">
        <w:tab/>
        <w:t xml:space="preserve">If the group </w:t>
      </w:r>
      <w:r>
        <w:t>information update consent</w:t>
      </w:r>
      <w:r w:rsidRPr="00FB6BB6">
        <w:t xml:space="preserve"> request is </w:t>
      </w:r>
      <w:r>
        <w:t>successful</w:t>
      </w:r>
      <w:r w:rsidRPr="00FB6BB6">
        <w:t xml:space="preserve">, then the VAE client A </w:t>
      </w:r>
      <w:r>
        <w:t xml:space="preserve">sends </w:t>
      </w:r>
      <w:r w:rsidRPr="00FB6BB6">
        <w:t>notification to other group members.</w:t>
      </w:r>
    </w:p>
    <w:p w14:paraId="743452C8" w14:textId="77777777" w:rsidR="00721D7E" w:rsidRDefault="00721D7E" w:rsidP="00721D7E">
      <w:pPr>
        <w:pStyle w:val="Heading3"/>
      </w:pPr>
      <w:bookmarkStart w:id="345" w:name="_Toc50599526"/>
      <w:bookmarkStart w:id="346" w:name="_Toc59232280"/>
      <w:r>
        <w:t>7.14.2</w:t>
      </w:r>
      <w:r>
        <w:tab/>
        <w:t>Solution evaluation</w:t>
      </w:r>
      <w:bookmarkEnd w:id="345"/>
      <w:bookmarkEnd w:id="346"/>
    </w:p>
    <w:p w14:paraId="1658BFCA" w14:textId="77777777" w:rsidR="009E5EC0" w:rsidRPr="00F7305B" w:rsidRDefault="009E5EC0" w:rsidP="009E5EC0">
      <w:pPr>
        <w:rPr>
          <w:noProof/>
          <w:lang w:val="en-US"/>
        </w:rPr>
      </w:pPr>
      <w:bookmarkStart w:id="347" w:name="_Toc50599527"/>
      <w:bookmarkStart w:id="348" w:name="_Toc536270703"/>
      <w:bookmarkStart w:id="349" w:name="_Toc536271010"/>
      <w:bookmarkStart w:id="350" w:name="_Toc9812447"/>
      <w:bookmarkStart w:id="351" w:name="_Toc9812691"/>
      <w:bookmarkStart w:id="352" w:name="_Toc35894956"/>
      <w:r>
        <w:rPr>
          <w:noProof/>
          <w:lang w:val="en-US"/>
        </w:rPr>
        <w:t>This is a viable solution for key issue#16. Further analysis is required whether this solution is to be handled by SEAL's Group Management Server.</w:t>
      </w:r>
    </w:p>
    <w:p w14:paraId="65C276D5" w14:textId="77777777" w:rsidR="007A603A" w:rsidRPr="00AA32FD" w:rsidRDefault="007A603A" w:rsidP="007A603A">
      <w:pPr>
        <w:pStyle w:val="Heading2"/>
        <w:rPr>
          <w:lang w:val="fr-FR"/>
        </w:rPr>
      </w:pPr>
      <w:bookmarkStart w:id="353" w:name="_Toc59232281"/>
      <w:r w:rsidRPr="00AA32FD">
        <w:rPr>
          <w:lang w:val="fr-FR"/>
        </w:rPr>
        <w:t>7.</w:t>
      </w:r>
      <w:r w:rsidRPr="00AA32FD">
        <w:rPr>
          <w:lang w:val="fr-FR" w:eastAsia="zh-CN"/>
        </w:rPr>
        <w:t>15</w:t>
      </w:r>
      <w:r w:rsidRPr="00AA32FD">
        <w:rPr>
          <w:lang w:val="fr-FR"/>
        </w:rPr>
        <w:tab/>
        <w:t>Solution #</w:t>
      </w:r>
      <w:r w:rsidRPr="00AA32FD">
        <w:rPr>
          <w:lang w:val="fr-FR" w:eastAsia="zh-CN"/>
        </w:rPr>
        <w:t>15</w:t>
      </w:r>
      <w:r w:rsidRPr="00AA32FD">
        <w:rPr>
          <w:lang w:val="fr-FR"/>
        </w:rPr>
        <w:t xml:space="preserve">: </w:t>
      </w:r>
      <w:r w:rsidRPr="00AA32FD">
        <w:rPr>
          <w:rFonts w:hint="eastAsia"/>
          <w:lang w:val="fr-FR" w:eastAsia="zh-CN"/>
        </w:rPr>
        <w:t>V2V communication configuration</w:t>
      </w:r>
      <w:bookmarkEnd w:id="347"/>
      <w:bookmarkEnd w:id="353"/>
      <w:r w:rsidRPr="00AA32FD">
        <w:rPr>
          <w:lang w:val="fr-FR"/>
        </w:rPr>
        <w:t xml:space="preserve"> </w:t>
      </w:r>
    </w:p>
    <w:p w14:paraId="7055AA09" w14:textId="77777777" w:rsidR="007A603A" w:rsidRPr="00AA32FD" w:rsidRDefault="007A603A" w:rsidP="007A603A">
      <w:pPr>
        <w:pStyle w:val="Heading3"/>
        <w:rPr>
          <w:lang w:val="fr-FR" w:eastAsia="zh-CN"/>
        </w:rPr>
      </w:pPr>
      <w:bookmarkStart w:id="354" w:name="_Toc50599528"/>
      <w:bookmarkStart w:id="355" w:name="_Toc59232282"/>
      <w:r w:rsidRPr="00AA32FD">
        <w:rPr>
          <w:lang w:val="fr-FR"/>
        </w:rPr>
        <w:t>7.</w:t>
      </w:r>
      <w:r w:rsidRPr="00AA32FD">
        <w:rPr>
          <w:lang w:val="fr-FR" w:eastAsia="zh-CN"/>
        </w:rPr>
        <w:t>15</w:t>
      </w:r>
      <w:r w:rsidRPr="00AA32FD">
        <w:rPr>
          <w:lang w:val="fr-FR"/>
        </w:rPr>
        <w:t>.1</w:t>
      </w:r>
      <w:r w:rsidRPr="00AA32FD">
        <w:rPr>
          <w:lang w:val="fr-FR"/>
        </w:rPr>
        <w:tab/>
        <w:t>Solution description</w:t>
      </w:r>
      <w:bookmarkEnd w:id="354"/>
      <w:bookmarkEnd w:id="355"/>
    </w:p>
    <w:p w14:paraId="21690140" w14:textId="77777777" w:rsidR="007A603A" w:rsidRDefault="007A603A" w:rsidP="007A603A">
      <w:pPr>
        <w:rPr>
          <w:lang w:eastAsia="zh-CN"/>
        </w:rPr>
      </w:pPr>
      <w:r>
        <w:rPr>
          <w:lang w:eastAsia="zh-CN"/>
        </w:rPr>
        <w:t>T</w:t>
      </w:r>
      <w:r>
        <w:rPr>
          <w:rFonts w:hint="eastAsia"/>
          <w:lang w:eastAsia="zh-CN"/>
        </w:rPr>
        <w:t xml:space="preserve">his solution addresses the key issue #10 - </w:t>
      </w:r>
      <w:r w:rsidRPr="00F226E0">
        <w:rPr>
          <w:lang w:eastAsia="zh-CN"/>
        </w:rPr>
        <w:t>Support for switching modes for V2V communications</w:t>
      </w:r>
      <w:r>
        <w:rPr>
          <w:rFonts w:hint="eastAsia"/>
          <w:lang w:eastAsia="zh-CN"/>
        </w:rPr>
        <w:t>.</w:t>
      </w:r>
    </w:p>
    <w:p w14:paraId="5461AFF8" w14:textId="77777777" w:rsidR="007A603A" w:rsidRDefault="007A603A" w:rsidP="007A603A">
      <w:pPr>
        <w:rPr>
          <w:lang w:eastAsia="zh-CN"/>
        </w:rPr>
      </w:pPr>
      <w:r>
        <w:rPr>
          <w:lang w:eastAsia="zh-CN"/>
        </w:rPr>
        <w:t>I</w:t>
      </w:r>
      <w:r>
        <w:rPr>
          <w:rFonts w:hint="eastAsia"/>
          <w:lang w:eastAsia="zh-CN"/>
        </w:rPr>
        <w:t xml:space="preserve">n this solution the application layer provides the configurations for V2V communication to </w:t>
      </w:r>
      <w:r>
        <w:rPr>
          <w:lang w:eastAsia="zh-CN"/>
        </w:rPr>
        <w:t>the</w:t>
      </w:r>
      <w:r>
        <w:rPr>
          <w:rFonts w:hint="eastAsia"/>
          <w:lang w:eastAsia="zh-CN"/>
        </w:rPr>
        <w:t xml:space="preserve"> V2X UE. </w:t>
      </w:r>
      <w:r>
        <w:rPr>
          <w:lang w:eastAsia="zh-CN"/>
        </w:rPr>
        <w:t>T</w:t>
      </w:r>
      <w:r>
        <w:rPr>
          <w:rFonts w:hint="eastAsia"/>
          <w:lang w:eastAsia="zh-CN"/>
        </w:rPr>
        <w:t>he configuration contains V2V communication modes (i.e. Uu based and PC5 based V2V communication) with the corresponding conditions for the network and the UE. The V2X UE may further evaluate the V2V mode selection using this configuration.</w:t>
      </w:r>
    </w:p>
    <w:p w14:paraId="42A88E04" w14:textId="77777777" w:rsidR="007A603A" w:rsidRDefault="007A603A" w:rsidP="007A603A">
      <w:pPr>
        <w:rPr>
          <w:lang w:eastAsia="zh-CN"/>
        </w:rPr>
      </w:pPr>
      <w:r>
        <w:t xml:space="preserve">Figure </w:t>
      </w:r>
      <w:r>
        <w:rPr>
          <w:rFonts w:hint="eastAsia"/>
          <w:lang w:eastAsia="zh-CN"/>
        </w:rPr>
        <w:t>7.</w:t>
      </w:r>
      <w:r>
        <w:rPr>
          <w:lang w:eastAsia="zh-CN"/>
        </w:rPr>
        <w:t>15</w:t>
      </w:r>
      <w:r>
        <w:rPr>
          <w:rFonts w:hint="eastAsia"/>
          <w:lang w:eastAsia="zh-CN"/>
        </w:rPr>
        <w:t>.1</w:t>
      </w:r>
      <w:r>
        <w:t xml:space="preserve">-1 illustrates the procedure </w:t>
      </w:r>
      <w:r>
        <w:rPr>
          <w:rFonts w:hint="eastAsia"/>
          <w:lang w:eastAsia="zh-CN"/>
        </w:rPr>
        <w:t>for V2V communication configuration.</w:t>
      </w:r>
    </w:p>
    <w:p w14:paraId="575D0FE2" w14:textId="77777777" w:rsidR="007A603A" w:rsidRDefault="007A603A" w:rsidP="00D81DFE">
      <w:pPr>
        <w:pStyle w:val="TH"/>
        <w:rPr>
          <w:lang w:eastAsia="zh-CN"/>
        </w:rPr>
      </w:pPr>
      <w:r>
        <w:object w:dxaOrig="6292" w:dyaOrig="4135" w14:anchorId="7FC67D98">
          <v:shape id="_x0000_i1056" type="#_x0000_t75" style="width:256.5pt;height:168.5pt" o:ole="">
            <v:imagedata r:id="rId67" o:title=""/>
          </v:shape>
          <o:OLEObject Type="Embed" ProgID="Visio.Drawing.11" ShapeID="_x0000_i1056" DrawAspect="Content" ObjectID="_1723016683" r:id="rId68"/>
        </w:object>
      </w:r>
    </w:p>
    <w:p w14:paraId="2837488A" w14:textId="77777777" w:rsidR="007A603A" w:rsidRDefault="007A603A" w:rsidP="007A603A">
      <w:pPr>
        <w:pStyle w:val="TF"/>
        <w:rPr>
          <w:lang w:eastAsia="zh-CN"/>
        </w:rPr>
      </w:pPr>
      <w:r>
        <w:rPr>
          <w:lang w:eastAsia="ja-JP"/>
        </w:rPr>
        <w:t>Figure </w:t>
      </w:r>
      <w:r>
        <w:rPr>
          <w:rFonts w:hint="eastAsia"/>
          <w:lang w:eastAsia="zh-CN"/>
        </w:rPr>
        <w:t>7.</w:t>
      </w:r>
      <w:r>
        <w:rPr>
          <w:lang w:eastAsia="zh-CN"/>
        </w:rPr>
        <w:t>15</w:t>
      </w:r>
      <w:r>
        <w:rPr>
          <w:rFonts w:hint="eastAsia"/>
          <w:lang w:eastAsia="zh-CN"/>
        </w:rPr>
        <w:t>.1</w:t>
      </w:r>
      <w:r>
        <w:rPr>
          <w:lang w:eastAsia="ja-JP"/>
        </w:rPr>
        <w:t xml:space="preserve">-1: </w:t>
      </w:r>
      <w:r>
        <w:rPr>
          <w:rFonts w:hint="eastAsia"/>
          <w:lang w:eastAsia="zh-CN"/>
        </w:rPr>
        <w:t>V2V communication configuration</w:t>
      </w:r>
    </w:p>
    <w:p w14:paraId="6BE69E23" w14:textId="77777777" w:rsidR="007A603A" w:rsidRDefault="007A603A" w:rsidP="007A603A">
      <w:pPr>
        <w:pStyle w:val="B1"/>
        <w:rPr>
          <w:lang w:eastAsia="zh-CN"/>
        </w:rPr>
      </w:pPr>
      <w:r>
        <w:rPr>
          <w:rFonts w:hint="eastAsia"/>
          <w:lang w:eastAsia="zh-CN"/>
        </w:rPr>
        <w:t>1.</w:t>
      </w:r>
      <w:r>
        <w:rPr>
          <w:rFonts w:hint="eastAsia"/>
          <w:lang w:eastAsia="zh-CN"/>
        </w:rPr>
        <w:tab/>
        <w:t xml:space="preserve">The VAE server has </w:t>
      </w:r>
      <w:r>
        <w:rPr>
          <w:lang w:eastAsia="zh-CN"/>
        </w:rPr>
        <w:t>acquired</w:t>
      </w:r>
      <w:r>
        <w:rPr>
          <w:rFonts w:hint="eastAsia"/>
          <w:lang w:eastAsia="zh-CN"/>
        </w:rPr>
        <w:t xml:space="preserve"> the application requirement from the V2X application specific server. </w:t>
      </w:r>
      <w:r>
        <w:rPr>
          <w:lang w:eastAsia="zh-CN"/>
        </w:rPr>
        <w:t>T</w:t>
      </w:r>
      <w:r>
        <w:rPr>
          <w:rFonts w:hint="eastAsia"/>
          <w:lang w:eastAsia="zh-CN"/>
        </w:rPr>
        <w:t>he application requirement includes the conditions corresponding to the V2V communication modes (e.g. network status, UE</w:t>
      </w:r>
      <w:r w:rsidRPr="006560EE">
        <w:rPr>
          <w:lang w:eastAsia="zh-CN"/>
        </w:rPr>
        <w:t>'</w:t>
      </w:r>
      <w:r>
        <w:rPr>
          <w:rFonts w:hint="eastAsia"/>
          <w:lang w:eastAsia="zh-CN"/>
        </w:rPr>
        <w:t>s location and service quality, V2X service type, other influential parameters for communication mode).</w:t>
      </w:r>
    </w:p>
    <w:p w14:paraId="094D93E9" w14:textId="77777777" w:rsidR="007A603A" w:rsidRDefault="007A603A" w:rsidP="007A603A">
      <w:pPr>
        <w:pStyle w:val="B1"/>
        <w:rPr>
          <w:lang w:eastAsia="zh-CN"/>
        </w:rPr>
      </w:pPr>
      <w:r>
        <w:rPr>
          <w:rFonts w:hint="eastAsia"/>
          <w:lang w:eastAsia="zh-CN"/>
        </w:rPr>
        <w:t>2.</w:t>
      </w:r>
      <w:r>
        <w:rPr>
          <w:rFonts w:hint="eastAsia"/>
          <w:lang w:eastAsia="zh-CN"/>
        </w:rPr>
        <w:tab/>
        <w:t>The VAE server may have acquired the network status (by means of network monitoring procedure) and UE status (e.g. UE</w:t>
      </w:r>
      <w:r w:rsidRPr="006560EE">
        <w:rPr>
          <w:lang w:eastAsia="zh-CN"/>
        </w:rPr>
        <w:t>'</w:t>
      </w:r>
      <w:r>
        <w:rPr>
          <w:rFonts w:hint="eastAsia"/>
          <w:lang w:eastAsia="zh-CN"/>
        </w:rPr>
        <w:t>s location, application service quality) with respect to certain V2X services.</w:t>
      </w:r>
    </w:p>
    <w:p w14:paraId="00301A67" w14:textId="77777777" w:rsidR="007A603A" w:rsidRDefault="007A603A" w:rsidP="007A603A">
      <w:pPr>
        <w:pStyle w:val="B1"/>
        <w:rPr>
          <w:lang w:eastAsia="zh-CN"/>
        </w:rPr>
      </w:pPr>
      <w:r>
        <w:rPr>
          <w:rFonts w:hint="eastAsia"/>
          <w:lang w:eastAsia="zh-CN"/>
        </w:rPr>
        <w:t>3.</w:t>
      </w:r>
      <w:r>
        <w:rPr>
          <w:rFonts w:hint="eastAsia"/>
          <w:lang w:eastAsia="zh-CN"/>
        </w:rPr>
        <w:tab/>
        <w:t>The VAE server sends the V2V configuration request to the VAE client, the configuration includes either:</w:t>
      </w:r>
    </w:p>
    <w:p w14:paraId="5071A334" w14:textId="77777777" w:rsidR="007A603A" w:rsidRDefault="007A603A" w:rsidP="00D81DFE">
      <w:pPr>
        <w:pStyle w:val="B2"/>
        <w:rPr>
          <w:lang w:eastAsia="zh-CN"/>
        </w:rPr>
      </w:pPr>
      <w:r>
        <w:rPr>
          <w:rFonts w:hint="eastAsia"/>
          <w:lang w:eastAsia="zh-CN"/>
        </w:rPr>
        <w:t>-</w:t>
      </w:r>
      <w:r>
        <w:rPr>
          <w:rFonts w:hint="eastAsia"/>
          <w:lang w:eastAsia="zh-CN"/>
        </w:rPr>
        <w:tab/>
        <w:t>The recommended V2V communication modes with the corresponding V2X service IDs; or</w:t>
      </w:r>
    </w:p>
    <w:p w14:paraId="328EEE2A" w14:textId="77777777" w:rsidR="007A603A" w:rsidRDefault="007A603A" w:rsidP="00D81DFE">
      <w:pPr>
        <w:pStyle w:val="B2"/>
        <w:rPr>
          <w:lang w:eastAsia="zh-CN"/>
        </w:rPr>
      </w:pPr>
      <w:r>
        <w:rPr>
          <w:rFonts w:hint="eastAsia"/>
          <w:lang w:eastAsia="zh-CN"/>
        </w:rPr>
        <w:t>-</w:t>
      </w:r>
      <w:r>
        <w:rPr>
          <w:rFonts w:hint="eastAsia"/>
          <w:lang w:eastAsia="zh-CN"/>
        </w:rPr>
        <w:tab/>
        <w:t xml:space="preserve">The </w:t>
      </w:r>
      <w:r>
        <w:rPr>
          <w:lang w:eastAsia="zh-CN"/>
        </w:rPr>
        <w:t>application</w:t>
      </w:r>
      <w:r>
        <w:rPr>
          <w:rFonts w:hint="eastAsia"/>
          <w:lang w:eastAsia="zh-CN"/>
        </w:rPr>
        <w:t xml:space="preserve"> requirement with the corresponding V2X service IDs.</w:t>
      </w:r>
    </w:p>
    <w:p w14:paraId="3053952E" w14:textId="77777777" w:rsidR="007A603A" w:rsidRDefault="007A603A" w:rsidP="007A603A">
      <w:pPr>
        <w:pStyle w:val="B1"/>
        <w:rPr>
          <w:lang w:eastAsia="zh-CN"/>
        </w:rPr>
      </w:pPr>
      <w:r>
        <w:rPr>
          <w:rFonts w:hint="eastAsia"/>
          <w:lang w:eastAsia="zh-CN"/>
        </w:rPr>
        <w:t>4.</w:t>
      </w:r>
      <w:r>
        <w:rPr>
          <w:rFonts w:hint="eastAsia"/>
          <w:lang w:eastAsia="zh-CN"/>
        </w:rPr>
        <w:tab/>
        <w:t>The VAE client sends the V2V communication configuration response to the VAE server to acknowledge if the recommended configurations are accepted.</w:t>
      </w:r>
    </w:p>
    <w:p w14:paraId="118EC9F9" w14:textId="77777777" w:rsidR="007A603A" w:rsidRDefault="007A603A" w:rsidP="007A603A">
      <w:pPr>
        <w:pStyle w:val="Heading3"/>
        <w:jc w:val="both"/>
      </w:pPr>
      <w:bookmarkStart w:id="356" w:name="_Toc50599529"/>
      <w:bookmarkStart w:id="357" w:name="_Toc59232283"/>
      <w:bookmarkEnd w:id="348"/>
      <w:bookmarkEnd w:id="349"/>
      <w:bookmarkEnd w:id="350"/>
      <w:bookmarkEnd w:id="351"/>
      <w:bookmarkEnd w:id="352"/>
      <w:r>
        <w:t>7.</w:t>
      </w:r>
      <w:r>
        <w:rPr>
          <w:lang w:eastAsia="zh-CN"/>
        </w:rPr>
        <w:t>15</w:t>
      </w:r>
      <w:r>
        <w:t>.2</w:t>
      </w:r>
      <w:r>
        <w:tab/>
        <w:t>Solution evaluation</w:t>
      </w:r>
      <w:bookmarkEnd w:id="356"/>
      <w:bookmarkEnd w:id="357"/>
    </w:p>
    <w:p w14:paraId="2DE71B24" w14:textId="77777777" w:rsidR="007F13A3" w:rsidRDefault="007F13A3" w:rsidP="007F13A3">
      <w:pPr>
        <w:rPr>
          <w:noProof/>
          <w:lang w:eastAsia="zh-CN"/>
        </w:rPr>
      </w:pPr>
      <w:bookmarkStart w:id="358" w:name="_Toc42708548"/>
      <w:bookmarkStart w:id="359" w:name="_Toc50599530"/>
      <w:bookmarkStart w:id="360" w:name="_Toc42708549"/>
      <w:r>
        <w:rPr>
          <w:noProof/>
        </w:rPr>
        <w:t>The</w:t>
      </w:r>
      <w:r>
        <w:rPr>
          <w:rFonts w:hint="eastAsia"/>
          <w:noProof/>
          <w:lang w:eastAsia="zh-CN"/>
        </w:rPr>
        <w:t xml:space="preserve"> solution addresses the key issue #10.</w:t>
      </w:r>
    </w:p>
    <w:p w14:paraId="16090B13" w14:textId="77777777" w:rsidR="007F13A3" w:rsidRDefault="007F13A3" w:rsidP="007F13A3">
      <w:pPr>
        <w:rPr>
          <w:noProof/>
          <w:lang w:eastAsia="zh-CN"/>
        </w:rPr>
      </w:pPr>
      <w:r>
        <w:rPr>
          <w:rFonts w:hint="eastAsia"/>
          <w:noProof/>
          <w:lang w:eastAsia="zh-CN"/>
        </w:rPr>
        <w:t>This solution allows the VAE server and VASS server to influence UE</w:t>
      </w:r>
      <w:r>
        <w:rPr>
          <w:noProof/>
          <w:lang w:eastAsia="zh-CN"/>
        </w:rPr>
        <w:t>’</w:t>
      </w:r>
      <w:r>
        <w:rPr>
          <w:rFonts w:hint="eastAsia"/>
          <w:noProof/>
          <w:lang w:eastAsia="zh-CN"/>
        </w:rPr>
        <w:t xml:space="preserve">s decision for V2V communication mode switch by sending recommendation or requirements directly to </w:t>
      </w:r>
      <w:r>
        <w:rPr>
          <w:noProof/>
          <w:lang w:eastAsia="zh-CN"/>
        </w:rPr>
        <w:t>the</w:t>
      </w:r>
      <w:r>
        <w:rPr>
          <w:rFonts w:hint="eastAsia"/>
          <w:noProof/>
          <w:lang w:eastAsia="zh-CN"/>
        </w:rPr>
        <w:t xml:space="preserve"> VAE client. </w:t>
      </w:r>
      <w:r>
        <w:rPr>
          <w:noProof/>
          <w:lang w:eastAsia="zh-CN"/>
        </w:rPr>
        <w:t>T</w:t>
      </w:r>
      <w:r>
        <w:rPr>
          <w:rFonts w:hint="eastAsia"/>
          <w:noProof/>
          <w:lang w:eastAsia="zh-CN"/>
        </w:rPr>
        <w:t>his solution can be alternative to the existing solution which utilizing the n</w:t>
      </w:r>
      <w:r w:rsidRPr="00236C7A">
        <w:rPr>
          <w:noProof/>
          <w:lang w:eastAsia="zh-CN"/>
        </w:rPr>
        <w:t>etwork monitoring information notification</w:t>
      </w:r>
      <w:r>
        <w:rPr>
          <w:rFonts w:hint="eastAsia"/>
          <w:noProof/>
          <w:lang w:eastAsia="zh-CN"/>
        </w:rPr>
        <w:t>.</w:t>
      </w:r>
    </w:p>
    <w:p w14:paraId="73FA86F4" w14:textId="77777777" w:rsidR="00471B10" w:rsidRPr="00087E4C" w:rsidRDefault="00471B10" w:rsidP="00471B10">
      <w:pPr>
        <w:pStyle w:val="Heading2"/>
      </w:pPr>
      <w:bookmarkStart w:id="361" w:name="_Toc59232284"/>
      <w:r>
        <w:t>7.16</w:t>
      </w:r>
      <w:r>
        <w:tab/>
      </w:r>
      <w:r>
        <w:rPr>
          <w:lang w:val="en-US"/>
        </w:rPr>
        <w:t xml:space="preserve">Solution #16: </w:t>
      </w:r>
      <w:bookmarkEnd w:id="358"/>
      <w:r>
        <w:rPr>
          <w:lang w:val="en-US"/>
        </w:rPr>
        <w:t>Enhancements to network monitoring procedure</w:t>
      </w:r>
      <w:bookmarkEnd w:id="359"/>
      <w:bookmarkEnd w:id="361"/>
      <w:r>
        <w:rPr>
          <w:lang w:val="en-US"/>
        </w:rPr>
        <w:t xml:space="preserve"> </w:t>
      </w:r>
    </w:p>
    <w:p w14:paraId="6D18418A" w14:textId="77777777" w:rsidR="00471B10" w:rsidRDefault="00471B10" w:rsidP="00471B10">
      <w:pPr>
        <w:pStyle w:val="Heading3"/>
      </w:pPr>
      <w:bookmarkStart w:id="362" w:name="_Toc50599531"/>
      <w:bookmarkStart w:id="363" w:name="_Toc59232285"/>
      <w:r>
        <w:t>7.</w:t>
      </w:r>
      <w:r>
        <w:rPr>
          <w:lang w:eastAsia="zh-CN"/>
        </w:rPr>
        <w:t>16</w:t>
      </w:r>
      <w:r>
        <w:t>.1</w:t>
      </w:r>
      <w:r>
        <w:tab/>
        <w:t>Solution description</w:t>
      </w:r>
      <w:bookmarkEnd w:id="360"/>
      <w:bookmarkEnd w:id="362"/>
      <w:bookmarkEnd w:id="363"/>
    </w:p>
    <w:p w14:paraId="5697318F" w14:textId="77777777" w:rsidR="00471B10" w:rsidRDefault="00471B10" w:rsidP="00471B10">
      <w:r w:rsidRPr="00447541">
        <w:t>This solution addresses the key issue #</w:t>
      </w:r>
      <w:r>
        <w:t xml:space="preserve">10. </w:t>
      </w:r>
    </w:p>
    <w:p w14:paraId="0155207B" w14:textId="77777777" w:rsidR="001E62C9" w:rsidRDefault="00471B10" w:rsidP="00471B10">
      <w:r>
        <w:t xml:space="preserve">The solution enhances the procedure specified in clause 9.7 of 3GPP TS 23.286 [7] for the V2X UE to receive the network monitoring information (e.g. downgrade event notifications) with 5GC events. This information can be used for switching modes and application </w:t>
      </w:r>
      <w:r w:rsidR="001E62C9">
        <w:t>behaviour</w:t>
      </w:r>
      <w:r>
        <w:t xml:space="preserve"> adaptation. </w:t>
      </w:r>
    </w:p>
    <w:p w14:paraId="39CBC6E1" w14:textId="77777777" w:rsidR="00471B10" w:rsidRDefault="00471B10" w:rsidP="00471B10">
      <w:r>
        <w:t xml:space="preserve">The changes to </w:t>
      </w:r>
      <w:r w:rsidR="001E62C9">
        <w:t xml:space="preserve">clause 9.7.4 of </w:t>
      </w:r>
      <w:r>
        <w:t xml:space="preserve">3GPP TS 23.286 [7] are highlighted in </w:t>
      </w:r>
      <w:r w:rsidRPr="00D81DFE">
        <w:rPr>
          <w:b/>
          <w:i/>
        </w:rPr>
        <w:t>bold italics</w:t>
      </w:r>
      <w: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471B10" w14:paraId="4A4BDD43" w14:textId="77777777" w:rsidTr="004F7110">
        <w:tc>
          <w:tcPr>
            <w:tcW w:w="9857" w:type="dxa"/>
            <w:shd w:val="clear" w:color="auto" w:fill="auto"/>
          </w:tcPr>
          <w:p w14:paraId="5999886B" w14:textId="77777777" w:rsidR="001E62C9" w:rsidRPr="00D81DFE" w:rsidRDefault="001E62C9" w:rsidP="004F7110">
            <w:pPr>
              <w:rPr>
                <w:rFonts w:ascii="Arial" w:hAnsi="Arial" w:cs="Arial"/>
                <w:sz w:val="28"/>
                <w:szCs w:val="28"/>
              </w:rPr>
            </w:pPr>
            <w:bookmarkStart w:id="364" w:name="_Toc35894960"/>
            <w:r w:rsidRPr="00D81DFE">
              <w:rPr>
                <w:rFonts w:ascii="Arial" w:hAnsi="Arial" w:cs="Arial"/>
                <w:sz w:val="28"/>
                <w:szCs w:val="28"/>
              </w:rPr>
              <w:t>9.7.4</w:t>
            </w:r>
            <w:r w:rsidRPr="00D81DFE">
              <w:rPr>
                <w:rFonts w:ascii="Arial" w:hAnsi="Arial" w:cs="Arial"/>
                <w:sz w:val="28"/>
                <w:szCs w:val="28"/>
              </w:rPr>
              <w:tab/>
              <w:t>Notifications for network monitoring information</w:t>
            </w:r>
            <w:bookmarkEnd w:id="364"/>
          </w:p>
          <w:p w14:paraId="72135EA3" w14:textId="77777777" w:rsidR="001E62C9" w:rsidRPr="00286A1D" w:rsidRDefault="001E62C9" w:rsidP="004F7110">
            <w:pPr>
              <w:rPr>
                <w:rFonts w:ascii="Arial" w:hAnsi="Arial" w:cs="Arial"/>
                <w:sz w:val="24"/>
                <w:szCs w:val="24"/>
              </w:rPr>
            </w:pPr>
            <w:bookmarkStart w:id="365" w:name="_Toc35894961"/>
            <w:r w:rsidRPr="00286A1D">
              <w:rPr>
                <w:rFonts w:ascii="Arial" w:hAnsi="Arial" w:cs="Arial"/>
                <w:sz w:val="24"/>
                <w:szCs w:val="24"/>
              </w:rPr>
              <w:t>9.7.4.1</w:t>
            </w:r>
            <w:r w:rsidRPr="00286A1D">
              <w:rPr>
                <w:rFonts w:ascii="Arial" w:hAnsi="Arial" w:cs="Arial"/>
                <w:sz w:val="24"/>
                <w:szCs w:val="24"/>
              </w:rPr>
              <w:tab/>
              <w:t>General</w:t>
            </w:r>
            <w:bookmarkEnd w:id="365"/>
          </w:p>
          <w:p w14:paraId="6C229763" w14:textId="77777777" w:rsidR="001E62C9" w:rsidRDefault="001E62C9" w:rsidP="001E62C9">
            <w:r>
              <w:t>This subclause describes the procedure for notification of network monitoring information from the VAE server.</w:t>
            </w:r>
          </w:p>
          <w:p w14:paraId="06169AB1" w14:textId="77777777" w:rsidR="001E62C9" w:rsidRPr="00D81DFE" w:rsidRDefault="001E62C9" w:rsidP="004F7110">
            <w:pPr>
              <w:rPr>
                <w:rFonts w:ascii="Arial" w:hAnsi="Arial" w:cs="Arial"/>
                <w:sz w:val="24"/>
                <w:szCs w:val="24"/>
              </w:rPr>
            </w:pPr>
            <w:bookmarkStart w:id="366" w:name="_Toc35894962"/>
            <w:r w:rsidRPr="00D81DFE">
              <w:rPr>
                <w:rFonts w:ascii="Arial" w:hAnsi="Arial" w:cs="Arial"/>
                <w:sz w:val="24"/>
                <w:szCs w:val="24"/>
              </w:rPr>
              <w:t>9.7.4.2</w:t>
            </w:r>
            <w:r w:rsidRPr="00D81DFE">
              <w:rPr>
                <w:rFonts w:ascii="Arial" w:hAnsi="Arial" w:cs="Arial"/>
                <w:sz w:val="24"/>
                <w:szCs w:val="24"/>
              </w:rPr>
              <w:tab/>
              <w:t>Procedure</w:t>
            </w:r>
            <w:bookmarkEnd w:id="366"/>
          </w:p>
          <w:p w14:paraId="2C39372B" w14:textId="77777777" w:rsidR="001E62C9" w:rsidRDefault="001E62C9" w:rsidP="001E62C9">
            <w:r>
              <w:t>Figure 9.7.4.2-1 illustrates the procedure where the VAE server sends notification of the network monitoring information to the V2X UEs.</w:t>
            </w:r>
          </w:p>
          <w:p w14:paraId="2A062F4F" w14:textId="77777777" w:rsidR="001E62C9" w:rsidRPr="004F7110" w:rsidRDefault="001E62C9" w:rsidP="001E62C9">
            <w:pPr>
              <w:rPr>
                <w:lang w:val="en-US" w:eastAsia="zh-CN"/>
              </w:rPr>
            </w:pPr>
            <w:r>
              <w:t>Pre-conditions:</w:t>
            </w:r>
          </w:p>
          <w:p w14:paraId="4A51B680" w14:textId="77777777" w:rsidR="001E62C9" w:rsidRPr="00EF6AE6" w:rsidRDefault="001E62C9" w:rsidP="001E62C9">
            <w:pPr>
              <w:pStyle w:val="B1"/>
            </w:pPr>
            <w:r>
              <w:t>1.</w:t>
            </w:r>
            <w:r w:rsidRPr="00EF6AE6">
              <w:tab/>
            </w:r>
            <w:r w:rsidRPr="004F7110">
              <w:rPr>
                <w:rFonts w:eastAsia="Batang"/>
              </w:rPr>
              <w:t>The VAE server acting as a SCS/AS is configured with the SCEF information</w:t>
            </w:r>
            <w:r w:rsidRPr="003333A7">
              <w:t xml:space="preserve"> </w:t>
            </w:r>
            <w:r>
              <w:t xml:space="preserve">and </w:t>
            </w:r>
            <w:r w:rsidRPr="004F7110">
              <w:rPr>
                <w:rFonts w:eastAsia="Batang"/>
              </w:rPr>
              <w:t>is authorized to exchange information with the SCEF as specified in subclause 4.9 in 3GPP TS 23.682 [8]</w:t>
            </w:r>
            <w:r w:rsidRPr="00D81DFE">
              <w:rPr>
                <w:rFonts w:eastAsia="Batang"/>
                <w:b/>
                <w:i/>
              </w:rPr>
              <w:t xml:space="preserve">. </w:t>
            </w:r>
            <w:r w:rsidRPr="00D81DFE">
              <w:rPr>
                <w:b/>
                <w:i/>
              </w:rPr>
              <w:t>The VAE server has subscribed to QoS notification service from 5GS (e.g. PCF/NWDAF). The notification may either include the request for QoS sustainability events as specified in 3GPP TS 23.288 [9] or can include a QoS change notification requests as provided b</w:t>
            </w:r>
            <w:r w:rsidRPr="00286A1D">
              <w:rPr>
                <w:b/>
                <w:i/>
              </w:rPr>
              <w:t>y SMF and specified in 3GPP TS 23.287 [8]</w:t>
            </w:r>
            <w:r w:rsidRPr="004F7110">
              <w:rPr>
                <w:rFonts w:eastAsia="Malgun Gothic"/>
              </w:rPr>
              <w:t>;</w:t>
            </w:r>
          </w:p>
          <w:p w14:paraId="3BD32D4F" w14:textId="77777777" w:rsidR="001E62C9" w:rsidRPr="00EF6AE6" w:rsidRDefault="001E62C9" w:rsidP="001E62C9">
            <w:pPr>
              <w:pStyle w:val="B1"/>
            </w:pPr>
            <w:r>
              <w:t>2.</w:t>
            </w:r>
            <w:r>
              <w:tab/>
              <w:t>The V2X UE1 and V2X UE2 have subscribed for the network monitoring information at the VAE server.</w:t>
            </w:r>
          </w:p>
          <w:p w14:paraId="2F7DFD40" w14:textId="77777777" w:rsidR="001E62C9" w:rsidRPr="004F7110" w:rsidRDefault="001E62C9" w:rsidP="001E62C9">
            <w:pPr>
              <w:pStyle w:val="TH"/>
              <w:rPr>
                <w:rFonts w:eastAsia="Malgun Gothic"/>
                <w:lang w:eastAsia="ja-JP"/>
              </w:rPr>
            </w:pPr>
            <w:r w:rsidRPr="004F7110">
              <w:rPr>
                <w:rFonts w:eastAsia="Malgun Gothic"/>
                <w:lang w:eastAsia="ja-JP"/>
              </w:rPr>
              <w:object w:dxaOrig="7416" w:dyaOrig="3288" w14:anchorId="7CCD1C1D">
                <v:shape id="_x0000_i1057" type="#_x0000_t75" style="width:371pt;height:164.5pt" o:ole="">
                  <v:imagedata r:id="rId69" o:title=""/>
                </v:shape>
                <o:OLEObject Type="Embed" ProgID="Visio.Drawing.11" ShapeID="_x0000_i1057" DrawAspect="Content" ObjectID="_1723016684" r:id="rId70"/>
              </w:object>
            </w:r>
          </w:p>
          <w:p w14:paraId="0F695A04" w14:textId="77777777" w:rsidR="001E62C9" w:rsidRPr="004F7110" w:rsidRDefault="001E62C9" w:rsidP="001E62C9">
            <w:pPr>
              <w:pStyle w:val="TF"/>
              <w:rPr>
                <w:rFonts w:eastAsia="Malgun Gothic"/>
                <w:lang w:eastAsia="ja-JP"/>
              </w:rPr>
            </w:pPr>
            <w:r w:rsidRPr="004F7110">
              <w:rPr>
                <w:rFonts w:eastAsia="Malgun Gothic"/>
                <w:lang w:eastAsia="ja-JP"/>
              </w:rPr>
              <w:t>Figure 9.7.4.2-1: Notifications for network monitoring information</w:t>
            </w:r>
          </w:p>
          <w:p w14:paraId="57AF1628" w14:textId="77777777" w:rsidR="001E62C9" w:rsidRPr="004F7110" w:rsidRDefault="001E62C9" w:rsidP="001E62C9">
            <w:pPr>
              <w:pStyle w:val="B1"/>
              <w:rPr>
                <w:rFonts w:eastAsia="Malgun Gothic"/>
              </w:rPr>
            </w:pPr>
            <w:r w:rsidRPr="004F7110">
              <w:rPr>
                <w:rFonts w:eastAsia="Malgun Gothic"/>
              </w:rPr>
              <w:t>1.</w:t>
            </w:r>
            <w:r w:rsidRPr="004F7110">
              <w:rPr>
                <w:rFonts w:eastAsia="Malgun Gothic"/>
              </w:rPr>
              <w:tab/>
              <w:t>The VAE server communicates with the SCEF to receive network monitoring information as per the procedure in subclause 4.9 of 3GPP TS .23.682 [8].</w:t>
            </w:r>
            <w:r w:rsidRPr="004F7110">
              <w:rPr>
                <w:rFonts w:eastAsia="Malgun Gothic"/>
                <w:i/>
              </w:rPr>
              <w:t xml:space="preserve"> </w:t>
            </w:r>
            <w:r w:rsidRPr="00D81DFE">
              <w:rPr>
                <w:rFonts w:eastAsia="Malgun Gothic"/>
                <w:b/>
                <w:i/>
              </w:rPr>
              <w:t xml:space="preserve">The VAE server </w:t>
            </w:r>
            <w:r w:rsidRPr="00D81DFE">
              <w:rPr>
                <w:rFonts w:eastAsia="Malgun Gothic"/>
                <w:b/>
                <w:i/>
                <w:lang w:eastAsia="ja-JP"/>
              </w:rPr>
              <w:t>subscription to QoS monitoring service from 5GS (e.g. PCF/NWDAF) may be active for a certain period of time</w:t>
            </w:r>
            <w:r w:rsidRPr="00286A1D">
              <w:rPr>
                <w:rFonts w:eastAsia="Malgun Gothic"/>
                <w:b/>
                <w:i/>
                <w:lang w:eastAsia="ja-JP"/>
              </w:rPr>
              <w:t xml:space="preserve"> or a given geographical area. The monitoring may either include the request for QoS sustainability events as specified in 3GPP TS 23.288 [9], or can include a QoS change notification requests as provided by SMF and specified in 3GPP TS 23.287 [8]. The reporting </w:t>
            </w:r>
            <w:r w:rsidRPr="00286A1D">
              <w:rPr>
                <w:b/>
                <w:i/>
                <w:noProof/>
              </w:rPr>
              <w:t xml:space="preserve">may be configured by the application enabler layer for a given area, time, periodicity etc taking into account the service requirement and other parameters (e.g. expected congestion in certain area, time of the day, road conditions). Based on the subscription, as specified in 3GPP TS 23.287 [8], </w:t>
            </w:r>
            <w:r w:rsidRPr="00286A1D">
              <w:rPr>
                <w:rFonts w:eastAsia="Malgun Gothic"/>
                <w:b/>
                <w:i/>
                <w:lang w:eastAsia="ja-JP"/>
              </w:rPr>
              <w:t>5GS provides the extended QoS monitoring report, over N33 interface. This report may come either from NWDAF or SMF via PCF/NEF</w:t>
            </w:r>
            <w:r w:rsidRPr="00286A1D">
              <w:rPr>
                <w:rFonts w:eastAsia="Malgun Gothic"/>
                <w:b/>
                <w:i/>
              </w:rPr>
              <w:t>.</w:t>
            </w:r>
          </w:p>
          <w:p w14:paraId="72F1DA0A" w14:textId="77777777" w:rsidR="001E62C9" w:rsidRPr="004F7110" w:rsidRDefault="001E62C9" w:rsidP="001E62C9">
            <w:pPr>
              <w:pStyle w:val="B1"/>
              <w:rPr>
                <w:rFonts w:eastAsia="Malgun Gothic"/>
              </w:rPr>
            </w:pPr>
            <w:r w:rsidRPr="004F7110">
              <w:rPr>
                <w:rFonts w:eastAsia="Malgun Gothic"/>
                <w:lang w:eastAsia="ja-JP"/>
              </w:rPr>
              <w:t>2.</w:t>
            </w:r>
            <w:r w:rsidRPr="004F7110">
              <w:rPr>
                <w:rFonts w:eastAsia="Malgun Gothic"/>
                <w:lang w:eastAsia="ja-JP"/>
              </w:rPr>
              <w:tab/>
            </w:r>
            <w:r w:rsidRPr="004F7110">
              <w:rPr>
                <w:rFonts w:eastAsia="Malgun Gothic"/>
              </w:rPr>
              <w:t xml:space="preserve">The </w:t>
            </w:r>
            <w:r w:rsidRPr="00D81DFE">
              <w:rPr>
                <w:rFonts w:eastAsia="Malgun Gothic"/>
                <w:b/>
                <w:i/>
              </w:rPr>
              <w:t xml:space="preserve">network </w:t>
            </w:r>
            <w:r w:rsidRPr="004F7110">
              <w:rPr>
                <w:rFonts w:eastAsia="Malgun Gothic"/>
              </w:rPr>
              <w:t xml:space="preserve">monitoring information (e.g. </w:t>
            </w:r>
            <w:r w:rsidRPr="004F7110">
              <w:rPr>
                <w:rFonts w:eastAsia="Malgun Gothic"/>
                <w:lang w:eastAsia="ja-JP"/>
              </w:rPr>
              <w:t>uplink or downlink link degradations, congestions, overload</w:t>
            </w:r>
            <w:r w:rsidRPr="004F7110">
              <w:rPr>
                <w:rFonts w:eastAsia="Malgun Gothic"/>
              </w:rPr>
              <w:t>) available at the VAE server about the on-going V2V session(s) is based on the original network monitoring information provided by the SCEF</w:t>
            </w:r>
            <w:r w:rsidR="00115604" w:rsidRPr="00D81DFE">
              <w:rPr>
                <w:rFonts w:eastAsia="Malgun Gothic"/>
                <w:b/>
                <w:i/>
                <w:lang w:eastAsia="ja-JP"/>
              </w:rPr>
              <w:t>,</w:t>
            </w:r>
            <w:r w:rsidRPr="00D81DFE">
              <w:rPr>
                <w:rFonts w:eastAsia="Malgun Gothic"/>
                <w:b/>
                <w:i/>
                <w:lang w:eastAsia="ja-JP"/>
              </w:rPr>
              <w:t xml:space="preserve"> and QoS monitoring report</w:t>
            </w:r>
            <w:r w:rsidRPr="00D81DFE">
              <w:rPr>
                <w:rFonts w:eastAsia="Malgun Gothic" w:hint="eastAsia"/>
                <w:b/>
                <w:i/>
                <w:lang w:eastAsia="ja-JP"/>
              </w:rPr>
              <w:t xml:space="preserve"> </w:t>
            </w:r>
            <w:r w:rsidRPr="00D81DFE">
              <w:rPr>
                <w:rFonts w:eastAsia="Malgun Gothic"/>
                <w:b/>
                <w:i/>
                <w:lang w:eastAsia="ja-JP"/>
              </w:rPr>
              <w:t>from 5GS as specified</w:t>
            </w:r>
            <w:r w:rsidRPr="004F7110">
              <w:rPr>
                <w:rFonts w:eastAsia="Malgun Gothic"/>
              </w:rPr>
              <w:t xml:space="preserve"> in step 1.</w:t>
            </w:r>
            <w:r w:rsidRPr="00D81DFE">
              <w:rPr>
                <w:rFonts w:eastAsia="Malgun Gothic"/>
                <w:b/>
                <w:i/>
              </w:rPr>
              <w:t xml:space="preserve"> The VAE server determines the ne</w:t>
            </w:r>
            <w:r w:rsidRPr="00286A1D">
              <w:rPr>
                <w:rFonts w:eastAsia="Malgun Gothic"/>
                <w:b/>
                <w:i/>
              </w:rPr>
              <w:t>twork monitoring information to send to the UE.</w:t>
            </w:r>
          </w:p>
          <w:p w14:paraId="4346A5D9" w14:textId="77777777" w:rsidR="001E62C9" w:rsidRPr="004F7110" w:rsidRDefault="001E62C9" w:rsidP="001E62C9">
            <w:pPr>
              <w:pStyle w:val="B1"/>
              <w:rPr>
                <w:rFonts w:eastAsia="Malgun Gothic"/>
              </w:rPr>
            </w:pPr>
            <w:r w:rsidRPr="004F7110">
              <w:rPr>
                <w:rFonts w:eastAsia="Malgun Gothic"/>
              </w:rPr>
              <w:t>3,</w:t>
            </w:r>
            <w:r w:rsidRPr="004F7110">
              <w:rPr>
                <w:rFonts w:eastAsia="Malgun Gothic"/>
              </w:rPr>
              <w:tab/>
              <w:t>The monitoring information is sent to the subscribed V2X UEs via network monitoring information notification.</w:t>
            </w:r>
          </w:p>
          <w:p w14:paraId="0855452F" w14:textId="77777777" w:rsidR="00471B10" w:rsidRDefault="00471B10" w:rsidP="00471B10"/>
        </w:tc>
      </w:tr>
    </w:tbl>
    <w:p w14:paraId="5B742E3A" w14:textId="77777777" w:rsidR="00471B10" w:rsidRDefault="00471B10" w:rsidP="00471B10"/>
    <w:p w14:paraId="131E4D93" w14:textId="77777777" w:rsidR="001E62C9" w:rsidRDefault="001E62C9" w:rsidP="001E62C9">
      <w:r>
        <w:t xml:space="preserve">The changes to clause 9.7.2.3 of 3GPP TS 23.286 [7] are highlighted in </w:t>
      </w:r>
      <w:r w:rsidRPr="0064351C">
        <w:rPr>
          <w:b/>
          <w:i/>
        </w:rPr>
        <w:t>bold italics</w:t>
      </w:r>
      <w: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1E62C9" w14:paraId="5D30118D" w14:textId="77777777" w:rsidTr="004F7110">
        <w:tc>
          <w:tcPr>
            <w:tcW w:w="9857" w:type="dxa"/>
            <w:shd w:val="clear" w:color="auto" w:fill="auto"/>
          </w:tcPr>
          <w:p w14:paraId="0C92C677" w14:textId="77777777" w:rsidR="001E62C9" w:rsidRPr="00D81DFE" w:rsidRDefault="001E62C9" w:rsidP="004F7110">
            <w:pPr>
              <w:rPr>
                <w:rFonts w:ascii="Arial" w:hAnsi="Arial" w:cs="Arial"/>
                <w:sz w:val="24"/>
                <w:szCs w:val="24"/>
              </w:rPr>
            </w:pPr>
            <w:bookmarkStart w:id="367" w:name="_Toc533164900"/>
            <w:r w:rsidRPr="00D81DFE">
              <w:rPr>
                <w:rFonts w:ascii="Arial" w:hAnsi="Arial" w:cs="Arial"/>
                <w:sz w:val="24"/>
                <w:szCs w:val="24"/>
              </w:rPr>
              <w:t>9.7.2.3</w:t>
            </w:r>
            <w:r w:rsidRPr="00D81DFE">
              <w:rPr>
                <w:rFonts w:ascii="Arial" w:hAnsi="Arial" w:cs="Arial"/>
                <w:sz w:val="24"/>
                <w:szCs w:val="24"/>
              </w:rPr>
              <w:tab/>
              <w:t>Network monitoring information notification</w:t>
            </w:r>
          </w:p>
          <w:p w14:paraId="75D47056" w14:textId="77777777" w:rsidR="001E62C9" w:rsidRPr="00526FC3" w:rsidRDefault="001E62C9" w:rsidP="001E62C9">
            <w:r w:rsidRPr="00526FC3">
              <w:t>Table </w:t>
            </w:r>
            <w:r>
              <w:t>9.7</w:t>
            </w:r>
            <w:r w:rsidRPr="00526FC3">
              <w:t>.2</w:t>
            </w:r>
            <w:r w:rsidRPr="00526FC3">
              <w:rPr>
                <w:lang w:eastAsia="zh-CN"/>
              </w:rPr>
              <w:t>.</w:t>
            </w:r>
            <w:r>
              <w:rPr>
                <w:lang w:eastAsia="zh-CN"/>
              </w:rPr>
              <w:t>3</w:t>
            </w:r>
            <w:r w:rsidRPr="00526FC3">
              <w:rPr>
                <w:lang w:eastAsia="zh-CN"/>
              </w:rPr>
              <w:t>-1</w:t>
            </w:r>
            <w:r w:rsidRPr="00526FC3">
              <w:t xml:space="preserve"> describes the information flow </w:t>
            </w:r>
            <w:r>
              <w:t xml:space="preserve">network monitoring information notification </w:t>
            </w:r>
            <w:r w:rsidRPr="00526FC3">
              <w:t xml:space="preserve">from the </w:t>
            </w:r>
            <w:r>
              <w:t>VAE</w:t>
            </w:r>
            <w:r w:rsidRPr="00526FC3">
              <w:t xml:space="preserve"> </w:t>
            </w:r>
            <w:r>
              <w:t>server</w:t>
            </w:r>
            <w:r w:rsidRPr="00526FC3">
              <w:t xml:space="preserve"> to the </w:t>
            </w:r>
            <w:r>
              <w:t>VAE</w:t>
            </w:r>
            <w:r w:rsidRPr="00526FC3">
              <w:t xml:space="preserve"> </w:t>
            </w:r>
            <w:r>
              <w:t>client</w:t>
            </w:r>
            <w:r w:rsidRPr="00526FC3">
              <w:t>.</w:t>
            </w:r>
          </w:p>
          <w:p w14:paraId="71E67A6A" w14:textId="77777777" w:rsidR="001E62C9" w:rsidRPr="004F7110" w:rsidRDefault="001E62C9" w:rsidP="001E62C9">
            <w:pPr>
              <w:pStyle w:val="TH"/>
              <w:rPr>
                <w:lang w:val="en-US"/>
              </w:rPr>
            </w:pPr>
            <w:r w:rsidRPr="00526FC3">
              <w:t>Table </w:t>
            </w:r>
            <w:r>
              <w:t>9.7</w:t>
            </w:r>
            <w:r w:rsidRPr="004F7110">
              <w:rPr>
                <w:lang w:val="en-US"/>
              </w:rPr>
              <w:t>.2</w:t>
            </w:r>
            <w:r w:rsidRPr="00526FC3">
              <w:t>.</w:t>
            </w:r>
            <w:r w:rsidRPr="004F7110">
              <w:rPr>
                <w:lang w:val="en-US"/>
              </w:rPr>
              <w:t>3</w:t>
            </w:r>
            <w:r w:rsidRPr="00526FC3">
              <w:t xml:space="preserve">-1: </w:t>
            </w:r>
            <w:r>
              <w:t>Network monitoring information notification</w:t>
            </w:r>
          </w:p>
          <w:tbl>
            <w:tblPr>
              <w:tblW w:w="8640" w:type="dxa"/>
              <w:jc w:val="center"/>
              <w:tblLook w:val="0000" w:firstRow="0" w:lastRow="0" w:firstColumn="0" w:lastColumn="0" w:noHBand="0" w:noVBand="0"/>
            </w:tblPr>
            <w:tblGrid>
              <w:gridCol w:w="2880"/>
              <w:gridCol w:w="1440"/>
              <w:gridCol w:w="4320"/>
            </w:tblGrid>
            <w:tr w:rsidR="001E62C9" w:rsidRPr="00526FC3" w14:paraId="05DF499F"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31F3395B" w14:textId="77777777" w:rsidR="001E62C9" w:rsidRPr="00526FC3" w:rsidRDefault="001E62C9" w:rsidP="001E62C9">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AEC33D8" w14:textId="77777777" w:rsidR="001E62C9" w:rsidRPr="00526FC3" w:rsidRDefault="001E62C9" w:rsidP="001E62C9">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8DD2DD" w14:textId="77777777" w:rsidR="001E62C9" w:rsidRPr="00526FC3" w:rsidRDefault="001E62C9" w:rsidP="001E62C9">
                  <w:pPr>
                    <w:pStyle w:val="toprow"/>
                    <w:rPr>
                      <w:rFonts w:cs="Arial"/>
                      <w:lang w:eastAsia="en-US"/>
                    </w:rPr>
                  </w:pPr>
                  <w:r w:rsidRPr="00526FC3">
                    <w:rPr>
                      <w:rFonts w:cs="Arial"/>
                      <w:lang w:eastAsia="en-US"/>
                    </w:rPr>
                    <w:t>Description</w:t>
                  </w:r>
                </w:p>
              </w:tc>
            </w:tr>
            <w:tr w:rsidR="001E62C9" w:rsidRPr="00526FC3" w14:paraId="2A084BB9"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62180A5D" w14:textId="77777777" w:rsidR="001E62C9" w:rsidRDefault="001E62C9" w:rsidP="001E62C9">
                  <w:pPr>
                    <w:pStyle w:val="tablecontent"/>
                    <w:rPr>
                      <w:rFonts w:cs="Arial"/>
                      <w:lang w:eastAsia="en-US"/>
                    </w:rPr>
                  </w:pPr>
                  <w:r>
                    <w:rPr>
                      <w:rFonts w:cs="Arial"/>
                      <w:lang w:eastAsia="en-US"/>
                    </w:rPr>
                    <w:t>V2X UE ID</w:t>
                  </w:r>
                </w:p>
              </w:tc>
              <w:tc>
                <w:tcPr>
                  <w:tcW w:w="1440" w:type="dxa"/>
                  <w:tcBorders>
                    <w:top w:val="single" w:sz="4" w:space="0" w:color="000000"/>
                    <w:left w:val="single" w:sz="4" w:space="0" w:color="000000"/>
                    <w:bottom w:val="single" w:sz="4" w:space="0" w:color="000000"/>
                  </w:tcBorders>
                  <w:shd w:val="clear" w:color="auto" w:fill="auto"/>
                </w:tcPr>
                <w:p w14:paraId="4F527511" w14:textId="77777777" w:rsidR="001E62C9" w:rsidRPr="00526FC3" w:rsidRDefault="001E62C9" w:rsidP="001E62C9">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61DA81" w14:textId="77777777" w:rsidR="001E62C9" w:rsidRDefault="001E62C9" w:rsidP="001E62C9">
                  <w:pPr>
                    <w:pStyle w:val="tablecontent"/>
                    <w:rPr>
                      <w:rFonts w:cs="Arial"/>
                      <w:lang w:eastAsia="en-US"/>
                    </w:rPr>
                  </w:pPr>
                  <w:r>
                    <w:rPr>
                      <w:rFonts w:cs="Arial"/>
                      <w:lang w:eastAsia="en-US"/>
                    </w:rPr>
                    <w:t>Identity of the subscribed V2X UE</w:t>
                  </w:r>
                </w:p>
              </w:tc>
            </w:tr>
            <w:tr w:rsidR="001E62C9" w:rsidRPr="00526FC3" w14:paraId="449756D1" w14:textId="77777777" w:rsidTr="007B6CA5">
              <w:trPr>
                <w:jc w:val="center"/>
              </w:trPr>
              <w:tc>
                <w:tcPr>
                  <w:tcW w:w="2880" w:type="dxa"/>
                  <w:tcBorders>
                    <w:top w:val="single" w:sz="4" w:space="0" w:color="000000"/>
                    <w:left w:val="single" w:sz="4" w:space="0" w:color="000000"/>
                    <w:bottom w:val="single" w:sz="4" w:space="0" w:color="000000"/>
                  </w:tcBorders>
                  <w:shd w:val="clear" w:color="auto" w:fill="auto"/>
                </w:tcPr>
                <w:p w14:paraId="1B4DCF47" w14:textId="77777777" w:rsidR="001E62C9" w:rsidRPr="00526FC3" w:rsidRDefault="001E62C9" w:rsidP="001E62C9">
                  <w:pPr>
                    <w:pStyle w:val="tablecontent"/>
                    <w:rPr>
                      <w:rFonts w:cs="Arial"/>
                      <w:lang w:eastAsia="en-US"/>
                    </w:rPr>
                  </w:pPr>
                  <w:r>
                    <w:rPr>
                      <w:lang w:eastAsia="en-US"/>
                    </w:rPr>
                    <w:t>Network monitoring information</w:t>
                  </w:r>
                </w:p>
              </w:tc>
              <w:tc>
                <w:tcPr>
                  <w:tcW w:w="1440" w:type="dxa"/>
                  <w:tcBorders>
                    <w:top w:val="single" w:sz="4" w:space="0" w:color="000000"/>
                    <w:left w:val="single" w:sz="4" w:space="0" w:color="000000"/>
                    <w:bottom w:val="single" w:sz="4" w:space="0" w:color="000000"/>
                  </w:tcBorders>
                  <w:shd w:val="clear" w:color="auto" w:fill="auto"/>
                </w:tcPr>
                <w:p w14:paraId="13158CD2" w14:textId="77777777" w:rsidR="001E62C9" w:rsidRPr="00526FC3" w:rsidRDefault="001E62C9" w:rsidP="001E62C9">
                  <w:pPr>
                    <w:pStyle w:val="tablecontent"/>
                    <w:rPr>
                      <w:rFonts w:cs="Arial"/>
                      <w:lang w:eastAsia="en-US"/>
                    </w:rPr>
                  </w:pPr>
                  <w:r w:rsidRPr="00413F66">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C80657" w14:textId="77777777" w:rsidR="001E62C9" w:rsidRPr="0062492E" w:rsidRDefault="001E62C9" w:rsidP="001E62C9">
                  <w:pPr>
                    <w:pStyle w:val="tablecontent"/>
                    <w:rPr>
                      <w:lang w:eastAsia="en-US"/>
                    </w:rPr>
                  </w:pPr>
                  <w:r w:rsidRPr="0062492E">
                    <w:rPr>
                      <w:lang w:eastAsia="en-US"/>
                    </w:rPr>
                    <w:t>This includes information on network status</w:t>
                  </w:r>
                  <w:r>
                    <w:rPr>
                      <w:lang w:eastAsia="en-US"/>
                    </w:rPr>
                    <w:t xml:space="preserve"> for the triggering criteria</w:t>
                  </w:r>
                  <w:r w:rsidRPr="0062492E">
                    <w:rPr>
                      <w:lang w:eastAsia="en-US"/>
                    </w:rPr>
                    <w:t>, and may include the following parameters:</w:t>
                  </w:r>
                </w:p>
                <w:p w14:paraId="60A81E55" w14:textId="77777777" w:rsidR="001E62C9" w:rsidRDefault="001E62C9" w:rsidP="001E62C9">
                  <w:pPr>
                    <w:pStyle w:val="B1"/>
                  </w:pPr>
                  <w:r>
                    <w:t xml:space="preserve">- </w:t>
                  </w:r>
                  <w:r w:rsidRPr="00C04D91">
                    <w:t>Uplink quality level</w:t>
                  </w:r>
                  <w:r>
                    <w:t xml:space="preserve"> </w:t>
                  </w:r>
                </w:p>
                <w:p w14:paraId="2CA07DD8" w14:textId="77777777" w:rsidR="001E62C9" w:rsidRDefault="001E62C9" w:rsidP="001E62C9">
                  <w:pPr>
                    <w:pStyle w:val="B1"/>
                    <w:rPr>
                      <w:rFonts w:cs="Arial"/>
                      <w:noProof/>
                      <w:szCs w:val="18"/>
                      <w:lang w:val="en-US"/>
                    </w:rPr>
                  </w:pPr>
                  <w:r>
                    <w:t xml:space="preserve">- </w:t>
                  </w:r>
                  <w:r w:rsidRPr="00C04D91">
                    <w:rPr>
                      <w:rFonts w:cs="Arial"/>
                      <w:noProof/>
                      <w:szCs w:val="18"/>
                      <w:lang w:val="en-US"/>
                    </w:rPr>
                    <w:t xml:space="preserve">Congestion </w:t>
                  </w:r>
                  <w:r w:rsidR="00722118">
                    <w:rPr>
                      <w:rFonts w:cs="Arial" w:hint="eastAsia"/>
                      <w:noProof/>
                      <w:szCs w:val="18"/>
                      <w:lang w:val="en-US" w:eastAsia="zh-CN"/>
                    </w:rPr>
                    <w:t>information (NOTE)</w:t>
                  </w:r>
                </w:p>
                <w:p w14:paraId="24088E94" w14:textId="77777777" w:rsidR="001E62C9" w:rsidRDefault="001E62C9" w:rsidP="001E62C9">
                  <w:pPr>
                    <w:pStyle w:val="B1"/>
                    <w:rPr>
                      <w:rFonts w:cs="Arial"/>
                      <w:noProof/>
                      <w:szCs w:val="18"/>
                      <w:lang w:val="en-US"/>
                    </w:rPr>
                  </w:pPr>
                  <w:r>
                    <w:rPr>
                      <w:rFonts w:cs="Arial"/>
                      <w:noProof/>
                      <w:szCs w:val="18"/>
                      <w:lang w:val="en-US"/>
                    </w:rPr>
                    <w:t>- Geographical Area (cell area or TA for which the monitoring applies)</w:t>
                  </w:r>
                </w:p>
                <w:p w14:paraId="775285B3" w14:textId="77777777" w:rsidR="001E62C9" w:rsidRDefault="001E62C9" w:rsidP="001E62C9">
                  <w:pPr>
                    <w:pStyle w:val="B1"/>
                    <w:rPr>
                      <w:rFonts w:cs="Arial"/>
                      <w:noProof/>
                      <w:szCs w:val="18"/>
                      <w:lang w:val="en-US"/>
                    </w:rPr>
                  </w:pPr>
                  <w:r>
                    <w:rPr>
                      <w:rFonts w:cs="Arial"/>
                      <w:noProof/>
                      <w:szCs w:val="18"/>
                      <w:lang w:val="en-US"/>
                    </w:rPr>
                    <w:t>- Time Validity (the period for which the monitoring applies)</w:t>
                  </w:r>
                </w:p>
                <w:p w14:paraId="33E01E3D" w14:textId="77777777" w:rsidR="001E62C9" w:rsidRDefault="001E62C9" w:rsidP="001E62C9">
                  <w:pPr>
                    <w:pStyle w:val="B1"/>
                    <w:rPr>
                      <w:rFonts w:cs="Arial"/>
                      <w:noProof/>
                      <w:szCs w:val="18"/>
                      <w:lang w:val="en-US"/>
                    </w:rPr>
                  </w:pPr>
                  <w:r w:rsidRPr="0062492E">
                    <w:rPr>
                      <w:rFonts w:cs="Arial"/>
                      <w:noProof/>
                      <w:szCs w:val="18"/>
                      <w:lang w:val="en-US"/>
                    </w:rPr>
                    <w:t>-</w:t>
                  </w:r>
                  <w:r>
                    <w:rPr>
                      <w:rFonts w:cs="Arial"/>
                      <w:noProof/>
                      <w:szCs w:val="18"/>
                      <w:lang w:val="en-US"/>
                    </w:rPr>
                    <w:t xml:space="preserve"> </w:t>
                  </w:r>
                  <w:r w:rsidRPr="0062492E">
                    <w:rPr>
                      <w:rFonts w:cs="Arial"/>
                      <w:noProof/>
                      <w:szCs w:val="18"/>
                      <w:lang w:val="en-US"/>
                    </w:rPr>
                    <w:t>Coverage level and bearer level events (optionally, for MBMS)</w:t>
                  </w:r>
                </w:p>
                <w:p w14:paraId="37F4C787" w14:textId="77777777" w:rsidR="001E62C9" w:rsidRPr="00D81DFE" w:rsidRDefault="001E62C9" w:rsidP="001E62C9">
                  <w:pPr>
                    <w:pStyle w:val="B1"/>
                    <w:rPr>
                      <w:rFonts w:cs="Arial"/>
                      <w:b/>
                    </w:rPr>
                  </w:pPr>
                  <w:r w:rsidRPr="00D81DFE">
                    <w:rPr>
                      <w:rFonts w:cs="Arial"/>
                      <w:b/>
                      <w:i/>
                      <w:noProof/>
                      <w:szCs w:val="18"/>
                      <w:lang w:val="en-US"/>
                    </w:rPr>
                    <w:t>- QoS Sustainability</w:t>
                  </w:r>
                </w:p>
              </w:tc>
            </w:tr>
            <w:tr w:rsidR="00722118" w:rsidRPr="00526FC3" w14:paraId="46CEA28C" w14:textId="77777777" w:rsidTr="007F13A3">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CEA626B" w14:textId="77777777" w:rsidR="00722118" w:rsidRPr="0062492E" w:rsidRDefault="00722118" w:rsidP="00F7305B">
                  <w:pPr>
                    <w:pStyle w:val="TAN"/>
                  </w:pPr>
                  <w:r>
                    <w:rPr>
                      <w:rFonts w:hint="eastAsia"/>
                      <w:lang w:eastAsia="zh-CN"/>
                    </w:rPr>
                    <w:t>NOTE :</w:t>
                  </w:r>
                  <w:r>
                    <w:rPr>
                      <w:lang w:eastAsia="zh-CN"/>
                    </w:rPr>
                    <w:tab/>
                  </w:r>
                  <w:r>
                    <w:rPr>
                      <w:rFonts w:hint="eastAsia"/>
                      <w:lang w:eastAsia="zh-CN"/>
                    </w:rPr>
                    <w:t xml:space="preserve">The congestion information may be </w:t>
                  </w:r>
                  <w:r w:rsidRPr="00E52A5D">
                    <w:rPr>
                      <w:lang w:eastAsia="zh-CN"/>
                    </w:rPr>
                    <w:t>exact values for congestion status</w:t>
                  </w:r>
                  <w:r>
                    <w:rPr>
                      <w:rFonts w:hint="eastAsia"/>
                      <w:lang w:eastAsia="zh-CN"/>
                    </w:rPr>
                    <w:t xml:space="preserve"> </w:t>
                  </w:r>
                  <w:r w:rsidRPr="00E52A5D">
                    <w:rPr>
                      <w:lang w:eastAsia="zh-CN"/>
                    </w:rPr>
                    <w:t xml:space="preserve">reported by NWDAF to NEF or abstracted values e.g. (High, Medium, Low) </w:t>
                  </w:r>
                  <w:r>
                    <w:rPr>
                      <w:rFonts w:hint="eastAsia"/>
                      <w:lang w:eastAsia="zh-CN"/>
                    </w:rPr>
                    <w:t xml:space="preserve">which </w:t>
                  </w:r>
                  <w:r w:rsidRPr="00E52A5D">
                    <w:rPr>
                      <w:lang w:eastAsia="zh-CN"/>
                    </w:rPr>
                    <w:t>can be reported by the NEF to the AF</w:t>
                  </w:r>
                  <w:r>
                    <w:rPr>
                      <w:rFonts w:hint="eastAsia"/>
                      <w:lang w:eastAsia="zh-CN"/>
                    </w:rPr>
                    <w:t>.</w:t>
                  </w:r>
                </w:p>
              </w:tc>
            </w:tr>
          </w:tbl>
          <w:p w14:paraId="003EC27C" w14:textId="77777777" w:rsidR="001E62C9" w:rsidRPr="003E5F68" w:rsidRDefault="001E62C9" w:rsidP="001E62C9"/>
          <w:bookmarkEnd w:id="367"/>
          <w:p w14:paraId="02B7B890" w14:textId="77777777" w:rsidR="001E62C9" w:rsidRDefault="00722118" w:rsidP="00F7305B">
            <w:pPr>
              <w:pStyle w:val="EditorsNote"/>
              <w:rPr>
                <w:lang w:eastAsia="zh-CN"/>
              </w:rPr>
            </w:pPr>
            <w:r w:rsidRPr="004F2971">
              <w:rPr>
                <w:rFonts w:eastAsia="SimSun" w:hint="eastAsia"/>
                <w:lang w:val="nl-NL" w:eastAsia="zh-CN"/>
              </w:rPr>
              <w:t>Editor</w:t>
            </w:r>
            <w:r w:rsidRPr="00722118">
              <w:rPr>
                <w:rFonts w:eastAsia="SimSun"/>
                <w:lang w:val="nl-NL" w:eastAsia="zh-CN"/>
              </w:rPr>
              <w:t>'</w:t>
            </w:r>
            <w:r w:rsidRPr="004F2971">
              <w:rPr>
                <w:rFonts w:eastAsia="SimSun" w:hint="eastAsia"/>
                <w:lang w:val="nl-NL" w:eastAsia="zh-CN"/>
              </w:rPr>
              <w:t>s</w:t>
            </w:r>
            <w:r>
              <w:rPr>
                <w:rFonts w:hint="eastAsia"/>
                <w:lang w:eastAsia="zh-CN"/>
              </w:rPr>
              <w:t xml:space="preserve"> note: </w:t>
            </w:r>
            <w:r w:rsidRPr="004F2971">
              <w:rPr>
                <w:lang w:eastAsia="zh-CN"/>
              </w:rPr>
              <w:t xml:space="preserve">It’s FFS </w:t>
            </w:r>
            <w:r>
              <w:rPr>
                <w:rFonts w:hint="eastAsia"/>
                <w:lang w:eastAsia="zh-CN"/>
              </w:rPr>
              <w:t xml:space="preserve">if </w:t>
            </w:r>
            <w:r w:rsidRPr="004F2971">
              <w:rPr>
                <w:lang w:eastAsia="zh-CN"/>
              </w:rPr>
              <w:t>the slice load level can be supported in Rel-17</w:t>
            </w:r>
            <w:r>
              <w:rPr>
                <w:rFonts w:hint="eastAsia"/>
                <w:lang w:eastAsia="zh-CN"/>
              </w:rPr>
              <w:t>.</w:t>
            </w:r>
          </w:p>
        </w:tc>
      </w:tr>
    </w:tbl>
    <w:p w14:paraId="181E4101" w14:textId="77777777" w:rsidR="001E62C9" w:rsidRDefault="001E62C9" w:rsidP="00471B10"/>
    <w:p w14:paraId="5BB08167" w14:textId="77777777" w:rsidR="00471B10" w:rsidRDefault="00471B10" w:rsidP="00471B10">
      <w:pPr>
        <w:pStyle w:val="Heading3"/>
        <w:jc w:val="both"/>
      </w:pPr>
      <w:bookmarkStart w:id="368" w:name="_Toc42708552"/>
      <w:bookmarkStart w:id="369" w:name="_Toc50599532"/>
      <w:bookmarkStart w:id="370" w:name="_Toc59232286"/>
      <w:r>
        <w:t>7.</w:t>
      </w:r>
      <w:r w:rsidR="00A530D3">
        <w:rPr>
          <w:lang w:val="en-US"/>
        </w:rPr>
        <w:t>16</w:t>
      </w:r>
      <w:r>
        <w:t>.2</w:t>
      </w:r>
      <w:r>
        <w:tab/>
        <w:t>Solution evaluation</w:t>
      </w:r>
      <w:bookmarkEnd w:id="368"/>
      <w:bookmarkEnd w:id="369"/>
      <w:bookmarkEnd w:id="370"/>
    </w:p>
    <w:p w14:paraId="1D61358B" w14:textId="77777777" w:rsidR="00471B10" w:rsidRPr="0055331C" w:rsidRDefault="00471B10" w:rsidP="00471B10">
      <w:pPr>
        <w:jc w:val="both"/>
        <w:rPr>
          <w:rFonts w:eastAsia="Malgun Gothic"/>
          <w:lang w:eastAsia="ja-JP"/>
        </w:rPr>
      </w:pPr>
      <w:r>
        <w:rPr>
          <w:lang w:val="en-US"/>
        </w:rPr>
        <w:t xml:space="preserve">This solution provides an enhancement to existing mechanism specified in clause 9.7.4 of 3GPP TS 23.286 [7] which includes providing additional network monitoring events to the V2X UE. </w:t>
      </w:r>
      <w:r w:rsidRPr="00471B10">
        <w:rPr>
          <w:lang w:val="en-US"/>
        </w:rPr>
        <w:t xml:space="preserve">This information can be used </w:t>
      </w:r>
      <w:r w:rsidRPr="00471B10">
        <w:t>by the VAE-C or VASC to determine how to account for the change to or potential change in network conditions</w:t>
      </w:r>
      <w:r w:rsidRPr="001E62C9">
        <w:t>.</w:t>
      </w:r>
    </w:p>
    <w:p w14:paraId="354FE944" w14:textId="77777777" w:rsidR="00830E13" w:rsidRDefault="00830E13" w:rsidP="00830E13">
      <w:pPr>
        <w:pStyle w:val="Heading2"/>
      </w:pPr>
      <w:bookmarkStart w:id="371" w:name="_Toc42708553"/>
      <w:bookmarkStart w:id="372" w:name="_Toc50599533"/>
      <w:bookmarkStart w:id="373" w:name="_Toc59232287"/>
      <w:bookmarkStart w:id="374" w:name="_Toc37791018"/>
      <w:bookmarkStart w:id="375" w:name="_Toc42003976"/>
      <w:bookmarkStart w:id="376" w:name="_Toc42011277"/>
      <w:r>
        <w:t>7.17</w:t>
      </w:r>
      <w:r>
        <w:tab/>
      </w:r>
      <w:r>
        <w:rPr>
          <w:lang w:val="en-US"/>
        </w:rPr>
        <w:t xml:space="preserve">Solution #17: </w:t>
      </w:r>
      <w:bookmarkEnd w:id="371"/>
      <w:r>
        <w:rPr>
          <w:lang w:val="en-US"/>
        </w:rPr>
        <w:t>Support for Local MBMS delivery for V2X file distribution</w:t>
      </w:r>
      <w:bookmarkEnd w:id="372"/>
      <w:bookmarkEnd w:id="373"/>
    </w:p>
    <w:p w14:paraId="55B4B263" w14:textId="77777777" w:rsidR="00830E13" w:rsidRDefault="00830E13" w:rsidP="00830E13">
      <w:pPr>
        <w:pStyle w:val="Heading3"/>
      </w:pPr>
      <w:bookmarkStart w:id="377" w:name="_Toc42708554"/>
      <w:bookmarkStart w:id="378" w:name="_Toc50599534"/>
      <w:bookmarkStart w:id="379" w:name="_Toc59232288"/>
      <w:r>
        <w:t>7.17.1</w:t>
      </w:r>
      <w:r>
        <w:tab/>
        <w:t>Solution description</w:t>
      </w:r>
      <w:bookmarkEnd w:id="377"/>
      <w:bookmarkEnd w:id="378"/>
      <w:bookmarkEnd w:id="379"/>
    </w:p>
    <w:p w14:paraId="102C7442" w14:textId="77777777" w:rsidR="00830E13" w:rsidRDefault="00830E13" w:rsidP="00830E13">
      <w:pPr>
        <w:rPr>
          <w:lang w:val="en-US"/>
        </w:rPr>
      </w:pPr>
      <w:r>
        <w:rPr>
          <w:lang w:val="en-US"/>
        </w:rPr>
        <w:t xml:space="preserve">This solution resolves the key issue 14 – support for Local MBMS. </w:t>
      </w:r>
    </w:p>
    <w:p w14:paraId="1474B7DC" w14:textId="77777777" w:rsidR="00830E13" w:rsidRDefault="00830E13" w:rsidP="00830E13">
      <w:pPr>
        <w:rPr>
          <w:lang w:val="en-US"/>
        </w:rPr>
      </w:pPr>
      <w:r>
        <w:rPr>
          <w:lang w:val="en-US"/>
        </w:rPr>
        <w:t>The Local MBMS related parameters are added in use of MBMS file session type procedure as defined in 3GPP TS 23.286 [7] clause 9.5.2.</w:t>
      </w:r>
    </w:p>
    <w:p w14:paraId="5CBE2905" w14:textId="77777777" w:rsidR="00830E13" w:rsidRDefault="00830E13" w:rsidP="00830E13">
      <w:pPr>
        <w:rPr>
          <w:lang w:val="en-US"/>
        </w:rPr>
      </w:pPr>
      <w:r>
        <w:rPr>
          <w:lang w:val="en-US"/>
        </w:rPr>
        <w:t xml:space="preserve">The changes to clause 9.5.2 are highlighted in </w:t>
      </w:r>
      <w:r w:rsidRPr="00D81DFE">
        <w:rPr>
          <w:b/>
          <w:i/>
          <w:lang w:val="en-US"/>
        </w:rPr>
        <w:t>bold italics</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830E13" w:rsidRPr="0054057E" w14:paraId="258BC89E" w14:textId="77777777" w:rsidTr="007B6CA5">
        <w:tc>
          <w:tcPr>
            <w:tcW w:w="9855" w:type="dxa"/>
            <w:shd w:val="clear" w:color="auto" w:fill="auto"/>
          </w:tcPr>
          <w:p w14:paraId="06388434" w14:textId="77777777" w:rsidR="00830E13" w:rsidRPr="00D81DFE" w:rsidRDefault="00830E13" w:rsidP="00D81DFE">
            <w:pPr>
              <w:rPr>
                <w:rFonts w:ascii="Arial" w:hAnsi="Arial" w:cs="Arial"/>
                <w:sz w:val="28"/>
                <w:szCs w:val="28"/>
              </w:rPr>
            </w:pPr>
            <w:bookmarkStart w:id="380" w:name="_Toc9812429"/>
            <w:bookmarkStart w:id="381" w:name="_Toc9812673"/>
            <w:bookmarkStart w:id="382" w:name="_Toc35894938"/>
            <w:r w:rsidRPr="00D81DFE">
              <w:rPr>
                <w:rFonts w:ascii="Arial" w:hAnsi="Arial" w:cs="Arial"/>
                <w:sz w:val="28"/>
                <w:szCs w:val="28"/>
              </w:rPr>
              <w:t>9.5.2</w:t>
            </w:r>
            <w:r w:rsidRPr="00D81DFE">
              <w:rPr>
                <w:rFonts w:ascii="Arial" w:hAnsi="Arial" w:cs="Arial"/>
                <w:sz w:val="28"/>
                <w:szCs w:val="28"/>
              </w:rPr>
              <w:tab/>
              <w:t>Use of MBMS "files" session type</w:t>
            </w:r>
            <w:bookmarkEnd w:id="380"/>
            <w:bookmarkEnd w:id="381"/>
            <w:bookmarkEnd w:id="382"/>
          </w:p>
          <w:p w14:paraId="41347B22" w14:textId="77777777" w:rsidR="00830E13" w:rsidRDefault="00830E13" w:rsidP="007B6CA5">
            <w:r>
              <w:t>The VAE server acts as a content provider and the VAE client acts as an MBMS client in the xMB reference model (subclause 4.1</w:t>
            </w:r>
            <w:r w:rsidRPr="0031088C">
              <w:t xml:space="preserve"> </w:t>
            </w:r>
            <w:r>
              <w:t>in 3GPP TS 26.348 [11]).</w:t>
            </w:r>
          </w:p>
          <w:p w14:paraId="1564A2B1" w14:textId="77777777" w:rsidR="00830E13" w:rsidRDefault="00830E13" w:rsidP="007B6CA5">
            <w:r>
              <w:t>The VAE server makes use of the xMB procedures from 3GPP TS 26.348 [11] to create MBMS sessions whose type is set to "files" and to request the delivery of files over these sessions. Before provisioning files to the BM</w:t>
            </w:r>
            <w:r>
              <w:noBreakHyphen/>
              <w:t>SC, the VAE server prepares the file for distribution, which may include partition of large files into smaller files or encryption.</w:t>
            </w:r>
          </w:p>
          <w:p w14:paraId="50C223E3" w14:textId="77777777" w:rsidR="00830E13" w:rsidRDefault="00830E13" w:rsidP="007B6CA5">
            <w:r>
              <w:t>The VAE server is responsible for translating the parameters related to the V2X application triggering the file delivery into corresponding xMB parameters. Table </w:t>
            </w:r>
            <w:r>
              <w:rPr>
                <w:lang w:val="en-US"/>
              </w:rPr>
              <w:t>9.5</w:t>
            </w:r>
            <w:r>
              <w:t>.</w:t>
            </w:r>
            <w:r>
              <w:rPr>
                <w:lang w:val="en-US"/>
              </w:rPr>
              <w:t>2</w:t>
            </w:r>
            <w:r>
              <w:t>-1 describes the mapping between the V2X parameters and the xMB API properties specified in 3GPP</w:t>
            </w:r>
            <w:r>
              <w:rPr>
                <w:lang w:val="en-US"/>
              </w:rPr>
              <w:t> </w:t>
            </w:r>
            <w:r>
              <w:t>TS</w:t>
            </w:r>
            <w:r>
              <w:rPr>
                <w:lang w:val="en-US"/>
              </w:rPr>
              <w:t> </w:t>
            </w:r>
            <w:r>
              <w:t>26.348</w:t>
            </w:r>
            <w:r>
              <w:rPr>
                <w:lang w:val="en-US"/>
              </w:rPr>
              <w:t> </w:t>
            </w:r>
            <w:r>
              <w:t>[11].</w:t>
            </w:r>
          </w:p>
          <w:p w14:paraId="42E78F29" w14:textId="77777777" w:rsidR="00830E13" w:rsidRPr="00805C0C" w:rsidRDefault="00830E13" w:rsidP="007B6CA5">
            <w:pPr>
              <w:pStyle w:val="TH"/>
              <w:rPr>
                <w:lang w:val="en-US"/>
              </w:rPr>
            </w:pPr>
            <w:r w:rsidRPr="001658D6">
              <w:t>Table </w:t>
            </w:r>
            <w:r>
              <w:t>9.5.2</w:t>
            </w:r>
            <w:r w:rsidRPr="001658D6">
              <w:t xml:space="preserve">-1: </w:t>
            </w:r>
            <w:r>
              <w:t>Mapping between V2X parameters and xMB APIs</w:t>
            </w:r>
          </w:p>
          <w:tbl>
            <w:tblPr>
              <w:tblW w:w="8640" w:type="dxa"/>
              <w:jc w:val="center"/>
              <w:tblLook w:val="0000" w:firstRow="0" w:lastRow="0" w:firstColumn="0" w:lastColumn="0" w:noHBand="0" w:noVBand="0"/>
            </w:tblPr>
            <w:tblGrid>
              <w:gridCol w:w="4320"/>
              <w:gridCol w:w="4320"/>
            </w:tblGrid>
            <w:tr w:rsidR="00830E13" w:rsidRPr="001658D6" w14:paraId="3A30657F"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6BED9D" w14:textId="77777777" w:rsidR="00830E13" w:rsidRPr="00805C0C" w:rsidRDefault="00830E13" w:rsidP="007B6CA5">
                  <w:pPr>
                    <w:pStyle w:val="TAH"/>
                  </w:pPr>
                  <w:r>
                    <w:t>V2X parameter</w:t>
                  </w:r>
                </w:p>
              </w:tc>
              <w:tc>
                <w:tcPr>
                  <w:tcW w:w="4320" w:type="dxa"/>
                  <w:tcBorders>
                    <w:top w:val="single" w:sz="4" w:space="0" w:color="000000"/>
                    <w:left w:val="single" w:sz="4" w:space="0" w:color="000000"/>
                    <w:bottom w:val="single" w:sz="4" w:space="0" w:color="000000"/>
                    <w:right w:val="single" w:sz="4" w:space="0" w:color="000000"/>
                  </w:tcBorders>
                </w:tcPr>
                <w:p w14:paraId="6F877214" w14:textId="77777777" w:rsidR="00830E13" w:rsidRPr="00805C0C" w:rsidRDefault="00830E13" w:rsidP="007B6CA5">
                  <w:pPr>
                    <w:pStyle w:val="TAH"/>
                  </w:pPr>
                  <w:r>
                    <w:t>Corresponding xMB API property</w:t>
                  </w:r>
                </w:p>
              </w:tc>
            </w:tr>
            <w:tr w:rsidR="00830E13" w:rsidRPr="001658D6" w14:paraId="072D4422"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B29944" w14:textId="77777777" w:rsidR="00830E13" w:rsidRPr="00A77843" w:rsidRDefault="00830E13" w:rsidP="007B6CA5">
                  <w:pPr>
                    <w:pStyle w:val="TAL"/>
                  </w:pPr>
                  <w:r>
                    <w:t>File transfer session indicator</w:t>
                  </w:r>
                </w:p>
              </w:tc>
              <w:tc>
                <w:tcPr>
                  <w:tcW w:w="4320" w:type="dxa"/>
                  <w:tcBorders>
                    <w:top w:val="single" w:sz="4" w:space="0" w:color="000000"/>
                    <w:left w:val="single" w:sz="4" w:space="0" w:color="000000"/>
                    <w:bottom w:val="single" w:sz="4" w:space="0" w:color="000000"/>
                    <w:right w:val="single" w:sz="4" w:space="0" w:color="000000"/>
                  </w:tcBorders>
                </w:tcPr>
                <w:p w14:paraId="77AEC7A0" w14:textId="77777777" w:rsidR="00830E13" w:rsidRPr="00AC7201" w:rsidRDefault="00830E13" w:rsidP="007B6CA5">
                  <w:pPr>
                    <w:pStyle w:val="TAL"/>
                  </w:pPr>
                  <w:r>
                    <w:t>Session Type: Files</w:t>
                  </w:r>
                </w:p>
              </w:tc>
            </w:tr>
            <w:tr w:rsidR="00830E13" w:rsidRPr="003A1AAC" w14:paraId="25F69D0A"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9B7B54" w14:textId="77777777" w:rsidR="00830E13" w:rsidRDefault="00830E13" w:rsidP="007B6CA5">
                  <w:pPr>
                    <w:pStyle w:val="TAL"/>
                  </w:pPr>
                  <w:r>
                    <w:t>List of files to be sent by the VAE server and their locations</w:t>
                  </w:r>
                </w:p>
              </w:tc>
              <w:tc>
                <w:tcPr>
                  <w:tcW w:w="4320" w:type="dxa"/>
                  <w:tcBorders>
                    <w:top w:val="single" w:sz="4" w:space="0" w:color="000000"/>
                    <w:left w:val="single" w:sz="4" w:space="0" w:color="000000"/>
                    <w:bottom w:val="single" w:sz="4" w:space="0" w:color="000000"/>
                    <w:right w:val="single" w:sz="4" w:space="0" w:color="000000"/>
                  </w:tcBorders>
                </w:tcPr>
                <w:p w14:paraId="5DD74172" w14:textId="77777777" w:rsidR="00830E13" w:rsidRDefault="00830E13" w:rsidP="007B6CA5">
                  <w:pPr>
                    <w:pStyle w:val="TAL"/>
                  </w:pPr>
                  <w:r>
                    <w:t>File List</w:t>
                  </w:r>
                </w:p>
              </w:tc>
            </w:tr>
            <w:tr w:rsidR="00830E13" w:rsidRPr="003A1AAC" w14:paraId="39E9EE4B"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F34E52" w14:textId="77777777" w:rsidR="00830E13" w:rsidRDefault="00830E13" w:rsidP="007B6CA5">
                  <w:pPr>
                    <w:pStyle w:val="TAL"/>
                  </w:pPr>
                  <w:r>
                    <w:t>Target geographical area for the V2X Ues</w:t>
                  </w:r>
                </w:p>
              </w:tc>
              <w:tc>
                <w:tcPr>
                  <w:tcW w:w="4320" w:type="dxa"/>
                  <w:tcBorders>
                    <w:top w:val="single" w:sz="4" w:space="0" w:color="000000"/>
                    <w:left w:val="single" w:sz="4" w:space="0" w:color="000000"/>
                    <w:bottom w:val="single" w:sz="4" w:space="0" w:color="000000"/>
                    <w:right w:val="single" w:sz="4" w:space="0" w:color="000000"/>
                  </w:tcBorders>
                </w:tcPr>
                <w:p w14:paraId="1110506C" w14:textId="77777777" w:rsidR="00830E13" w:rsidRDefault="00830E13" w:rsidP="007B6CA5">
                  <w:pPr>
                    <w:pStyle w:val="TAL"/>
                  </w:pPr>
                  <w:r w:rsidRPr="006D7F24">
                    <w:rPr>
                      <w:rFonts w:cs="Arial"/>
                      <w:szCs w:val="18"/>
                    </w:rPr>
                    <w:t>Geographical Area</w:t>
                  </w:r>
                </w:p>
              </w:tc>
            </w:tr>
            <w:tr w:rsidR="00830E13" w:rsidRPr="003A1AAC" w14:paraId="2E029B58"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6774EB" w14:textId="77777777" w:rsidR="00830E13" w:rsidRDefault="00830E13" w:rsidP="007B6CA5">
                  <w:pPr>
                    <w:pStyle w:val="TAL"/>
                  </w:pPr>
                  <w:r>
                    <w:t>Information about the V2X application (e.g., software update, HD map download)</w:t>
                  </w:r>
                </w:p>
              </w:tc>
              <w:tc>
                <w:tcPr>
                  <w:tcW w:w="4320" w:type="dxa"/>
                  <w:tcBorders>
                    <w:top w:val="single" w:sz="4" w:space="0" w:color="000000"/>
                    <w:left w:val="single" w:sz="4" w:space="0" w:color="000000"/>
                    <w:bottom w:val="single" w:sz="4" w:space="0" w:color="000000"/>
                    <w:right w:val="single" w:sz="4" w:space="0" w:color="000000"/>
                  </w:tcBorders>
                </w:tcPr>
                <w:p w14:paraId="41FD5069" w14:textId="77777777" w:rsidR="00830E13" w:rsidRDefault="00830E13" w:rsidP="007B6CA5">
                  <w:pPr>
                    <w:pStyle w:val="TAL"/>
                  </w:pPr>
                  <w:r w:rsidRPr="00871FC9">
                    <w:t>Service Class</w:t>
                  </w:r>
                </w:p>
              </w:tc>
            </w:tr>
            <w:tr w:rsidR="00830E13" w:rsidRPr="003A1AAC" w14:paraId="1846DCBB"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0E5895" w14:textId="77777777" w:rsidR="00830E13" w:rsidRDefault="00830E13" w:rsidP="007B6CA5">
                  <w:pPr>
                    <w:pStyle w:val="TAL"/>
                  </w:pPr>
                  <w:r>
                    <w:t>Maximum bitrate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02692F43" w14:textId="77777777" w:rsidR="00830E13" w:rsidRDefault="00830E13" w:rsidP="007B6CA5">
                  <w:pPr>
                    <w:pStyle w:val="TAL"/>
                  </w:pPr>
                  <w:r>
                    <w:t>Max Bitrate</w:t>
                  </w:r>
                </w:p>
              </w:tc>
            </w:tr>
            <w:tr w:rsidR="00830E13" w:rsidRPr="003A1AAC" w14:paraId="1ACDE04C"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EBF09" w14:textId="77777777" w:rsidR="00830E13" w:rsidRDefault="00830E13" w:rsidP="007B6CA5">
                  <w:pPr>
                    <w:pStyle w:val="TAL"/>
                  </w:pPr>
                  <w:r>
                    <w:t>Maximum delay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0C43A998" w14:textId="77777777" w:rsidR="00830E13" w:rsidRDefault="00830E13" w:rsidP="007B6CA5">
                  <w:pPr>
                    <w:pStyle w:val="TAL"/>
                  </w:pPr>
                  <w:r>
                    <w:t>Max Delay</w:t>
                  </w:r>
                </w:p>
              </w:tc>
            </w:tr>
            <w:tr w:rsidR="00830E13" w:rsidRPr="003A1AAC" w14:paraId="050E2BB4"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22804D" w14:textId="77777777" w:rsidR="00830E13" w:rsidRDefault="00830E13" w:rsidP="007B6CA5">
                  <w:pPr>
                    <w:pStyle w:val="TAL"/>
                  </w:pPr>
                  <w:r>
                    <w:t>QoE metrics the VAE server is interested in receiving about the V2X application</w:t>
                  </w:r>
                </w:p>
              </w:tc>
              <w:tc>
                <w:tcPr>
                  <w:tcW w:w="4320" w:type="dxa"/>
                  <w:tcBorders>
                    <w:top w:val="single" w:sz="4" w:space="0" w:color="000000"/>
                    <w:left w:val="single" w:sz="4" w:space="0" w:color="000000"/>
                    <w:bottom w:val="single" w:sz="4" w:space="0" w:color="000000"/>
                    <w:right w:val="single" w:sz="4" w:space="0" w:color="000000"/>
                  </w:tcBorders>
                </w:tcPr>
                <w:p w14:paraId="31A0E8C2" w14:textId="77777777" w:rsidR="00830E13" w:rsidRDefault="00830E13" w:rsidP="007B6CA5">
                  <w:pPr>
                    <w:pStyle w:val="TAL"/>
                  </w:pPr>
                  <w:r>
                    <w:t>QoE Reporting</w:t>
                  </w:r>
                </w:p>
              </w:tc>
            </w:tr>
            <w:tr w:rsidR="00830E13" w:rsidRPr="003A1AAC" w14:paraId="77CE81DC" w14:textId="77777777" w:rsidTr="007B6CA5">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AF47F9" w14:textId="77777777" w:rsidR="00830E13" w:rsidRPr="00D81DFE" w:rsidRDefault="00830E13" w:rsidP="007B6CA5">
                  <w:pPr>
                    <w:pStyle w:val="TAL"/>
                    <w:rPr>
                      <w:b/>
                      <w:i/>
                      <w:lang w:val="en-US"/>
                    </w:rPr>
                  </w:pPr>
                  <w:r w:rsidRPr="00D81DFE">
                    <w:rPr>
                      <w:b/>
                      <w:i/>
                      <w:lang w:val="en-US"/>
                    </w:rPr>
                    <w:t>Local MBMS information or local MBMS activation indication (NOTE)</w:t>
                  </w:r>
                </w:p>
              </w:tc>
              <w:tc>
                <w:tcPr>
                  <w:tcW w:w="4320" w:type="dxa"/>
                  <w:tcBorders>
                    <w:top w:val="single" w:sz="4" w:space="0" w:color="000000"/>
                    <w:left w:val="single" w:sz="4" w:space="0" w:color="000000"/>
                    <w:bottom w:val="single" w:sz="4" w:space="0" w:color="000000"/>
                    <w:right w:val="single" w:sz="4" w:space="0" w:color="000000"/>
                  </w:tcBorders>
                </w:tcPr>
                <w:p w14:paraId="5E68DC0B" w14:textId="77777777" w:rsidR="00830E13" w:rsidRPr="00D81DFE" w:rsidRDefault="00830E13" w:rsidP="007B6CA5">
                  <w:pPr>
                    <w:pStyle w:val="TAL"/>
                    <w:rPr>
                      <w:b/>
                      <w:i/>
                      <w:lang w:val="en-US"/>
                    </w:rPr>
                  </w:pPr>
                  <w:r w:rsidRPr="00D81DFE">
                    <w:rPr>
                      <w:b/>
                      <w:i/>
                      <w:lang w:val="en-US"/>
                    </w:rPr>
                    <w:t>Local MBMS information</w:t>
                  </w:r>
                </w:p>
              </w:tc>
            </w:tr>
            <w:tr w:rsidR="00830E13" w:rsidRPr="003A1AAC" w14:paraId="140BD1C1" w14:textId="77777777" w:rsidTr="007B6CA5">
              <w:trPr>
                <w:jc w:val="center"/>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Pr>
                <w:p w14:paraId="4858DC64" w14:textId="77777777" w:rsidR="00830E13" w:rsidRPr="00D81DFE" w:rsidRDefault="00830E13" w:rsidP="007B6CA5">
                  <w:pPr>
                    <w:pStyle w:val="TAN"/>
                    <w:rPr>
                      <w:b/>
                      <w:i/>
                      <w:lang w:val="en-US"/>
                    </w:rPr>
                  </w:pPr>
                  <w:r w:rsidRPr="00D81DFE">
                    <w:rPr>
                      <w:b/>
                      <w:i/>
                    </w:rPr>
                    <w:t>NOTE:</w:t>
                  </w:r>
                  <w:r w:rsidRPr="00D81DFE">
                    <w:rPr>
                      <w:b/>
                      <w:i/>
                    </w:rPr>
                    <w:tab/>
                    <w:t xml:space="preserve">V2X application specific layer may provide VAE server either the local MBMS information or an indication of using local MBMS information configured in the VAE server. The local MBMS information includes </w:t>
                  </w:r>
                  <w:r w:rsidRPr="00D81DFE">
                    <w:rPr>
                      <w:b/>
                      <w:i/>
                      <w:lang w:val="en-US"/>
                    </w:rPr>
                    <w:t>M1 information and xMB-U information.</w:t>
                  </w:r>
                </w:p>
              </w:tc>
            </w:tr>
          </w:tbl>
          <w:p w14:paraId="247AA265" w14:textId="77777777" w:rsidR="00830E13" w:rsidRDefault="00830E13" w:rsidP="007B6CA5"/>
          <w:p w14:paraId="0FB4C8E6" w14:textId="77777777" w:rsidR="00830E13" w:rsidRPr="00371108" w:rsidRDefault="00830E13" w:rsidP="007B6CA5">
            <w:pPr>
              <w:pStyle w:val="NO"/>
            </w:pPr>
            <w:r w:rsidRPr="00111B35">
              <w:t>NOTE:</w:t>
            </w:r>
            <w:r w:rsidRPr="00111B35">
              <w:tab/>
            </w:r>
            <w:r>
              <w:t>The list of V2X parameters needed for file delivery is not exhaustive and can be updated based on the specific V2X application requirements</w:t>
            </w:r>
            <w:r w:rsidRPr="003B48A7">
              <w:t>.</w:t>
            </w:r>
          </w:p>
        </w:tc>
      </w:tr>
    </w:tbl>
    <w:p w14:paraId="7E9C1D8D" w14:textId="77777777" w:rsidR="00830E13" w:rsidRDefault="00830E13" w:rsidP="00830E13">
      <w:bookmarkStart w:id="383" w:name="_Toc42708557"/>
    </w:p>
    <w:p w14:paraId="4626A75A" w14:textId="77777777" w:rsidR="00830E13" w:rsidRDefault="00830E13" w:rsidP="00830E13">
      <w:r w:rsidRPr="00D25C59">
        <w:rPr>
          <w:lang w:val="en-US"/>
        </w:rPr>
        <w:t>Consequently, the VAE_FileDistribution API will be impacted with the additional information related to local MBMS.</w:t>
      </w:r>
    </w:p>
    <w:p w14:paraId="53EF0EB9" w14:textId="77777777" w:rsidR="00830E13" w:rsidRDefault="00830E13" w:rsidP="00830E13">
      <w:pPr>
        <w:pStyle w:val="Heading3"/>
      </w:pPr>
      <w:bookmarkStart w:id="384" w:name="_Toc50599535"/>
      <w:bookmarkStart w:id="385" w:name="_Toc59232289"/>
      <w:r>
        <w:t>7.17.2</w:t>
      </w:r>
      <w:r>
        <w:tab/>
        <w:t>Solution evaluation</w:t>
      </w:r>
      <w:bookmarkEnd w:id="383"/>
      <w:bookmarkEnd w:id="384"/>
      <w:bookmarkEnd w:id="385"/>
    </w:p>
    <w:bookmarkEnd w:id="374"/>
    <w:bookmarkEnd w:id="375"/>
    <w:bookmarkEnd w:id="376"/>
    <w:p w14:paraId="15149FAF" w14:textId="77777777" w:rsidR="00115604" w:rsidRPr="002F058F" w:rsidRDefault="00115604" w:rsidP="00115604">
      <w:r>
        <w:t>This solution addresses the key issue #14. It enables the use of local MBMS in the file distribution service provided by the VAE server. The impacted service API</w:t>
      </w:r>
      <w:r w:rsidRPr="00461D76">
        <w:rPr>
          <w:lang w:val="en-US"/>
        </w:rPr>
        <w:t xml:space="preserve"> </w:t>
      </w:r>
      <w:r>
        <w:rPr>
          <w:lang w:val="en-US"/>
        </w:rPr>
        <w:t xml:space="preserve">is </w:t>
      </w:r>
      <w:r w:rsidRPr="00D25C59">
        <w:rPr>
          <w:lang w:val="en-US"/>
        </w:rPr>
        <w:t>VAE_FileDistribution</w:t>
      </w:r>
      <w:r>
        <w:t xml:space="preserve"> in </w:t>
      </w:r>
      <w:r>
        <w:rPr>
          <w:lang w:val="en-US"/>
        </w:rPr>
        <w:t>3GPP TS 23.286 [7]</w:t>
      </w:r>
      <w:r>
        <w:rPr>
          <w:rFonts w:hint="eastAsia"/>
          <w:lang w:val="en-US" w:eastAsia="zh-CN"/>
        </w:rPr>
        <w:t>.</w:t>
      </w:r>
      <w:r>
        <w:t xml:space="preserve"> </w:t>
      </w:r>
    </w:p>
    <w:p w14:paraId="533EB332" w14:textId="77777777" w:rsidR="009B4130" w:rsidRPr="0064781D" w:rsidRDefault="009B4130" w:rsidP="009B4130">
      <w:pPr>
        <w:pStyle w:val="Heading2"/>
      </w:pPr>
      <w:bookmarkStart w:id="386" w:name="_Toc50599536"/>
      <w:bookmarkStart w:id="387" w:name="_Toc59232290"/>
      <w:r>
        <w:t>7.18</w:t>
      </w:r>
      <w:r>
        <w:tab/>
      </w:r>
      <w:r>
        <w:rPr>
          <w:lang w:val="en-US"/>
        </w:rPr>
        <w:t xml:space="preserve">Solution #18: </w:t>
      </w:r>
      <w:r>
        <w:t>Support for HD map dynamic information</w:t>
      </w:r>
      <w:bookmarkEnd w:id="386"/>
      <w:bookmarkEnd w:id="387"/>
    </w:p>
    <w:p w14:paraId="276D6EF7" w14:textId="77777777" w:rsidR="009B4130" w:rsidRDefault="009B4130" w:rsidP="009B4130">
      <w:pPr>
        <w:pStyle w:val="Heading3"/>
      </w:pPr>
      <w:bookmarkStart w:id="388" w:name="_Toc50599537"/>
      <w:bookmarkStart w:id="389" w:name="_Toc59232291"/>
      <w:r>
        <w:t>7.18.1</w:t>
      </w:r>
      <w:r>
        <w:tab/>
        <w:t>Solution description</w:t>
      </w:r>
      <w:bookmarkEnd w:id="388"/>
      <w:bookmarkEnd w:id="389"/>
    </w:p>
    <w:p w14:paraId="2C46BF7E" w14:textId="77777777" w:rsidR="00115604" w:rsidRDefault="00115604" w:rsidP="00115604">
      <w:pPr>
        <w:pStyle w:val="Heading4"/>
      </w:pPr>
      <w:bookmarkStart w:id="390" w:name="_Toc50599538"/>
      <w:bookmarkStart w:id="391" w:name="_Toc59232292"/>
      <w:r>
        <w:t>7.18.1.1</w:t>
      </w:r>
      <w:r>
        <w:tab/>
        <w:t>General</w:t>
      </w:r>
      <w:bookmarkEnd w:id="390"/>
      <w:bookmarkEnd w:id="391"/>
    </w:p>
    <w:p w14:paraId="312CFC5F" w14:textId="77777777" w:rsidR="00115604" w:rsidRDefault="00115604" w:rsidP="00115604">
      <w:r>
        <w:t xml:space="preserve">The V2X application specific server can </w:t>
      </w:r>
      <w:r w:rsidRPr="008D4115">
        <w:t>b</w:t>
      </w:r>
      <w:r>
        <w:t>e responsi</w:t>
      </w:r>
      <w:r w:rsidRPr="00782FE8">
        <w:t>b</w:t>
      </w:r>
      <w:r>
        <w:t xml:space="preserve">le for managing HD maps and providing the HD map information to the V2X application specific client on V2X UE (e.g host vehicle for advanced/remote driving). As per a proximity range set </w:t>
      </w:r>
      <w:r w:rsidRPr="00A373F4">
        <w:t>b</w:t>
      </w:r>
      <w:r>
        <w:t xml:space="preserve">y the application layer, the VAE layer support providing the dynamic information </w:t>
      </w:r>
      <w:r w:rsidRPr="009B4130">
        <w:t>(i.e.</w:t>
      </w:r>
      <w:r>
        <w:t xml:space="preserve"> location information) required for HD maps management to the V2X application specific server. The solution consists of the following mechanisms:</w:t>
      </w:r>
    </w:p>
    <w:p w14:paraId="25DA99D0" w14:textId="77777777" w:rsidR="00115604" w:rsidRDefault="00115604" w:rsidP="00115604">
      <w:pPr>
        <w:pStyle w:val="B1"/>
      </w:pPr>
      <w:r>
        <w:t>-</w:t>
      </w:r>
      <w:r>
        <w:tab/>
        <w:t>V2X application specific server su</w:t>
      </w:r>
      <w:r w:rsidRPr="00A373F4">
        <w:t>b</w:t>
      </w:r>
      <w:r>
        <w:t>scription for HD map dynamic information with VAE server.</w:t>
      </w:r>
    </w:p>
    <w:p w14:paraId="4E4B771C" w14:textId="77777777" w:rsidR="00115604" w:rsidRDefault="00115604" w:rsidP="00115604">
      <w:pPr>
        <w:pStyle w:val="B1"/>
      </w:pPr>
      <w:r>
        <w:t>-</w:t>
      </w:r>
      <w:r>
        <w:tab/>
        <w:t>VAE server tracking UE location with support from SEAL's location management server.</w:t>
      </w:r>
    </w:p>
    <w:p w14:paraId="40255001" w14:textId="77777777" w:rsidR="00115604" w:rsidRDefault="00115604" w:rsidP="00115604">
      <w:pPr>
        <w:pStyle w:val="B1"/>
      </w:pPr>
      <w:r>
        <w:t>-</w:t>
      </w:r>
      <w:r>
        <w:tab/>
        <w:t xml:space="preserve">VAE server management of dynamic UE location </w:t>
      </w:r>
      <w:r w:rsidRPr="00F248BE">
        <w:t>b</w:t>
      </w:r>
      <w:r>
        <w:t>ased group.</w:t>
      </w:r>
    </w:p>
    <w:p w14:paraId="727B003D" w14:textId="77777777" w:rsidR="00115604" w:rsidRDefault="00115604" w:rsidP="00115604">
      <w:pPr>
        <w:pStyle w:val="B1"/>
      </w:pPr>
      <w:r>
        <w:t>-</w:t>
      </w:r>
      <w:r>
        <w:tab/>
        <w:t>VAE server o</w:t>
      </w:r>
      <w:r w:rsidRPr="006B40F9">
        <w:t>b</w:t>
      </w:r>
      <w:r>
        <w:t>taining dynamic information from the UEs in proximity range.</w:t>
      </w:r>
    </w:p>
    <w:p w14:paraId="73C5281B" w14:textId="77777777" w:rsidR="00115604" w:rsidRDefault="00115604" w:rsidP="00115604">
      <w:pPr>
        <w:pStyle w:val="B1"/>
      </w:pPr>
      <w:r>
        <w:t>-</w:t>
      </w:r>
      <w:r>
        <w:tab/>
        <w:t>VAE server notification of HD map dynamic information to V2X application specific server.</w:t>
      </w:r>
    </w:p>
    <w:p w14:paraId="6DA08F10" w14:textId="77777777" w:rsidR="00115604" w:rsidRDefault="00115604" w:rsidP="00115604">
      <w:pPr>
        <w:pStyle w:val="NO"/>
      </w:pPr>
      <w:r>
        <w:t>NOTE:</w:t>
      </w:r>
      <w:r>
        <w:tab/>
        <w:t>The details of the usage (e.g. distri</w:t>
      </w:r>
      <w:r w:rsidRPr="003D68D2">
        <w:t>b</w:t>
      </w:r>
      <w:r>
        <w:t xml:space="preserve">ution to V2X UE) of HD maps </w:t>
      </w:r>
      <w:r w:rsidRPr="003D68D2">
        <w:t>b</w:t>
      </w:r>
      <w:r>
        <w:t>y V2X application specific server is out of scope of this specification.</w:t>
      </w:r>
    </w:p>
    <w:p w14:paraId="439D515F" w14:textId="77777777" w:rsidR="009B4130" w:rsidRDefault="009B4130" w:rsidP="009B4130">
      <w:pPr>
        <w:pStyle w:val="Heading4"/>
      </w:pPr>
      <w:bookmarkStart w:id="392" w:name="_Toc50599539"/>
      <w:bookmarkStart w:id="393" w:name="_Toc59232293"/>
      <w:r>
        <w:t>7.18.1.2</w:t>
      </w:r>
      <w:r>
        <w:tab/>
        <w:t>Su</w:t>
      </w:r>
      <w:r w:rsidRPr="00A373F4">
        <w:t>b</w:t>
      </w:r>
      <w:r>
        <w:t>scription for HD map dynamic information</w:t>
      </w:r>
      <w:bookmarkEnd w:id="392"/>
      <w:bookmarkEnd w:id="393"/>
    </w:p>
    <w:p w14:paraId="05478D65" w14:textId="77777777" w:rsidR="00115604" w:rsidRDefault="00115604" w:rsidP="00115604">
      <w:r>
        <w:t>Figure 7.18.1.2-1 descri</w:t>
      </w:r>
      <w:r w:rsidRPr="00991DBA">
        <w:t>b</w:t>
      </w:r>
      <w:r>
        <w:t>es the procedure for su</w:t>
      </w:r>
      <w:r w:rsidRPr="00A373F4">
        <w:t>b</w:t>
      </w:r>
      <w:r>
        <w:t>scription for HD map dynamic information.</w:t>
      </w:r>
    </w:p>
    <w:p w14:paraId="2508140A" w14:textId="77777777" w:rsidR="00115604" w:rsidRDefault="00115604" w:rsidP="00115604">
      <w:r>
        <w:t>Pre-condition:</w:t>
      </w:r>
    </w:p>
    <w:p w14:paraId="41F58DE3" w14:textId="77777777" w:rsidR="00115604" w:rsidRPr="00A973DE" w:rsidRDefault="00115604" w:rsidP="00115604">
      <w:pPr>
        <w:pStyle w:val="B1"/>
      </w:pPr>
      <w:r>
        <w:t>-</w:t>
      </w:r>
      <w:r>
        <w:tab/>
        <w:t>V2X application specific server has registered with VAE server 1 which is responsi</w:t>
      </w:r>
      <w:r w:rsidRPr="00A973DE">
        <w:t>b</w:t>
      </w:r>
      <w:r>
        <w:t>le for the host vehicle.</w:t>
      </w:r>
    </w:p>
    <w:p w14:paraId="04511788" w14:textId="77777777" w:rsidR="00115604" w:rsidRDefault="00115604" w:rsidP="00115604">
      <w:pPr>
        <w:pStyle w:val="TH"/>
      </w:pPr>
      <w:r>
        <w:object w:dxaOrig="7176" w:dyaOrig="3168" w14:anchorId="63BC73F4">
          <v:shape id="_x0000_i1058" type="#_x0000_t75" style="width:359pt;height:158.5pt" o:ole="">
            <v:imagedata r:id="rId71" o:title=""/>
          </v:shape>
          <o:OLEObject Type="Embed" ProgID="Visio.Drawing.15" ShapeID="_x0000_i1058" DrawAspect="Content" ObjectID="_1723016685" r:id="rId72"/>
        </w:object>
      </w:r>
    </w:p>
    <w:p w14:paraId="36007C9F" w14:textId="77777777" w:rsidR="00115604" w:rsidRDefault="00115604" w:rsidP="00115604">
      <w:pPr>
        <w:pStyle w:val="TF"/>
      </w:pPr>
      <w:r>
        <w:t>Figure 7.18.1.2-1: Su</w:t>
      </w:r>
      <w:r w:rsidRPr="00A457CC">
        <w:t>b</w:t>
      </w:r>
      <w:r>
        <w:t>scription for HD map dynamic information</w:t>
      </w:r>
    </w:p>
    <w:p w14:paraId="4BB9ACCA" w14:textId="77777777" w:rsidR="00115604" w:rsidRDefault="00115604" w:rsidP="00115604">
      <w:pPr>
        <w:pStyle w:val="B1"/>
      </w:pPr>
      <w:r>
        <w:t>1.</w:t>
      </w:r>
      <w:r>
        <w:tab/>
        <w:t>The V2X application specific server sends a su</w:t>
      </w:r>
      <w:r w:rsidRPr="00A457CC">
        <w:t>b</w:t>
      </w:r>
      <w:r>
        <w:t>scri</w:t>
      </w:r>
      <w:r w:rsidRPr="00A457CC">
        <w:t>b</w:t>
      </w:r>
      <w:r>
        <w:t>e HD map dynamic information request to the VAE server 1. The request includes the V2X UE ID of the host vehicle, application defined proximity range information.</w:t>
      </w:r>
    </w:p>
    <w:p w14:paraId="2D2690BC" w14:textId="77777777" w:rsidR="00115604" w:rsidRDefault="00115604" w:rsidP="00115604">
      <w:pPr>
        <w:pStyle w:val="B1"/>
      </w:pPr>
      <w:r>
        <w:t>2.</w:t>
      </w:r>
      <w:r>
        <w:tab/>
        <w:t>The VAE server 1 stores the su</w:t>
      </w:r>
      <w:r w:rsidRPr="00A457CC">
        <w:t>b</w:t>
      </w:r>
      <w:r>
        <w:t>scription information.</w:t>
      </w:r>
    </w:p>
    <w:p w14:paraId="3B8B3D7C" w14:textId="77777777" w:rsidR="00115604" w:rsidRDefault="00115604" w:rsidP="00115604">
      <w:pPr>
        <w:pStyle w:val="B1"/>
      </w:pPr>
      <w:r>
        <w:t>3.</w:t>
      </w:r>
      <w:r>
        <w:tab/>
        <w:t>The VAE server 1 sends su</w:t>
      </w:r>
      <w:r w:rsidRPr="00A457CC">
        <w:t>b</w:t>
      </w:r>
      <w:r>
        <w:t>scription response to the V2X application specific server.</w:t>
      </w:r>
    </w:p>
    <w:p w14:paraId="67C298EF" w14:textId="77777777" w:rsidR="00115604" w:rsidRPr="00FC4D1C" w:rsidRDefault="00115604" w:rsidP="00115604">
      <w:pPr>
        <w:pStyle w:val="B1"/>
      </w:pPr>
      <w:r>
        <w:t>4.</w:t>
      </w:r>
      <w:r>
        <w:tab/>
        <w:t>The VAE server 1 o</w:t>
      </w:r>
      <w:r w:rsidRPr="002B5620">
        <w:t>b</w:t>
      </w:r>
      <w:r>
        <w:t>tains and initiates tracking the host vehicle location from the location management server 1.</w:t>
      </w:r>
    </w:p>
    <w:p w14:paraId="2F71EF54" w14:textId="77777777" w:rsidR="009B4130" w:rsidRDefault="009B4130" w:rsidP="009B4130">
      <w:pPr>
        <w:pStyle w:val="Heading4"/>
      </w:pPr>
      <w:bookmarkStart w:id="394" w:name="_Toc50599540"/>
      <w:bookmarkStart w:id="395" w:name="_Toc59232294"/>
      <w:r>
        <w:t>7.18.1.3</w:t>
      </w:r>
      <w:r>
        <w:tab/>
        <w:t>Tracking UE location</w:t>
      </w:r>
      <w:bookmarkEnd w:id="394"/>
      <w:bookmarkEnd w:id="395"/>
    </w:p>
    <w:p w14:paraId="40F72F93" w14:textId="77777777" w:rsidR="00115604" w:rsidRDefault="00115604" w:rsidP="00115604">
      <w:pPr>
        <w:pStyle w:val="Heading5"/>
      </w:pPr>
      <w:bookmarkStart w:id="396" w:name="_Toc50599541"/>
      <w:bookmarkStart w:id="397" w:name="_Toc59232295"/>
      <w:r>
        <w:t>7.18.1.3.1</w:t>
      </w:r>
      <w:r>
        <w:tab/>
        <w:t>Tracking UE location su</w:t>
      </w:r>
      <w:r w:rsidRPr="008857EB">
        <w:t>b</w:t>
      </w:r>
      <w:r>
        <w:t>scription</w:t>
      </w:r>
      <w:bookmarkEnd w:id="396"/>
      <w:bookmarkEnd w:id="397"/>
    </w:p>
    <w:p w14:paraId="65E8EDDF" w14:textId="77777777" w:rsidR="009B4130" w:rsidRDefault="009B4130" w:rsidP="009B4130">
      <w:r>
        <w:t>Figure 7.18.1.3.1-1 descri</w:t>
      </w:r>
      <w:r w:rsidRPr="00991DBA">
        <w:t>b</w:t>
      </w:r>
      <w:r>
        <w:t>es the procedure for tracking UE location su</w:t>
      </w:r>
      <w:r w:rsidRPr="008857EB">
        <w:t>b</w:t>
      </w:r>
      <w:r>
        <w:t>scription.</w:t>
      </w:r>
    </w:p>
    <w:p w14:paraId="33FA6B30" w14:textId="77777777" w:rsidR="00115604" w:rsidRDefault="00115604" w:rsidP="00115604">
      <w:r>
        <w:t>Pre-condition:</w:t>
      </w:r>
    </w:p>
    <w:p w14:paraId="28EEEED9" w14:textId="77777777" w:rsidR="00115604" w:rsidRPr="00991DBA" w:rsidRDefault="00115604" w:rsidP="00115604">
      <w:pPr>
        <w:pStyle w:val="B1"/>
      </w:pPr>
      <w:r>
        <w:t>-</w:t>
      </w:r>
      <w:r>
        <w:tab/>
        <w:t>VAE server 1 has received su</w:t>
      </w:r>
      <w:r w:rsidRPr="00991DBA">
        <w:t>b</w:t>
      </w:r>
      <w:r>
        <w:t>scription for HD map dynamic information as per procedure in clause 7.18.1.2-1.</w:t>
      </w:r>
    </w:p>
    <w:p w14:paraId="714DCF93" w14:textId="77777777" w:rsidR="00115604" w:rsidRDefault="00115604" w:rsidP="00115604">
      <w:pPr>
        <w:pStyle w:val="TH"/>
      </w:pPr>
      <w:r>
        <w:object w:dxaOrig="8724" w:dyaOrig="3180" w14:anchorId="4FB93560">
          <v:shape id="_x0000_i1059" type="#_x0000_t75" style="width:436pt;height:159pt" o:ole="">
            <v:imagedata r:id="rId73" o:title=""/>
          </v:shape>
          <o:OLEObject Type="Embed" ProgID="Visio.Drawing.15" ShapeID="_x0000_i1059" DrawAspect="Content" ObjectID="_1723016686" r:id="rId74"/>
        </w:object>
      </w:r>
    </w:p>
    <w:p w14:paraId="512124F3" w14:textId="77777777" w:rsidR="00115604" w:rsidRDefault="00115604" w:rsidP="00115604">
      <w:pPr>
        <w:pStyle w:val="TF"/>
      </w:pPr>
      <w:r>
        <w:t>Figure 7.18.1.3.1-1: Tracking UE location su</w:t>
      </w:r>
      <w:r w:rsidRPr="00C20123">
        <w:t>b</w:t>
      </w:r>
      <w:r>
        <w:t>scription</w:t>
      </w:r>
    </w:p>
    <w:p w14:paraId="7F936380" w14:textId="77777777" w:rsidR="009B4130" w:rsidRDefault="009B4130" w:rsidP="009B4130">
      <w:pPr>
        <w:pStyle w:val="B1"/>
      </w:pPr>
      <w:r>
        <w:t>1.</w:t>
      </w:r>
      <w:r>
        <w:tab/>
        <w:t>The VAE server 1 sends track UE location request to the LMS 1. The request contains the V2X UE ID of the host vehicle.</w:t>
      </w:r>
    </w:p>
    <w:p w14:paraId="545D34E9" w14:textId="77777777" w:rsidR="009B4130" w:rsidRDefault="009B4130" w:rsidP="009B4130">
      <w:pPr>
        <w:pStyle w:val="B1"/>
      </w:pPr>
      <w:r>
        <w:t>2.</w:t>
      </w:r>
      <w:r>
        <w:tab/>
        <w:t>The LMS 1 initiates location reporting configuration as specified in 3GPP TS 23.434 [10] with the LMC of the host vehicle.</w:t>
      </w:r>
    </w:p>
    <w:p w14:paraId="16C3C1F6" w14:textId="77777777" w:rsidR="009B4130" w:rsidRDefault="009B4130" w:rsidP="009B4130">
      <w:pPr>
        <w:pStyle w:val="B1"/>
      </w:pPr>
      <w:r>
        <w:t>3.</w:t>
      </w:r>
      <w:r>
        <w:tab/>
        <w:t>The LMS 1 may optionally su</w:t>
      </w:r>
      <w:r w:rsidRPr="00C20123">
        <w:t>b</w:t>
      </w:r>
      <w:r>
        <w:t>scri</w:t>
      </w:r>
      <w:r w:rsidRPr="00C20123">
        <w:t>b</w:t>
      </w:r>
      <w:r>
        <w:t>e for UE location information from 3GPP core network for the host vehicle.</w:t>
      </w:r>
    </w:p>
    <w:p w14:paraId="6EF4C2BF" w14:textId="77777777" w:rsidR="009B4130" w:rsidRDefault="009B4130" w:rsidP="009B4130">
      <w:pPr>
        <w:pStyle w:val="B1"/>
      </w:pPr>
      <w:r>
        <w:t>4.</w:t>
      </w:r>
      <w:r>
        <w:tab/>
        <w:t>The LMS 1 determines the UE location information of the host vehicle as received in steps 3 and 4.</w:t>
      </w:r>
    </w:p>
    <w:p w14:paraId="3EE0050F" w14:textId="77777777" w:rsidR="009B4130" w:rsidRPr="00FC4D1C" w:rsidRDefault="009B4130" w:rsidP="009B4130">
      <w:pPr>
        <w:pStyle w:val="B1"/>
      </w:pPr>
      <w:r>
        <w:t>5.</w:t>
      </w:r>
      <w:r>
        <w:tab/>
        <w:t>The LMS 1 sends track UE location response to the VAE server 1 with the UE location information of the host vehicle.</w:t>
      </w:r>
    </w:p>
    <w:p w14:paraId="332EEB0A" w14:textId="77777777" w:rsidR="009B4130" w:rsidRDefault="009B4130" w:rsidP="009B4130">
      <w:pPr>
        <w:pStyle w:val="Heading5"/>
      </w:pPr>
      <w:bookmarkStart w:id="398" w:name="_Toc50599542"/>
      <w:bookmarkStart w:id="399" w:name="_Toc59232296"/>
      <w:r>
        <w:t>7.18.1.3.2</w:t>
      </w:r>
      <w:r>
        <w:tab/>
        <w:t>Tracking UE location notification</w:t>
      </w:r>
      <w:bookmarkEnd w:id="398"/>
      <w:bookmarkEnd w:id="399"/>
    </w:p>
    <w:p w14:paraId="29FBA943" w14:textId="77777777" w:rsidR="009B4130" w:rsidRDefault="009B4130" w:rsidP="009B4130">
      <w:r>
        <w:t>Figure 7.18.1.3.2-1 descri</w:t>
      </w:r>
      <w:r w:rsidRPr="00991DBA">
        <w:t>b</w:t>
      </w:r>
      <w:r>
        <w:t>es the procedure for tracking UE location notification.</w:t>
      </w:r>
    </w:p>
    <w:p w14:paraId="369945E2" w14:textId="77777777" w:rsidR="009B4130" w:rsidRDefault="009B4130" w:rsidP="009B4130">
      <w:r>
        <w:t>Pre-condition:</w:t>
      </w:r>
    </w:p>
    <w:p w14:paraId="311AC113" w14:textId="77777777" w:rsidR="00115604" w:rsidRPr="00991DBA" w:rsidRDefault="00115604" w:rsidP="00115604">
      <w:pPr>
        <w:pStyle w:val="B1"/>
      </w:pPr>
      <w:r>
        <w:t>-</w:t>
      </w:r>
      <w:r>
        <w:tab/>
        <w:t>VAE server 1 has received su</w:t>
      </w:r>
      <w:r w:rsidRPr="00991DBA">
        <w:t>b</w:t>
      </w:r>
      <w:r>
        <w:t>scription for HD map dynamic information as per procedure in clause 7.18.1.2-1.</w:t>
      </w:r>
    </w:p>
    <w:p w14:paraId="6A6DC4CD" w14:textId="77777777" w:rsidR="00115604" w:rsidRDefault="00115604" w:rsidP="00115604">
      <w:pPr>
        <w:pStyle w:val="TH"/>
      </w:pPr>
      <w:r>
        <w:object w:dxaOrig="8724" w:dyaOrig="3180" w14:anchorId="0F4186A2">
          <v:shape id="_x0000_i1060" type="#_x0000_t75" style="width:436pt;height:159pt" o:ole="">
            <v:imagedata r:id="rId75" o:title=""/>
          </v:shape>
          <o:OLEObject Type="Embed" ProgID="Visio.Drawing.15" ShapeID="_x0000_i1060" DrawAspect="Content" ObjectID="_1723016687" r:id="rId76"/>
        </w:object>
      </w:r>
    </w:p>
    <w:p w14:paraId="1023D095" w14:textId="77777777" w:rsidR="00115604" w:rsidRDefault="00115604" w:rsidP="00115604">
      <w:pPr>
        <w:pStyle w:val="TF"/>
      </w:pPr>
      <w:r>
        <w:t>Figure 7.18.1.3.2-1: Tracking UE location notification</w:t>
      </w:r>
    </w:p>
    <w:p w14:paraId="49058B04" w14:textId="77777777" w:rsidR="009B4130" w:rsidRDefault="009B4130" w:rsidP="009B4130">
      <w:pPr>
        <w:pStyle w:val="B1"/>
      </w:pPr>
      <w:r>
        <w:t>1.</w:t>
      </w:r>
      <w:r>
        <w:tab/>
        <w:t>The LMS 1 receives UE location information of host vehicle as specified in 3GPP TS 23.434 [10] as per su</w:t>
      </w:r>
      <w:r w:rsidRPr="00C20123">
        <w:t>b</w:t>
      </w:r>
      <w:r>
        <w:t>scription specified in clause 7.18.1.3.1 step 2.</w:t>
      </w:r>
    </w:p>
    <w:p w14:paraId="74B2FCB4" w14:textId="77777777" w:rsidR="009B4130" w:rsidRDefault="009B4130" w:rsidP="009B4130">
      <w:pPr>
        <w:pStyle w:val="B1"/>
      </w:pPr>
      <w:r>
        <w:t>2.</w:t>
      </w:r>
      <w:r>
        <w:tab/>
        <w:t>The LMS 1 may optionally receive the UE location information of host vehicle from 3GPP core network as per su</w:t>
      </w:r>
      <w:r w:rsidRPr="00C20123">
        <w:t>b</w:t>
      </w:r>
      <w:r>
        <w:t>scription specified in clause 7.18.1.3.1 step 3.</w:t>
      </w:r>
    </w:p>
    <w:p w14:paraId="119586F2" w14:textId="77777777" w:rsidR="009B4130" w:rsidRDefault="009B4130" w:rsidP="009B4130">
      <w:pPr>
        <w:pStyle w:val="B1"/>
      </w:pPr>
      <w:r>
        <w:t>3.</w:t>
      </w:r>
      <w:r>
        <w:tab/>
        <w:t>The LMS 1 determines the UE location information of host vehicle as received in steps 2 and 3.</w:t>
      </w:r>
    </w:p>
    <w:p w14:paraId="3066A7A4" w14:textId="77777777" w:rsidR="009B4130" w:rsidRPr="00FC4D1C" w:rsidRDefault="009B4130" w:rsidP="009B4130">
      <w:pPr>
        <w:pStyle w:val="B1"/>
      </w:pPr>
      <w:r>
        <w:t>4.</w:t>
      </w:r>
      <w:r>
        <w:tab/>
        <w:t>The LMS 1 sends UE location notification to the VAE server 1 with the dynamic UE location information of the host vehicle.</w:t>
      </w:r>
    </w:p>
    <w:p w14:paraId="6D39FB1E" w14:textId="77777777" w:rsidR="009B4130" w:rsidRDefault="009B4130" w:rsidP="009B4130">
      <w:pPr>
        <w:pStyle w:val="Heading4"/>
      </w:pPr>
      <w:bookmarkStart w:id="400" w:name="_Toc50599543"/>
      <w:bookmarkStart w:id="401" w:name="_Toc59232297"/>
      <w:r>
        <w:t>7.18.1.4</w:t>
      </w:r>
      <w:r>
        <w:tab/>
        <w:t xml:space="preserve">Management of dynamic UE location </w:t>
      </w:r>
      <w:r w:rsidRPr="00F248BE">
        <w:t>b</w:t>
      </w:r>
      <w:r>
        <w:t>ased group</w:t>
      </w:r>
      <w:bookmarkEnd w:id="400"/>
      <w:bookmarkEnd w:id="401"/>
    </w:p>
    <w:p w14:paraId="6463A51C" w14:textId="77777777" w:rsidR="009B4130" w:rsidRDefault="009B4130" w:rsidP="009B4130">
      <w:r>
        <w:t>Figure 7.18.1.4-1 descri</w:t>
      </w:r>
      <w:r w:rsidRPr="00991DBA">
        <w:t>b</w:t>
      </w:r>
      <w:r>
        <w:t xml:space="preserve">es the procedure for management of dynamic UE location </w:t>
      </w:r>
      <w:r w:rsidRPr="00F248BE">
        <w:t>b</w:t>
      </w:r>
      <w:r>
        <w:t>ased group.</w:t>
      </w:r>
    </w:p>
    <w:p w14:paraId="5DC1FCB6" w14:textId="77777777" w:rsidR="009B4130" w:rsidRDefault="009B4130" w:rsidP="009B4130">
      <w:r>
        <w:t>Pre-condition:</w:t>
      </w:r>
    </w:p>
    <w:p w14:paraId="7608AE47" w14:textId="77777777" w:rsidR="00115604" w:rsidRPr="00991DBA" w:rsidRDefault="00115604" w:rsidP="00115604">
      <w:pPr>
        <w:pStyle w:val="B1"/>
      </w:pPr>
      <w:r>
        <w:t>-</w:t>
      </w:r>
      <w:r>
        <w:tab/>
        <w:t>VAE server 1 has received tracking information of the host vehicle as per procedure in clause 7.18.1.3.2.</w:t>
      </w:r>
    </w:p>
    <w:p w14:paraId="4612C3AB" w14:textId="77777777" w:rsidR="009B4130" w:rsidRDefault="009B4130" w:rsidP="00D81DFE">
      <w:pPr>
        <w:pStyle w:val="TH"/>
      </w:pPr>
      <w:r>
        <w:object w:dxaOrig="8664" w:dyaOrig="6780" w14:anchorId="5FD6B7C3">
          <v:shape id="_x0000_i1061" type="#_x0000_t75" style="width:433pt;height:338.5pt" o:ole="">
            <v:imagedata r:id="rId77" o:title=""/>
          </v:shape>
          <o:OLEObject Type="Embed" ProgID="Visio.Drawing.15" ShapeID="_x0000_i1061" DrawAspect="Content" ObjectID="_1723016688" r:id="rId78"/>
        </w:object>
      </w:r>
    </w:p>
    <w:p w14:paraId="58E943EC" w14:textId="77777777" w:rsidR="009B4130" w:rsidRDefault="009B4130" w:rsidP="00D81DFE">
      <w:pPr>
        <w:pStyle w:val="TF"/>
      </w:pPr>
      <w:r>
        <w:t>Figure 7.18.1.4-1: Management of dynamic UE location group</w:t>
      </w:r>
    </w:p>
    <w:p w14:paraId="07DF958C" w14:textId="77777777" w:rsidR="009B4130" w:rsidRDefault="009B4130" w:rsidP="00D81DFE">
      <w:pPr>
        <w:pStyle w:val="B1"/>
      </w:pPr>
      <w:r>
        <w:t>1.</w:t>
      </w:r>
      <w:r>
        <w:tab/>
        <w:t>D</w:t>
      </w:r>
      <w:r w:rsidRPr="00F248BE">
        <w:t xml:space="preserve">ynamic UE location based group creation </w:t>
      </w:r>
      <w:r>
        <w:t>is triggered (e.g. notified of the UE location of host vehicle) via the procedures in clause 7.18.1.2 and clause 7.18.1.3 for the V2X UE ID of the host vehicle.</w:t>
      </w:r>
    </w:p>
    <w:p w14:paraId="2778C30C" w14:textId="77777777" w:rsidR="009B4130" w:rsidRDefault="009B4130" w:rsidP="00D81DFE">
      <w:pPr>
        <w:pStyle w:val="B1"/>
      </w:pPr>
      <w:r>
        <w:t>2-3.</w:t>
      </w:r>
      <w:r>
        <w:tab/>
      </w:r>
      <w:r w:rsidRPr="00F248BE">
        <w:t>VAE server 1 uses its associated LMS</w:t>
      </w:r>
      <w:r>
        <w:t xml:space="preserve"> 1</w:t>
      </w:r>
      <w:r w:rsidRPr="00F248BE">
        <w:t xml:space="preserve"> to </w:t>
      </w:r>
      <w:r>
        <w:t>o</w:t>
      </w:r>
      <w:r w:rsidRPr="008857EB">
        <w:t>b</w:t>
      </w:r>
      <w:r>
        <w:t>tain</w:t>
      </w:r>
      <w:r w:rsidRPr="00F248BE">
        <w:t xml:space="preserve"> the </w:t>
      </w:r>
      <w:r>
        <w:t xml:space="preserve">dynamic </w:t>
      </w:r>
      <w:r w:rsidRPr="00F248BE">
        <w:t>UE list</w:t>
      </w:r>
      <w:r>
        <w:t xml:space="preserve"> and the corresponding location information</w:t>
      </w:r>
      <w:r w:rsidRPr="00F248BE">
        <w:t xml:space="preserve"> in the </w:t>
      </w:r>
      <w:r>
        <w:t xml:space="preserve">application defined proximity </w:t>
      </w:r>
      <w:r w:rsidRPr="00F248BE">
        <w:t>range by providing the UE location</w:t>
      </w:r>
      <w:r>
        <w:t xml:space="preserve"> of the host vehicle.</w:t>
      </w:r>
    </w:p>
    <w:p w14:paraId="5EDF7D1F" w14:textId="77777777" w:rsidR="009B4130" w:rsidRDefault="009B4130" w:rsidP="00D81DFE">
      <w:pPr>
        <w:pStyle w:val="B1"/>
      </w:pPr>
      <w:r>
        <w:t>4.</w:t>
      </w:r>
      <w:r>
        <w:tab/>
      </w:r>
      <w:r w:rsidRPr="00F248BE">
        <w:t>VAE server 1 determines the list of other VAE servers</w:t>
      </w:r>
      <w:r>
        <w:t xml:space="preserve"> 2..N</w:t>
      </w:r>
      <w:r w:rsidRPr="00F248BE">
        <w:t xml:space="preserve"> operating in the same location as per </w:t>
      </w:r>
      <w:r>
        <w:t>3GPP </w:t>
      </w:r>
      <w:r w:rsidRPr="00F248BE">
        <w:t>TS</w:t>
      </w:r>
      <w:r>
        <w:t> </w:t>
      </w:r>
      <w:r w:rsidRPr="00F248BE">
        <w:t>23.286</w:t>
      </w:r>
      <w:r>
        <w:t> [7] </w:t>
      </w:r>
      <w:r w:rsidRPr="00F248BE">
        <w:t>clause 9.10.2.1</w:t>
      </w:r>
      <w:r>
        <w:t>.</w:t>
      </w:r>
    </w:p>
    <w:p w14:paraId="3ECFFF54" w14:textId="77777777" w:rsidR="009B4130" w:rsidRDefault="009B4130" w:rsidP="00D81DFE">
      <w:pPr>
        <w:pStyle w:val="B1"/>
      </w:pPr>
      <w:r>
        <w:t>5.</w:t>
      </w:r>
      <w:r>
        <w:tab/>
        <w:t xml:space="preserve">For each VAE server determined in step 4, </w:t>
      </w:r>
      <w:r w:rsidRPr="00F248BE">
        <w:t xml:space="preserve">VAE server 1 </w:t>
      </w:r>
      <w:r>
        <w:t>requests</w:t>
      </w:r>
      <w:r w:rsidRPr="00F248BE">
        <w:t xml:space="preserve"> the </w:t>
      </w:r>
      <w:r>
        <w:t xml:space="preserve">dynamic </w:t>
      </w:r>
      <w:r w:rsidRPr="00F248BE">
        <w:t xml:space="preserve">UE list </w:t>
      </w:r>
      <w:r>
        <w:t>and its corresponding location information</w:t>
      </w:r>
      <w:r w:rsidRPr="00F248BE">
        <w:t xml:space="preserve"> for the </w:t>
      </w:r>
      <w:r>
        <w:t xml:space="preserve">application defined proximity range </w:t>
      </w:r>
      <w:r w:rsidRPr="00F248BE">
        <w:t>by providing the UE location</w:t>
      </w:r>
      <w:r>
        <w:t xml:space="preserve"> of the host vehicle</w:t>
      </w:r>
      <w:r w:rsidRPr="00F248BE">
        <w:t>.</w:t>
      </w:r>
    </w:p>
    <w:p w14:paraId="4C831707" w14:textId="77777777" w:rsidR="009B4130" w:rsidRDefault="009B4130" w:rsidP="00D81DFE">
      <w:pPr>
        <w:pStyle w:val="B1"/>
      </w:pPr>
      <w:r>
        <w:t>6-7.</w:t>
      </w:r>
      <w:r>
        <w:tab/>
        <w:t>The VAE server(s) 2..N o</w:t>
      </w:r>
      <w:r w:rsidRPr="000E3E47">
        <w:t>b</w:t>
      </w:r>
      <w:r>
        <w:t>tain UE information corresponding to the UE location and application defined proximity range from its corresponding LMS 2..N.</w:t>
      </w:r>
    </w:p>
    <w:p w14:paraId="5C173564" w14:textId="77777777" w:rsidR="009B4130" w:rsidRDefault="009B4130" w:rsidP="00D81DFE">
      <w:pPr>
        <w:pStyle w:val="B1"/>
      </w:pPr>
      <w:r>
        <w:t>8.</w:t>
      </w:r>
      <w:r>
        <w:tab/>
        <w:t xml:space="preserve">As per the agreement </w:t>
      </w:r>
      <w:r w:rsidRPr="000E3E47">
        <w:t>b</w:t>
      </w:r>
      <w:r>
        <w:t>etween the V2X SPs, if the V2X UE IDs are not sharea</w:t>
      </w:r>
      <w:r w:rsidRPr="000E3E47">
        <w:t>b</w:t>
      </w:r>
      <w:r>
        <w:t>le, then VAE server(s) 2..N may replace the V2X UE IDs with temporary V2X UE IDs.</w:t>
      </w:r>
    </w:p>
    <w:p w14:paraId="016832F8" w14:textId="77777777" w:rsidR="009B4130" w:rsidRDefault="009B4130" w:rsidP="00D81DFE">
      <w:pPr>
        <w:pStyle w:val="B1"/>
      </w:pPr>
      <w:r>
        <w:t>9.</w:t>
      </w:r>
      <w:r>
        <w:tab/>
        <w:t>The VAE server(s) 2..N sends get response with UE list in the UE location and application defined proximity range to VAE server 1.</w:t>
      </w:r>
    </w:p>
    <w:p w14:paraId="15780E51" w14:textId="77777777" w:rsidR="00115604" w:rsidRDefault="00115604" w:rsidP="00115604">
      <w:pPr>
        <w:pStyle w:val="B1"/>
      </w:pPr>
      <w:r>
        <w:t>10.</w:t>
      </w:r>
      <w:r>
        <w:tab/>
        <w:t xml:space="preserve">If </w:t>
      </w:r>
      <w:r w:rsidRPr="00F248BE">
        <w:t xml:space="preserve">VAE server 1 </w:t>
      </w:r>
      <w:r>
        <w:t xml:space="preserve">has no dynamic UE location group for the V2X UE ID, the VAE server 1 </w:t>
      </w:r>
      <w:r w:rsidRPr="00F248BE">
        <w:t xml:space="preserve">creates a dynamic UE location based group with the UE list received </w:t>
      </w:r>
      <w:r>
        <w:t xml:space="preserve">from </w:t>
      </w:r>
      <w:r w:rsidRPr="00F248BE">
        <w:t xml:space="preserve">its LMS and other VAE server(s) </w:t>
      </w:r>
      <w:r>
        <w:t>2..N. Further VAE server 1</w:t>
      </w:r>
      <w:r w:rsidRPr="00F248BE">
        <w:t xml:space="preserve"> stores the dynamic UE location based group.</w:t>
      </w:r>
      <w:r>
        <w:t xml:space="preserve"> Otherwise, the VAE server 1 updates the dynamic UE location group with the latest UE information.</w:t>
      </w:r>
    </w:p>
    <w:p w14:paraId="39C9F213" w14:textId="77777777" w:rsidR="00115604" w:rsidRDefault="00115604" w:rsidP="00115604">
      <w:pPr>
        <w:pStyle w:val="EditorsNote"/>
      </w:pPr>
      <w:r w:rsidRPr="009B4130">
        <w:t>Editor's note:</w:t>
      </w:r>
      <w:r w:rsidRPr="009B4130">
        <w:tab/>
        <w:t>Further clarification on whether the determination of which V2X UEs have left the dynamic-UE location group and fu</w:t>
      </w:r>
      <w:r>
        <w:t>r</w:t>
      </w:r>
      <w:r w:rsidRPr="009B4130">
        <w:t>ther removal of all reporting for those UEs is FFS.</w:t>
      </w:r>
    </w:p>
    <w:p w14:paraId="13588E2C" w14:textId="77777777" w:rsidR="009B4130" w:rsidRDefault="009B4130" w:rsidP="009B4130">
      <w:pPr>
        <w:pStyle w:val="Heading4"/>
      </w:pPr>
      <w:bookmarkStart w:id="402" w:name="_Toc50599544"/>
      <w:bookmarkStart w:id="403" w:name="_Toc59232298"/>
      <w:r>
        <w:t>7.18.1.5</w:t>
      </w:r>
      <w:r>
        <w:tab/>
        <w:t>O</w:t>
      </w:r>
      <w:r w:rsidRPr="006B40F9">
        <w:t>b</w:t>
      </w:r>
      <w:r>
        <w:t>taining dynamic information of the UEs in proximity range</w:t>
      </w:r>
      <w:bookmarkEnd w:id="402"/>
      <w:bookmarkEnd w:id="403"/>
    </w:p>
    <w:p w14:paraId="4752DFE3" w14:textId="77777777" w:rsidR="00115604" w:rsidRDefault="00115604" w:rsidP="00115604">
      <w:pPr>
        <w:pStyle w:val="Heading5"/>
      </w:pPr>
      <w:bookmarkStart w:id="404" w:name="_Toc50599545"/>
      <w:bookmarkStart w:id="405" w:name="_Toc59232299"/>
      <w:r>
        <w:t>7.18.1.5.1</w:t>
      </w:r>
      <w:r>
        <w:tab/>
        <w:t>Su</w:t>
      </w:r>
      <w:r w:rsidRPr="00D27209">
        <w:t>b</w:t>
      </w:r>
      <w:r>
        <w:t>scription procedures</w:t>
      </w:r>
      <w:bookmarkEnd w:id="404"/>
      <w:bookmarkEnd w:id="405"/>
    </w:p>
    <w:p w14:paraId="5163E041" w14:textId="77777777" w:rsidR="009B4130" w:rsidRDefault="009B4130" w:rsidP="009B4130">
      <w:r>
        <w:t>Figure 7.18.1.5.1-1 descri</w:t>
      </w:r>
      <w:r w:rsidRPr="00991DBA">
        <w:t>b</w:t>
      </w:r>
      <w:r>
        <w:t>es the su</w:t>
      </w:r>
      <w:r w:rsidRPr="00D27209">
        <w:t>b</w:t>
      </w:r>
      <w:r>
        <w:t>scription procedure within V2X SP to o</w:t>
      </w:r>
      <w:r w:rsidRPr="00991DBA">
        <w:t>b</w:t>
      </w:r>
      <w:r>
        <w:t>tain dynamic information from the UEs in application defined proximity range.</w:t>
      </w:r>
    </w:p>
    <w:p w14:paraId="7F9F00D1" w14:textId="77777777" w:rsidR="009B4130" w:rsidRDefault="009B4130" w:rsidP="009B4130">
      <w:r>
        <w:t>Pre-condition:</w:t>
      </w:r>
    </w:p>
    <w:p w14:paraId="11EF3EA6" w14:textId="77777777" w:rsidR="00115604" w:rsidRPr="00991DBA" w:rsidRDefault="00115604" w:rsidP="00115604">
      <w:pPr>
        <w:pStyle w:val="B1"/>
      </w:pPr>
      <w:r w:rsidRPr="009B4130">
        <w:t>-</w:t>
      </w:r>
      <w:r w:rsidRPr="009B4130">
        <w:tab/>
        <w:t>VAE server 1 is tracking the host vehicle and has created the dynamic UE location based group as per procedure in clause </w:t>
      </w:r>
      <w:r w:rsidRPr="00594381">
        <w:t>.7.</w:t>
      </w:r>
      <w:r>
        <w:t>18</w:t>
      </w:r>
      <w:r w:rsidRPr="009B4130">
        <w:t>.1.4.</w:t>
      </w:r>
    </w:p>
    <w:p w14:paraId="22432F5D" w14:textId="77777777" w:rsidR="00115604" w:rsidRDefault="00115604" w:rsidP="00115604">
      <w:pPr>
        <w:pStyle w:val="TH"/>
      </w:pPr>
      <w:r>
        <w:object w:dxaOrig="4548" w:dyaOrig="2628" w14:anchorId="4B54958C">
          <v:shape id="_x0000_i1062" type="#_x0000_t75" style="width:226.5pt;height:131.5pt" o:ole="">
            <v:imagedata r:id="rId79" o:title=""/>
          </v:shape>
          <o:OLEObject Type="Embed" ProgID="Visio.Drawing.15" ShapeID="_x0000_i1062" DrawAspect="Content" ObjectID="_1723016689" r:id="rId80"/>
        </w:object>
      </w:r>
    </w:p>
    <w:p w14:paraId="067CBA16" w14:textId="77777777" w:rsidR="00115604" w:rsidRDefault="00115604" w:rsidP="00115604">
      <w:pPr>
        <w:pStyle w:val="TF"/>
      </w:pPr>
      <w:r>
        <w:t>Figure 7.18.1.5.1-1: Su</w:t>
      </w:r>
      <w:r w:rsidRPr="00D27209">
        <w:t>b</w:t>
      </w:r>
      <w:r>
        <w:t>scription procedure within V2X SP</w:t>
      </w:r>
    </w:p>
    <w:p w14:paraId="79FB936A" w14:textId="77777777" w:rsidR="009B4130" w:rsidRDefault="009B4130" w:rsidP="009B4130">
      <w:pPr>
        <w:pStyle w:val="B1"/>
      </w:pPr>
      <w:r>
        <w:t>1.</w:t>
      </w:r>
      <w:r>
        <w:tab/>
        <w:t>The VAE server 1 managing the dynamic UE location group sends su</w:t>
      </w:r>
      <w:r w:rsidRPr="00D27209">
        <w:t>b</w:t>
      </w:r>
      <w:r>
        <w:t>scri</w:t>
      </w:r>
      <w:r w:rsidRPr="00D27209">
        <w:t>b</w:t>
      </w:r>
      <w:r>
        <w:t xml:space="preserve">e dynamic information request </w:t>
      </w:r>
      <w:r w:rsidRPr="009B4130">
        <w:t>to the VAE clients who are part of the dynamic UE location group</w:t>
      </w:r>
      <w:r w:rsidRPr="00594381">
        <w:t xml:space="preserve">. These VAE clients </w:t>
      </w:r>
      <w:r w:rsidRPr="00E07BF5">
        <w:t>(V2X UEs</w:t>
      </w:r>
      <w:r w:rsidRPr="00115604">
        <w:t>) belong to the same V2X SP as the host vehicle. The request consists of reporting configuration (e.g. frequency of</w:t>
      </w:r>
      <w:r>
        <w:t xml:space="preserve"> reporting, event </w:t>
      </w:r>
      <w:r w:rsidRPr="00D27209">
        <w:t>b</w:t>
      </w:r>
      <w:r>
        <w:t>ased).</w:t>
      </w:r>
    </w:p>
    <w:p w14:paraId="435336E7" w14:textId="77777777" w:rsidR="009B4130" w:rsidRDefault="009B4130" w:rsidP="009B4130">
      <w:pPr>
        <w:pStyle w:val="B1"/>
      </w:pPr>
      <w:r>
        <w:t>2.</w:t>
      </w:r>
      <w:r>
        <w:tab/>
        <w:t>The VAE client(s) store the subscription information.</w:t>
      </w:r>
    </w:p>
    <w:p w14:paraId="6A6E1D3F" w14:textId="77777777" w:rsidR="009B4130" w:rsidRDefault="009B4130" w:rsidP="009B4130">
      <w:pPr>
        <w:pStyle w:val="B1"/>
      </w:pPr>
      <w:r>
        <w:t>3.</w:t>
      </w:r>
      <w:r>
        <w:tab/>
        <w:t>The VAE client(s) send a su</w:t>
      </w:r>
      <w:r w:rsidRPr="00D27209">
        <w:t>b</w:t>
      </w:r>
      <w:r>
        <w:t>scription response to the VAE server 1.</w:t>
      </w:r>
    </w:p>
    <w:p w14:paraId="1D64F838" w14:textId="77777777" w:rsidR="009B4130" w:rsidRDefault="009B4130" w:rsidP="009B4130">
      <w:r>
        <w:t>Figure 7.18.1.5.1-2 descri</w:t>
      </w:r>
      <w:r w:rsidRPr="00991DBA">
        <w:t>b</w:t>
      </w:r>
      <w:r>
        <w:t>es the su</w:t>
      </w:r>
      <w:r w:rsidRPr="00D27209">
        <w:t>b</w:t>
      </w:r>
      <w:r>
        <w:t>scription procedure across V2X SPs to o</w:t>
      </w:r>
      <w:r w:rsidRPr="00991DBA">
        <w:t>b</w:t>
      </w:r>
      <w:r>
        <w:t>tain dynamic information from the UEs in application defined proximity range.</w:t>
      </w:r>
    </w:p>
    <w:p w14:paraId="45933943" w14:textId="77777777" w:rsidR="009B4130" w:rsidRDefault="009B4130" w:rsidP="009B4130">
      <w:r>
        <w:t>Pre-condition:</w:t>
      </w:r>
    </w:p>
    <w:p w14:paraId="3C088CAB" w14:textId="77777777" w:rsidR="009B4130" w:rsidRDefault="009B4130" w:rsidP="009B4130">
      <w:pPr>
        <w:pStyle w:val="B1"/>
      </w:pPr>
      <w:r>
        <w:t>-</w:t>
      </w:r>
      <w:r>
        <w:tab/>
        <w:t xml:space="preserve">VAE server 1 has created the dynamic UE location </w:t>
      </w:r>
      <w:r w:rsidRPr="00991DBA">
        <w:t>b</w:t>
      </w:r>
      <w:r>
        <w:t>ased group as per procedure in clause .7.18.1.4.</w:t>
      </w:r>
    </w:p>
    <w:p w14:paraId="2F0940FB" w14:textId="77777777" w:rsidR="00115604" w:rsidRDefault="00115604" w:rsidP="00115604">
      <w:pPr>
        <w:pStyle w:val="TH"/>
      </w:pPr>
      <w:r>
        <w:object w:dxaOrig="6984" w:dyaOrig="3324" w14:anchorId="06F9F04F">
          <v:shape id="_x0000_i1063" type="#_x0000_t75" style="width:349pt;height:166pt" o:ole="">
            <v:imagedata r:id="rId81" o:title=""/>
          </v:shape>
          <o:OLEObject Type="Embed" ProgID="Visio.Drawing.15" ShapeID="_x0000_i1063" DrawAspect="Content" ObjectID="_1723016690" r:id="rId82"/>
        </w:object>
      </w:r>
    </w:p>
    <w:p w14:paraId="110EB441" w14:textId="77777777" w:rsidR="00115604" w:rsidRDefault="00115604" w:rsidP="00115604">
      <w:pPr>
        <w:pStyle w:val="TF"/>
      </w:pPr>
      <w:r>
        <w:t>Figure 7.18.1.5.1-2: Su</w:t>
      </w:r>
      <w:r w:rsidRPr="000E3E47">
        <w:t>b</w:t>
      </w:r>
      <w:r>
        <w:t>scription procedure across V2X SPs</w:t>
      </w:r>
    </w:p>
    <w:p w14:paraId="7C25D7A2" w14:textId="77777777" w:rsidR="009B4130" w:rsidRDefault="009B4130" w:rsidP="009B4130">
      <w:pPr>
        <w:pStyle w:val="B1"/>
      </w:pPr>
      <w:r>
        <w:t>1.</w:t>
      </w:r>
      <w:r>
        <w:tab/>
        <w:t>The VAE server 1 managing the dynamic UE location group sends su</w:t>
      </w:r>
      <w:r w:rsidRPr="00D27209">
        <w:t>b</w:t>
      </w:r>
      <w:r>
        <w:t>scri</w:t>
      </w:r>
      <w:r w:rsidRPr="00D27209">
        <w:t>b</w:t>
      </w:r>
      <w:r>
        <w:t xml:space="preserve">e dynamic information request to the VAE server(s) who's V2X UEs are part of the dynamic UE location group. The request consists of temporary V2X UE IDs, reporting configuration (e.g. frequency of reporting, event </w:t>
      </w:r>
      <w:r w:rsidRPr="00D27209">
        <w:t>b</w:t>
      </w:r>
      <w:r>
        <w:t>ased).</w:t>
      </w:r>
    </w:p>
    <w:p w14:paraId="52CE60A1" w14:textId="77777777" w:rsidR="009B4130" w:rsidRDefault="009B4130" w:rsidP="009B4130">
      <w:pPr>
        <w:pStyle w:val="B1"/>
      </w:pPr>
      <w:r>
        <w:t>2.</w:t>
      </w:r>
      <w:r>
        <w:tab/>
        <w:t xml:space="preserve">As per the agreement </w:t>
      </w:r>
      <w:r w:rsidRPr="000E3E47">
        <w:t>b</w:t>
      </w:r>
      <w:r>
        <w:t>etween V2X SPs, if V2X UE IDs are not sharea</w:t>
      </w:r>
      <w:r w:rsidRPr="000E3E47">
        <w:t>b</w:t>
      </w:r>
      <w:r>
        <w:t>le, then VAE server 2 determines the V2X UE IDs corresponding to the temporary V2X UE IDs provided in step 1.</w:t>
      </w:r>
    </w:p>
    <w:p w14:paraId="525DE737" w14:textId="77777777" w:rsidR="009B4130" w:rsidRDefault="009B4130" w:rsidP="009B4130">
      <w:pPr>
        <w:pStyle w:val="B1"/>
      </w:pPr>
      <w:r>
        <w:t>3.</w:t>
      </w:r>
      <w:r>
        <w:tab/>
        <w:t>The VAE server 2 sends su</w:t>
      </w:r>
      <w:r w:rsidRPr="000E3E47">
        <w:t>b</w:t>
      </w:r>
      <w:r>
        <w:t>scri</w:t>
      </w:r>
      <w:r w:rsidRPr="000E3E47">
        <w:t>b</w:t>
      </w:r>
      <w:r>
        <w:t>e dynamic information request to the VAE client(s).</w:t>
      </w:r>
    </w:p>
    <w:p w14:paraId="777C03F1" w14:textId="77777777" w:rsidR="009B4130" w:rsidRDefault="009B4130" w:rsidP="009B4130">
      <w:pPr>
        <w:pStyle w:val="B1"/>
      </w:pPr>
      <w:r>
        <w:t>4.</w:t>
      </w:r>
      <w:r>
        <w:tab/>
        <w:t>The VAE client(s) store the subscription information.</w:t>
      </w:r>
    </w:p>
    <w:p w14:paraId="6BB02205" w14:textId="77777777" w:rsidR="009B4130" w:rsidRDefault="009B4130" w:rsidP="009B4130">
      <w:pPr>
        <w:pStyle w:val="B1"/>
      </w:pPr>
      <w:r>
        <w:t>5.</w:t>
      </w:r>
      <w:r>
        <w:tab/>
        <w:t>The VAE client(s) send a su</w:t>
      </w:r>
      <w:r w:rsidRPr="00D27209">
        <w:t>b</w:t>
      </w:r>
      <w:r>
        <w:t>scription response to the VAE server 2.</w:t>
      </w:r>
    </w:p>
    <w:p w14:paraId="5F160231" w14:textId="77777777" w:rsidR="009B4130" w:rsidRDefault="009B4130" w:rsidP="009B4130">
      <w:pPr>
        <w:pStyle w:val="B1"/>
      </w:pPr>
      <w:r>
        <w:t>6.</w:t>
      </w:r>
      <w:r>
        <w:tab/>
        <w:t>The VAE server 2 sends a su</w:t>
      </w:r>
      <w:r w:rsidRPr="00032BCB">
        <w:t>b</w:t>
      </w:r>
      <w:r>
        <w:t>scription response to the VAE server 1.</w:t>
      </w:r>
    </w:p>
    <w:p w14:paraId="6A5EECB0" w14:textId="77777777" w:rsidR="00115604" w:rsidRDefault="00115604" w:rsidP="00115604">
      <w:pPr>
        <w:pStyle w:val="NO"/>
      </w:pPr>
      <w:r>
        <w:t>NOTE:</w:t>
      </w:r>
      <w:r>
        <w:tab/>
        <w:t>VAE server 1 initiates steps 1 to 6 with other VAE servers operating in the area.</w:t>
      </w:r>
    </w:p>
    <w:p w14:paraId="56AB0270" w14:textId="77777777" w:rsidR="009B4130" w:rsidRDefault="009B4130" w:rsidP="009B4130">
      <w:pPr>
        <w:pStyle w:val="Heading5"/>
      </w:pPr>
      <w:bookmarkStart w:id="406" w:name="_Toc50599546"/>
      <w:bookmarkStart w:id="407" w:name="_Toc59232300"/>
      <w:r>
        <w:t>7.18.1.5.2</w:t>
      </w:r>
      <w:r>
        <w:tab/>
        <w:t>Notification procedure</w:t>
      </w:r>
      <w:bookmarkEnd w:id="406"/>
      <w:bookmarkEnd w:id="407"/>
    </w:p>
    <w:p w14:paraId="79896F1B" w14:textId="77777777" w:rsidR="00115604" w:rsidRDefault="00115604" w:rsidP="00115604">
      <w:r>
        <w:t>Figure 7.18.1.5.2-1 descri</w:t>
      </w:r>
      <w:r w:rsidRPr="00991DBA">
        <w:t>b</w:t>
      </w:r>
      <w:r>
        <w:t>es the notification procedure of dynamic information from the UEs in application defined proximity range.</w:t>
      </w:r>
    </w:p>
    <w:p w14:paraId="287858A5" w14:textId="77777777" w:rsidR="00115604" w:rsidRDefault="00115604" w:rsidP="00115604">
      <w:r>
        <w:t>Pre-condition:</w:t>
      </w:r>
    </w:p>
    <w:p w14:paraId="2BED72E8" w14:textId="77777777" w:rsidR="00115604" w:rsidRPr="00A973DE" w:rsidRDefault="00115604" w:rsidP="00115604">
      <w:pPr>
        <w:pStyle w:val="B1"/>
      </w:pPr>
      <w:r>
        <w:t>-</w:t>
      </w:r>
      <w:r>
        <w:tab/>
        <w:t>VAE server 2 has received the notification of dynamic information from its su</w:t>
      </w:r>
      <w:r w:rsidRPr="00A973DE">
        <w:t>b</w:t>
      </w:r>
      <w:r>
        <w:t>scri</w:t>
      </w:r>
      <w:r w:rsidRPr="00A973DE">
        <w:t>b</w:t>
      </w:r>
      <w:r>
        <w:t>ed VAE client(s).</w:t>
      </w:r>
    </w:p>
    <w:p w14:paraId="4F5DF443" w14:textId="77777777" w:rsidR="00115604" w:rsidRDefault="00115604" w:rsidP="00115604">
      <w:pPr>
        <w:pStyle w:val="TH"/>
      </w:pPr>
      <w:r>
        <w:object w:dxaOrig="8136" w:dyaOrig="2652" w14:anchorId="3D84AF03">
          <v:shape id="_x0000_i1064" type="#_x0000_t75" style="width:407pt;height:132.5pt" o:ole="">
            <v:imagedata r:id="rId83" o:title=""/>
          </v:shape>
          <o:OLEObject Type="Embed" ProgID="Visio.Drawing.15" ShapeID="_x0000_i1064" DrawAspect="Content" ObjectID="_1723016691" r:id="rId84"/>
        </w:object>
      </w:r>
    </w:p>
    <w:p w14:paraId="6270A134" w14:textId="77777777" w:rsidR="00115604" w:rsidRDefault="00115604" w:rsidP="00115604">
      <w:pPr>
        <w:pStyle w:val="TF"/>
      </w:pPr>
      <w:r>
        <w:t>Figure 7.18.1.5.2-1: Notification procedure</w:t>
      </w:r>
    </w:p>
    <w:p w14:paraId="15E53331" w14:textId="77777777" w:rsidR="009B4130" w:rsidRDefault="009B4130" w:rsidP="009B4130">
      <w:pPr>
        <w:pStyle w:val="B1"/>
      </w:pPr>
      <w:r>
        <w:t>1.</w:t>
      </w:r>
      <w:r>
        <w:tab/>
        <w:t>As per su</w:t>
      </w:r>
      <w:r w:rsidRPr="00D27209">
        <w:t>b</w:t>
      </w:r>
      <w:r>
        <w:t>scription procedure in clause 7.18.1.5.1, the VAE client(s) and VAE server 2 (of another V2X SP) send notification of dynamic information to the VAE server 1. The notification includes the near</w:t>
      </w:r>
      <w:r w:rsidRPr="00763B6D">
        <w:t>b</w:t>
      </w:r>
      <w:r>
        <w:t>y UE information (e.g. vehicles, pedestrians), distance with near</w:t>
      </w:r>
      <w:r w:rsidRPr="00763B6D">
        <w:t>b</w:t>
      </w:r>
      <w:r>
        <w:t xml:space="preserve">y UEs, UEs location information. As per agreement </w:t>
      </w:r>
      <w:r w:rsidRPr="00032BCB">
        <w:t>b</w:t>
      </w:r>
      <w:r>
        <w:t>etween V2X SPs, if V2X UE IDs are not sharea</w:t>
      </w:r>
      <w:r w:rsidRPr="00032BCB">
        <w:t>b</w:t>
      </w:r>
      <w:r>
        <w:t>le, then VAE server 2 includes the temporary V2X UE IDs in the notification.</w:t>
      </w:r>
    </w:p>
    <w:p w14:paraId="14E9967A" w14:textId="77777777" w:rsidR="009B4130" w:rsidRDefault="009B4130" w:rsidP="009B4130">
      <w:pPr>
        <w:pStyle w:val="B1"/>
      </w:pPr>
      <w:r>
        <w:t>2.</w:t>
      </w:r>
      <w:r>
        <w:tab/>
        <w:t xml:space="preserve">The VAE server 1 prepares the HD map dynamic information including the aggregate information from different VAE clients. </w:t>
      </w:r>
    </w:p>
    <w:p w14:paraId="603E7839" w14:textId="77777777" w:rsidR="009B4130" w:rsidRDefault="009B4130" w:rsidP="009B4130">
      <w:pPr>
        <w:pStyle w:val="Heading4"/>
      </w:pPr>
      <w:bookmarkStart w:id="408" w:name="_Toc50599547"/>
      <w:bookmarkStart w:id="409" w:name="_Toc59232301"/>
      <w:r>
        <w:t>7.18.1.6</w:t>
      </w:r>
      <w:r>
        <w:tab/>
        <w:t>Notification of HD map dynamic information</w:t>
      </w:r>
      <w:bookmarkEnd w:id="408"/>
      <w:bookmarkEnd w:id="409"/>
    </w:p>
    <w:p w14:paraId="5796FB7F" w14:textId="77777777" w:rsidR="009B4130" w:rsidRDefault="009B4130" w:rsidP="009B4130">
      <w:r>
        <w:t>Pre-conditions:</w:t>
      </w:r>
    </w:p>
    <w:p w14:paraId="563B1A57" w14:textId="77777777" w:rsidR="00115604" w:rsidRDefault="00115604" w:rsidP="00115604">
      <w:pPr>
        <w:pStyle w:val="B1"/>
      </w:pPr>
      <w:r>
        <w:t>-</w:t>
      </w:r>
      <w:r>
        <w:tab/>
        <w:t>V2X application specific server has performed su</w:t>
      </w:r>
      <w:r w:rsidRPr="00C30D17">
        <w:t>b</w:t>
      </w:r>
      <w:r>
        <w:t>scription as per procedure in clause 7.18.1.2 with VAE server 1.</w:t>
      </w:r>
    </w:p>
    <w:p w14:paraId="346E6854" w14:textId="77777777" w:rsidR="00115604" w:rsidRPr="00C30D17" w:rsidRDefault="00115604" w:rsidP="00115604">
      <w:pPr>
        <w:pStyle w:val="B1"/>
      </w:pPr>
      <w:r>
        <w:t>-</w:t>
      </w:r>
      <w:r>
        <w:tab/>
        <w:t>VAE server 1 has prepared the HD map dynamic information as per procedure in clause 7.18.1.5.2.</w:t>
      </w:r>
    </w:p>
    <w:p w14:paraId="0AA52780" w14:textId="77777777" w:rsidR="00115604" w:rsidRDefault="00115604" w:rsidP="00115604">
      <w:pPr>
        <w:pStyle w:val="TH"/>
      </w:pPr>
      <w:r>
        <w:object w:dxaOrig="4524" w:dyaOrig="2076" w14:anchorId="263AD54A">
          <v:shape id="_x0000_i1065" type="#_x0000_t75" style="width:225.5pt;height:103.5pt" o:ole="">
            <v:imagedata r:id="rId85" o:title=""/>
          </v:shape>
          <o:OLEObject Type="Embed" ProgID="Visio.Drawing.15" ShapeID="_x0000_i1065" DrawAspect="Content" ObjectID="_1723016692" r:id="rId86"/>
        </w:object>
      </w:r>
    </w:p>
    <w:p w14:paraId="7CE909D3" w14:textId="77777777" w:rsidR="00115604" w:rsidRDefault="00115604" w:rsidP="00115604">
      <w:pPr>
        <w:pStyle w:val="TF"/>
      </w:pPr>
      <w:r>
        <w:t>Figure 7.18.1.6: Notification for HD map dynamic information</w:t>
      </w:r>
    </w:p>
    <w:p w14:paraId="132AE9ED" w14:textId="77777777" w:rsidR="009B4130" w:rsidRDefault="009B4130" w:rsidP="009B4130">
      <w:pPr>
        <w:pStyle w:val="B1"/>
      </w:pPr>
      <w:r>
        <w:t>1.</w:t>
      </w:r>
      <w:r>
        <w:tab/>
        <w:t>The VAE server 1 sends notification of HD map dynamic information to the V2X application specific server. The notification includes the aggregated information of all the UEs in the application defined proximity range of the host vehicle.</w:t>
      </w:r>
    </w:p>
    <w:p w14:paraId="705CEFC1" w14:textId="77777777" w:rsidR="009B4130" w:rsidRDefault="009B4130" w:rsidP="009B4130">
      <w:pPr>
        <w:pStyle w:val="B1"/>
      </w:pPr>
      <w:r>
        <w:t>2.</w:t>
      </w:r>
      <w:r>
        <w:tab/>
        <w:t>The V2X application specific server updates the HD map information with the HD map dynamic information received in step 1.</w:t>
      </w:r>
    </w:p>
    <w:p w14:paraId="3866A3F8" w14:textId="77777777" w:rsidR="009B4130" w:rsidRDefault="009B4130" w:rsidP="009B4130">
      <w:pPr>
        <w:pStyle w:val="Heading3"/>
      </w:pPr>
      <w:bookmarkStart w:id="410" w:name="_Toc50599548"/>
      <w:bookmarkStart w:id="411" w:name="_Toc59232302"/>
      <w:r>
        <w:t>7.18.2</w:t>
      </w:r>
      <w:r>
        <w:tab/>
        <w:t>Solution evaluation</w:t>
      </w:r>
      <w:bookmarkEnd w:id="410"/>
      <w:bookmarkEnd w:id="411"/>
    </w:p>
    <w:p w14:paraId="54AD2773" w14:textId="77777777" w:rsidR="009B4130" w:rsidRPr="00F7305B" w:rsidRDefault="009B4130" w:rsidP="009B4130">
      <w:r w:rsidRPr="00B15E1F">
        <w:rPr>
          <w:noProof/>
          <w:lang w:val="en-US"/>
        </w:rPr>
        <w:t xml:space="preserve">This solution provides a viable mechanism to support HD map dynamic information. This solution requires enhancement to LMS to support tracking of UE location and providing the list of UEs and the corresponding location in a application defined proximity range. Further analysis is required on whether </w:t>
      </w:r>
      <w:r w:rsidRPr="00F7305B">
        <w:t>the mechanisms provided by VAE server for HD map dynamic information can be supported by an existing SEAL server (e.g. GMS) or new SEAL server is required. This solution is feasible for scenarios where host vehicle is in advanced/remote driving mode with slow to moderate speed and deployed in areas like campus (e.g. autonomous shuttle vehicles), factories or ports (e.g. autonomous/remotely controlled guided vehicles). Further investigation is required if this solution is feasible for scenarios where the host vehicle is in advanced/remote driving mode with high speeds and other performance considerations.</w:t>
      </w:r>
    </w:p>
    <w:p w14:paraId="11CF5620" w14:textId="77777777" w:rsidR="00495F8F" w:rsidRDefault="00495F8F" w:rsidP="00495F8F">
      <w:pPr>
        <w:pStyle w:val="Heading1"/>
      </w:pPr>
      <w:bookmarkStart w:id="412" w:name="_Toc50599549"/>
      <w:bookmarkStart w:id="413" w:name="_Toc59232303"/>
      <w:r>
        <w:t>8</w:t>
      </w:r>
      <w:r>
        <w:tab/>
        <w:t>Overall evaluation</w:t>
      </w:r>
      <w:bookmarkEnd w:id="220"/>
      <w:bookmarkEnd w:id="221"/>
      <w:bookmarkEnd w:id="222"/>
      <w:bookmarkEnd w:id="223"/>
      <w:bookmarkEnd w:id="412"/>
      <w:bookmarkEnd w:id="413"/>
    </w:p>
    <w:p w14:paraId="5A27B9F4" w14:textId="77777777" w:rsidR="0016000C" w:rsidRPr="003C766F" w:rsidRDefault="0016000C" w:rsidP="0016000C">
      <w:pPr>
        <w:pStyle w:val="Heading2"/>
      </w:pPr>
      <w:bookmarkStart w:id="414" w:name="_Toc533164904"/>
      <w:bookmarkStart w:id="415" w:name="_Toc50599550"/>
      <w:bookmarkStart w:id="416" w:name="_Toc59232304"/>
      <w:r w:rsidRPr="003C766F">
        <w:t>8.1</w:t>
      </w:r>
      <w:r w:rsidRPr="003C766F">
        <w:tab/>
        <w:t>General</w:t>
      </w:r>
      <w:bookmarkEnd w:id="414"/>
      <w:bookmarkEnd w:id="415"/>
      <w:bookmarkEnd w:id="416"/>
    </w:p>
    <w:p w14:paraId="4115A58D" w14:textId="77777777" w:rsidR="0016000C" w:rsidRPr="003C766F" w:rsidRDefault="0016000C" w:rsidP="0016000C">
      <w:pPr>
        <w:rPr>
          <w:noProof/>
          <w:lang w:val="en-US"/>
        </w:rPr>
      </w:pPr>
      <w:r w:rsidRPr="003C766F">
        <w:rPr>
          <w:noProof/>
          <w:lang w:val="en-US"/>
        </w:rPr>
        <w:t>The following subclauses contain an overall eval</w:t>
      </w:r>
      <w:r>
        <w:rPr>
          <w:noProof/>
          <w:lang w:val="en-US"/>
        </w:rPr>
        <w:t>u</w:t>
      </w:r>
      <w:r w:rsidRPr="003C766F">
        <w:rPr>
          <w:noProof/>
          <w:lang w:val="en-US"/>
        </w:rPr>
        <w:t xml:space="preserve">ation of the solutions presented in this technical report, and their applicability to the identified key issues. </w:t>
      </w:r>
    </w:p>
    <w:p w14:paraId="767CD8E1" w14:textId="77777777" w:rsidR="0016000C" w:rsidRPr="003C766F" w:rsidRDefault="0016000C" w:rsidP="0016000C">
      <w:pPr>
        <w:pStyle w:val="B1"/>
        <w:rPr>
          <w:noProof/>
          <w:lang w:val="en-US"/>
        </w:rPr>
      </w:pPr>
      <w:r w:rsidRPr="003C766F">
        <w:rPr>
          <w:noProof/>
          <w:lang w:val="en-US"/>
        </w:rPr>
        <w:t>-</w:t>
      </w:r>
      <w:r w:rsidRPr="003C766F">
        <w:rPr>
          <w:noProof/>
          <w:lang w:val="en-US"/>
        </w:rPr>
        <w:tab/>
      </w:r>
      <w:r>
        <w:rPr>
          <w:noProof/>
          <w:lang w:val="en-US"/>
        </w:rPr>
        <w:t>C</w:t>
      </w:r>
      <w:r w:rsidRPr="003C766F">
        <w:rPr>
          <w:noProof/>
          <w:lang w:val="en-US"/>
        </w:rPr>
        <w:t>lause 8.2 provides an evaluation of the high lev</w:t>
      </w:r>
      <w:r>
        <w:rPr>
          <w:noProof/>
          <w:lang w:val="en-US"/>
        </w:rPr>
        <w:t xml:space="preserve">el architecture specified in </w:t>
      </w:r>
      <w:r w:rsidRPr="003C766F">
        <w:rPr>
          <w:noProof/>
          <w:lang w:val="en-US"/>
        </w:rPr>
        <w:t>clause</w:t>
      </w:r>
      <w:r>
        <w:rPr>
          <w:noProof/>
          <w:lang w:val="en-US"/>
        </w:rPr>
        <w:t> </w:t>
      </w:r>
      <w:r w:rsidRPr="003C766F">
        <w:rPr>
          <w:noProof/>
          <w:lang w:val="en-US"/>
        </w:rPr>
        <w:t>7.</w:t>
      </w:r>
      <w:r>
        <w:rPr>
          <w:noProof/>
          <w:lang w:val="en-US"/>
        </w:rPr>
        <w:t>5</w:t>
      </w:r>
      <w:r w:rsidRPr="003C766F">
        <w:rPr>
          <w:noProof/>
          <w:lang w:val="en-US"/>
        </w:rPr>
        <w:t>; and</w:t>
      </w:r>
    </w:p>
    <w:p w14:paraId="2E991498" w14:textId="77777777" w:rsidR="0016000C" w:rsidRPr="003C766F" w:rsidRDefault="0016000C" w:rsidP="0016000C">
      <w:pPr>
        <w:pStyle w:val="B1"/>
        <w:rPr>
          <w:noProof/>
          <w:lang w:val="en-US"/>
        </w:rPr>
      </w:pPr>
      <w:r w:rsidRPr="003C766F">
        <w:rPr>
          <w:noProof/>
          <w:lang w:val="en-US"/>
        </w:rPr>
        <w:t>-</w:t>
      </w:r>
      <w:r w:rsidRPr="003C766F">
        <w:rPr>
          <w:noProof/>
          <w:lang w:val="en-US"/>
        </w:rPr>
        <w:tab/>
      </w:r>
      <w:r>
        <w:rPr>
          <w:noProof/>
          <w:lang w:val="en-US"/>
        </w:rPr>
        <w:t>C</w:t>
      </w:r>
      <w:r w:rsidRPr="003C766F">
        <w:rPr>
          <w:noProof/>
          <w:lang w:val="en-US"/>
        </w:rPr>
        <w:t>lause 8.3 lists the solutions for the key issues including impact on other working groups that will need consideration.</w:t>
      </w:r>
    </w:p>
    <w:p w14:paraId="41B7D194" w14:textId="77777777" w:rsidR="0016000C" w:rsidRPr="003C766F" w:rsidRDefault="0016000C" w:rsidP="0016000C">
      <w:pPr>
        <w:pStyle w:val="Heading2"/>
      </w:pPr>
      <w:bookmarkStart w:id="417" w:name="_Toc493027348"/>
      <w:bookmarkStart w:id="418" w:name="_Toc533164905"/>
      <w:bookmarkStart w:id="419" w:name="_Toc50599551"/>
      <w:bookmarkStart w:id="420" w:name="_Toc59232305"/>
      <w:r w:rsidRPr="003C766F">
        <w:t>8.2</w:t>
      </w:r>
      <w:r w:rsidRPr="003C766F">
        <w:tab/>
        <w:t>Architecture evaluation</w:t>
      </w:r>
      <w:bookmarkEnd w:id="417"/>
      <w:bookmarkEnd w:id="418"/>
      <w:bookmarkEnd w:id="419"/>
      <w:bookmarkEnd w:id="420"/>
    </w:p>
    <w:p w14:paraId="43EFE3BF" w14:textId="77777777" w:rsidR="0016000C" w:rsidRPr="003C766F" w:rsidRDefault="0016000C" w:rsidP="0016000C">
      <w:pPr>
        <w:rPr>
          <w:noProof/>
          <w:lang w:val="en-US"/>
        </w:rPr>
      </w:pPr>
      <w:r w:rsidRPr="003C766F">
        <w:t>The architecture solution in clause 7.</w:t>
      </w:r>
      <w:r>
        <w:t>5</w:t>
      </w:r>
      <w:r w:rsidRPr="003C766F">
        <w:t xml:space="preserve"> describes the </w:t>
      </w:r>
      <w:r>
        <w:t>enhanced</w:t>
      </w:r>
      <w:r w:rsidRPr="003C766F">
        <w:t xml:space="preserve"> functional model for V2X application layer. </w:t>
      </w:r>
      <w:r w:rsidRPr="003C766F">
        <w:rPr>
          <w:noProof/>
          <w:lang w:val="en-US"/>
        </w:rPr>
        <w:t>A summary of the architecture and key issues specified in this technical report are listed in table 8.2-1.</w:t>
      </w:r>
    </w:p>
    <w:p w14:paraId="6500ED14" w14:textId="77777777" w:rsidR="0016000C" w:rsidRPr="003C766F" w:rsidRDefault="0016000C" w:rsidP="0016000C">
      <w:pPr>
        <w:pStyle w:val="TH"/>
        <w:rPr>
          <w:noProof/>
          <w:lang w:val="fr-FR"/>
        </w:rPr>
      </w:pPr>
      <w:r w:rsidRPr="003C766F">
        <w:rPr>
          <w:noProof/>
          <w:lang w:val="fr-FR"/>
        </w:rPr>
        <w:t>Table 8.2-1: Architecture evaluation</w:t>
      </w:r>
    </w:p>
    <w:tbl>
      <w:tblPr>
        <w:tblW w:w="48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141"/>
        <w:gridCol w:w="1966"/>
        <w:gridCol w:w="1607"/>
        <w:gridCol w:w="1605"/>
      </w:tblGrid>
      <w:tr w:rsidR="0016000C" w:rsidRPr="003C766F" w14:paraId="0A3720A3" w14:textId="77777777" w:rsidTr="00021CAA">
        <w:trPr>
          <w:cantSplit/>
          <w:tblHeader/>
          <w:jc w:val="center"/>
        </w:trPr>
        <w:tc>
          <w:tcPr>
            <w:tcW w:w="2222" w:type="pct"/>
          </w:tcPr>
          <w:p w14:paraId="6F93F82C" w14:textId="77777777" w:rsidR="0016000C" w:rsidRPr="003C766F" w:rsidRDefault="0016000C" w:rsidP="00021CAA">
            <w:pPr>
              <w:pStyle w:val="TAH"/>
            </w:pPr>
            <w:r w:rsidRPr="003C766F">
              <w:t>Architecture solution</w:t>
            </w:r>
          </w:p>
        </w:tc>
        <w:tc>
          <w:tcPr>
            <w:tcW w:w="1055" w:type="pct"/>
          </w:tcPr>
          <w:p w14:paraId="1AA49D02" w14:textId="77777777" w:rsidR="0016000C" w:rsidRPr="003C766F" w:rsidRDefault="0016000C" w:rsidP="00021CAA">
            <w:pPr>
              <w:pStyle w:val="TAH"/>
            </w:pPr>
            <w:r w:rsidRPr="003C766F">
              <w:t xml:space="preserve">Applicable key issues </w:t>
            </w:r>
          </w:p>
          <w:p w14:paraId="3828144B" w14:textId="77777777" w:rsidR="0016000C" w:rsidRPr="003C766F" w:rsidRDefault="0016000C" w:rsidP="00021CAA">
            <w:pPr>
              <w:pStyle w:val="TAH"/>
            </w:pPr>
            <w:r w:rsidRPr="003C766F">
              <w:t>(subclause reference)</w:t>
            </w:r>
          </w:p>
        </w:tc>
        <w:tc>
          <w:tcPr>
            <w:tcW w:w="862" w:type="pct"/>
          </w:tcPr>
          <w:p w14:paraId="749F4E6B" w14:textId="77777777" w:rsidR="0016000C" w:rsidRPr="003C766F" w:rsidRDefault="0016000C" w:rsidP="00021CAA">
            <w:pPr>
              <w:pStyle w:val="TAH"/>
            </w:pPr>
            <w:r w:rsidRPr="003C766F">
              <w:t>Evaluation</w:t>
            </w:r>
          </w:p>
          <w:p w14:paraId="1E906286" w14:textId="77777777" w:rsidR="0016000C" w:rsidRPr="003C766F" w:rsidRDefault="0016000C" w:rsidP="00021CAA">
            <w:pPr>
              <w:pStyle w:val="TAH"/>
            </w:pPr>
            <w:r w:rsidRPr="003C766F">
              <w:t>(subclause reference)</w:t>
            </w:r>
          </w:p>
        </w:tc>
        <w:tc>
          <w:tcPr>
            <w:tcW w:w="861" w:type="pct"/>
          </w:tcPr>
          <w:p w14:paraId="242067B4" w14:textId="77777777" w:rsidR="0016000C" w:rsidRPr="003C766F" w:rsidRDefault="0016000C" w:rsidP="00021CAA">
            <w:pPr>
              <w:pStyle w:val="TAH"/>
            </w:pPr>
            <w:r w:rsidRPr="003C766F">
              <w:t>Dependency on other working groups</w:t>
            </w:r>
          </w:p>
        </w:tc>
      </w:tr>
      <w:tr w:rsidR="0016000C" w:rsidRPr="003C766F" w14:paraId="52117D5D" w14:textId="77777777" w:rsidTr="00021CAA">
        <w:trPr>
          <w:cantSplit/>
          <w:jc w:val="center"/>
        </w:trPr>
        <w:tc>
          <w:tcPr>
            <w:tcW w:w="2222" w:type="pct"/>
          </w:tcPr>
          <w:p w14:paraId="7FEBC230" w14:textId="77777777" w:rsidR="0016000C" w:rsidRPr="003C766F" w:rsidRDefault="0016000C" w:rsidP="00021CAA">
            <w:pPr>
              <w:pStyle w:val="TAL"/>
            </w:pPr>
            <w:r w:rsidRPr="00B12CA5">
              <w:t xml:space="preserve">Solution </w:t>
            </w:r>
            <w:r>
              <w:t>#5:</w:t>
            </w:r>
            <w:r w:rsidRPr="00B12CA5">
              <w:t xml:space="preserve"> </w:t>
            </w:r>
            <w:r>
              <w:t>V2XAPP functional model update</w:t>
            </w:r>
          </w:p>
        </w:tc>
        <w:tc>
          <w:tcPr>
            <w:tcW w:w="1055" w:type="pct"/>
          </w:tcPr>
          <w:p w14:paraId="12859564" w14:textId="77777777" w:rsidR="0016000C" w:rsidRPr="003C766F" w:rsidRDefault="0016000C" w:rsidP="00021CAA">
            <w:pPr>
              <w:pStyle w:val="TAL"/>
              <w:jc w:val="center"/>
            </w:pPr>
            <w:r>
              <w:t>Supports all key issues specified in clause 5</w:t>
            </w:r>
          </w:p>
        </w:tc>
        <w:tc>
          <w:tcPr>
            <w:tcW w:w="862" w:type="pct"/>
          </w:tcPr>
          <w:p w14:paraId="29C0CAD0" w14:textId="77777777" w:rsidR="0016000C" w:rsidRPr="003C766F" w:rsidRDefault="0016000C" w:rsidP="00021CAA">
            <w:pPr>
              <w:pStyle w:val="TAL"/>
              <w:jc w:val="center"/>
            </w:pPr>
            <w:r w:rsidRPr="009344C2">
              <w:rPr>
                <w:noProof/>
                <w:lang w:val="en-US"/>
              </w:rPr>
              <w:t>7.</w:t>
            </w:r>
            <w:r>
              <w:rPr>
                <w:noProof/>
                <w:lang w:val="en-US"/>
              </w:rPr>
              <w:t>5</w:t>
            </w:r>
            <w:r w:rsidRPr="009344C2">
              <w:rPr>
                <w:noProof/>
                <w:lang w:val="en-US"/>
              </w:rPr>
              <w:t>.2</w:t>
            </w:r>
          </w:p>
        </w:tc>
        <w:tc>
          <w:tcPr>
            <w:tcW w:w="861" w:type="pct"/>
          </w:tcPr>
          <w:p w14:paraId="64314ADA" w14:textId="77777777" w:rsidR="0016000C" w:rsidRPr="003C766F" w:rsidRDefault="0016000C" w:rsidP="00021CAA">
            <w:pPr>
              <w:pStyle w:val="TAL"/>
              <w:jc w:val="center"/>
              <w:rPr>
                <w:noProof/>
                <w:lang w:val="en-US"/>
              </w:rPr>
            </w:pPr>
            <w:r>
              <w:rPr>
                <w:noProof/>
                <w:lang w:val="en-US"/>
              </w:rPr>
              <w:t>SA2</w:t>
            </w:r>
          </w:p>
        </w:tc>
      </w:tr>
    </w:tbl>
    <w:p w14:paraId="04032F68" w14:textId="77777777" w:rsidR="0016000C" w:rsidRDefault="0016000C" w:rsidP="0016000C">
      <w:bookmarkStart w:id="421" w:name="_Toc493027349"/>
    </w:p>
    <w:p w14:paraId="093E5B5D" w14:textId="77777777" w:rsidR="0016000C" w:rsidRPr="003C766F" w:rsidRDefault="0016000C" w:rsidP="0016000C">
      <w:pPr>
        <w:pStyle w:val="Heading2"/>
      </w:pPr>
      <w:bookmarkStart w:id="422" w:name="_Toc533164906"/>
      <w:bookmarkStart w:id="423" w:name="_Toc50599552"/>
      <w:bookmarkStart w:id="424" w:name="_Toc59232306"/>
      <w:r w:rsidRPr="003C766F">
        <w:t>8.3</w:t>
      </w:r>
      <w:r w:rsidRPr="003C766F">
        <w:tab/>
      </w:r>
      <w:r>
        <w:t>Key issue and s</w:t>
      </w:r>
      <w:r w:rsidRPr="003C766F">
        <w:t>olution evaluation</w:t>
      </w:r>
      <w:bookmarkEnd w:id="421"/>
      <w:bookmarkEnd w:id="422"/>
      <w:bookmarkEnd w:id="423"/>
      <w:bookmarkEnd w:id="424"/>
    </w:p>
    <w:p w14:paraId="3843A333" w14:textId="77777777" w:rsidR="0016000C" w:rsidRPr="003C766F" w:rsidRDefault="0016000C" w:rsidP="0016000C">
      <w:pPr>
        <w:rPr>
          <w:noProof/>
          <w:lang w:val="en-US"/>
        </w:rPr>
      </w:pPr>
      <w:r w:rsidRPr="003C766F">
        <w:rPr>
          <w:noProof/>
          <w:lang w:val="en-US"/>
        </w:rPr>
        <w:t xml:space="preserve">All the </w:t>
      </w:r>
      <w:r>
        <w:rPr>
          <w:noProof/>
          <w:lang w:val="en-US"/>
        </w:rPr>
        <w:t xml:space="preserve">key issues and </w:t>
      </w:r>
      <w:r w:rsidRPr="003C766F">
        <w:rPr>
          <w:noProof/>
          <w:lang w:val="en-US"/>
        </w:rPr>
        <w:t xml:space="preserve">solutions specified in this technical report are listed in table 8.3-1. It includes the mapping of the key issues (clause 5) </w:t>
      </w:r>
      <w:r>
        <w:rPr>
          <w:noProof/>
          <w:lang w:val="en-US"/>
        </w:rPr>
        <w:t xml:space="preserve">to the solutions </w:t>
      </w:r>
      <w:r w:rsidRPr="003C766F">
        <w:rPr>
          <w:noProof/>
          <w:lang w:val="en-US"/>
        </w:rPr>
        <w:t>and corresponding solution evaluations. Also it lists the impact on other working groups that will need consideration during the Release 1</w:t>
      </w:r>
      <w:r>
        <w:rPr>
          <w:noProof/>
          <w:lang w:val="en-US"/>
        </w:rPr>
        <w:t>7</w:t>
      </w:r>
      <w:r w:rsidRPr="003C766F">
        <w:rPr>
          <w:noProof/>
          <w:lang w:val="en-US"/>
        </w:rPr>
        <w:t xml:space="preserve"> normative phase.</w:t>
      </w:r>
    </w:p>
    <w:p w14:paraId="15D8C002" w14:textId="77777777" w:rsidR="0016000C" w:rsidRPr="00D52316" w:rsidRDefault="0016000C" w:rsidP="0016000C">
      <w:pPr>
        <w:pStyle w:val="TH"/>
        <w:rPr>
          <w:noProof/>
        </w:rPr>
      </w:pPr>
      <w:r w:rsidRPr="00D52316">
        <w:rPr>
          <w:noProof/>
        </w:rPr>
        <w:t>Table 8.3-1: Key issue and solution evaluation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9"/>
        <w:gridCol w:w="3783"/>
        <w:gridCol w:w="1698"/>
        <w:gridCol w:w="1555"/>
      </w:tblGrid>
      <w:tr w:rsidR="0016000C" w:rsidRPr="001530F2" w14:paraId="48B1B45C" w14:textId="77777777" w:rsidTr="00021CAA">
        <w:trPr>
          <w:cantSplit/>
          <w:tblHeader/>
          <w:jc w:val="center"/>
        </w:trPr>
        <w:tc>
          <w:tcPr>
            <w:tcW w:w="1345" w:type="pct"/>
          </w:tcPr>
          <w:p w14:paraId="374AD675" w14:textId="77777777" w:rsidR="0016000C" w:rsidRPr="002E7ED1" w:rsidRDefault="0016000C" w:rsidP="00021CAA">
            <w:pPr>
              <w:pStyle w:val="TAH"/>
            </w:pPr>
            <w:r w:rsidRPr="002E7ED1">
              <w:t>Key issues</w:t>
            </w:r>
          </w:p>
        </w:tc>
        <w:tc>
          <w:tcPr>
            <w:tcW w:w="1965" w:type="pct"/>
          </w:tcPr>
          <w:p w14:paraId="4D121627" w14:textId="77777777" w:rsidR="0016000C" w:rsidRPr="002E7ED1" w:rsidRDefault="0016000C" w:rsidP="00021CAA">
            <w:pPr>
              <w:pStyle w:val="TAH"/>
            </w:pPr>
            <w:r w:rsidRPr="002E7ED1">
              <w:t>Solution</w:t>
            </w:r>
          </w:p>
        </w:tc>
        <w:tc>
          <w:tcPr>
            <w:tcW w:w="882" w:type="pct"/>
          </w:tcPr>
          <w:p w14:paraId="49E8B33B" w14:textId="77777777" w:rsidR="0016000C" w:rsidRPr="002E7ED1" w:rsidRDefault="0016000C" w:rsidP="00021CAA">
            <w:pPr>
              <w:pStyle w:val="TAH"/>
            </w:pPr>
            <w:r w:rsidRPr="002E7ED1">
              <w:t>Evaluation</w:t>
            </w:r>
          </w:p>
          <w:p w14:paraId="7F30A8D5" w14:textId="77777777" w:rsidR="0016000C" w:rsidRPr="002E7ED1" w:rsidRDefault="0016000C" w:rsidP="00021CAA">
            <w:pPr>
              <w:pStyle w:val="TAH"/>
            </w:pPr>
            <w:r w:rsidRPr="002E7ED1">
              <w:t>(subclause reference)</w:t>
            </w:r>
          </w:p>
        </w:tc>
        <w:tc>
          <w:tcPr>
            <w:tcW w:w="808" w:type="pct"/>
          </w:tcPr>
          <w:p w14:paraId="08CA01BF" w14:textId="77777777" w:rsidR="0016000C" w:rsidRPr="002E7ED1" w:rsidRDefault="0016000C" w:rsidP="00021CAA">
            <w:pPr>
              <w:pStyle w:val="TAH"/>
            </w:pPr>
            <w:r w:rsidRPr="002E7ED1">
              <w:t>Dependency on other working groups</w:t>
            </w:r>
          </w:p>
        </w:tc>
      </w:tr>
      <w:tr w:rsidR="0016000C" w:rsidRPr="001530F2" w14:paraId="442FBEFD" w14:textId="77777777" w:rsidTr="00021CAA">
        <w:trPr>
          <w:cantSplit/>
          <w:jc w:val="center"/>
        </w:trPr>
        <w:tc>
          <w:tcPr>
            <w:tcW w:w="1345" w:type="pct"/>
          </w:tcPr>
          <w:p w14:paraId="6460FB32" w14:textId="77777777" w:rsidR="0016000C" w:rsidRPr="002E7ED1" w:rsidRDefault="0016000C" w:rsidP="00021CAA">
            <w:pPr>
              <w:pStyle w:val="TAL"/>
            </w:pPr>
            <w:r>
              <w:t>Key issue 1</w:t>
            </w:r>
            <w:r w:rsidRPr="00037F61">
              <w:t xml:space="preserve"> </w:t>
            </w:r>
            <w:r>
              <w:t>– eV2X application QoS requirements for V2X communication over PC5</w:t>
            </w:r>
          </w:p>
        </w:tc>
        <w:tc>
          <w:tcPr>
            <w:tcW w:w="1965" w:type="pct"/>
          </w:tcPr>
          <w:p w14:paraId="77919BD5" w14:textId="77777777" w:rsidR="0016000C" w:rsidRPr="002E7ED1" w:rsidRDefault="0016000C" w:rsidP="00021CAA">
            <w:pPr>
              <w:pStyle w:val="TAL"/>
            </w:pPr>
            <w:r>
              <w:rPr>
                <w:lang w:val="en-US"/>
              </w:rPr>
              <w:t>Solution #3: NR-PC5 QoS monitoring and control</w:t>
            </w:r>
          </w:p>
        </w:tc>
        <w:tc>
          <w:tcPr>
            <w:tcW w:w="882" w:type="pct"/>
          </w:tcPr>
          <w:p w14:paraId="28141F16" w14:textId="77777777" w:rsidR="0016000C" w:rsidRPr="002E7ED1" w:rsidRDefault="0016000C" w:rsidP="00021CAA">
            <w:pPr>
              <w:pStyle w:val="TAL"/>
            </w:pPr>
            <w:r>
              <w:t>7.3.2</w:t>
            </w:r>
          </w:p>
        </w:tc>
        <w:tc>
          <w:tcPr>
            <w:tcW w:w="808" w:type="pct"/>
          </w:tcPr>
          <w:p w14:paraId="26F94744" w14:textId="77777777" w:rsidR="0016000C" w:rsidRPr="002E7ED1" w:rsidRDefault="0016000C" w:rsidP="00021CAA">
            <w:pPr>
              <w:pStyle w:val="TAL"/>
            </w:pPr>
            <w:r>
              <w:t>SA2</w:t>
            </w:r>
          </w:p>
        </w:tc>
      </w:tr>
      <w:tr w:rsidR="0016000C" w:rsidRPr="001530F2" w14:paraId="7BD444F3" w14:textId="77777777" w:rsidTr="00021CAA">
        <w:trPr>
          <w:cantSplit/>
          <w:jc w:val="center"/>
        </w:trPr>
        <w:tc>
          <w:tcPr>
            <w:tcW w:w="1345" w:type="pct"/>
          </w:tcPr>
          <w:p w14:paraId="76BECE18" w14:textId="77777777" w:rsidR="0016000C" w:rsidRDefault="0016000C" w:rsidP="00021CAA">
            <w:pPr>
              <w:pStyle w:val="TAL"/>
            </w:pPr>
            <w:r>
              <w:t>Key issue 2</w:t>
            </w:r>
            <w:r w:rsidRPr="00037F61">
              <w:t xml:space="preserve"> </w:t>
            </w:r>
            <w:r>
              <w:t>–</w:t>
            </w:r>
            <w:r w:rsidRPr="00037F61">
              <w:t xml:space="preserve"> </w:t>
            </w:r>
            <w:r>
              <w:t>eV2X application QoS requirements for V2X communication over Uu</w:t>
            </w:r>
          </w:p>
          <w:p w14:paraId="10F554ED" w14:textId="77777777" w:rsidR="0016000C" w:rsidRDefault="0016000C" w:rsidP="00021CAA">
            <w:pPr>
              <w:pStyle w:val="TAL"/>
            </w:pPr>
            <w:r w:rsidRPr="00483678">
              <w:t xml:space="preserve">Key issue </w:t>
            </w:r>
            <w:r>
              <w:t>2</w:t>
            </w:r>
            <w:r w:rsidRPr="00483678">
              <w:t xml:space="preserve">a </w:t>
            </w:r>
            <w:r>
              <w:t xml:space="preserve">- </w:t>
            </w:r>
            <w:r w:rsidRPr="00483678">
              <w:t>Monitoring QoS situation by eV2X Application</w:t>
            </w:r>
          </w:p>
          <w:p w14:paraId="2EC7B249" w14:textId="77777777" w:rsidR="0016000C" w:rsidRPr="002E7ED1" w:rsidRDefault="0016000C" w:rsidP="00CB4CE2">
            <w:pPr>
              <w:pStyle w:val="TAL"/>
            </w:pPr>
            <w:r w:rsidRPr="00483678">
              <w:t xml:space="preserve">Key issue </w:t>
            </w:r>
            <w:r>
              <w:t>2</w:t>
            </w:r>
            <w:r w:rsidRPr="00483678">
              <w:t xml:space="preserve">b </w:t>
            </w:r>
            <w:r>
              <w:t xml:space="preserve">- </w:t>
            </w:r>
            <w:r w:rsidRPr="00483678">
              <w:t>Communicating eV2X application requirements with 5GS</w:t>
            </w:r>
          </w:p>
        </w:tc>
        <w:tc>
          <w:tcPr>
            <w:tcW w:w="1965" w:type="pct"/>
          </w:tcPr>
          <w:p w14:paraId="3E0F581C" w14:textId="77777777" w:rsidR="0016000C" w:rsidRPr="002E7ED1" w:rsidRDefault="0016000C" w:rsidP="00021CAA">
            <w:pPr>
              <w:pStyle w:val="TAL"/>
            </w:pPr>
            <w:r w:rsidRPr="006539D6">
              <w:t>Solution #</w:t>
            </w:r>
            <w:r>
              <w:t>2</w:t>
            </w:r>
            <w:r w:rsidRPr="006539D6">
              <w:t xml:space="preserve">: </w:t>
            </w:r>
            <w:r>
              <w:t>Monitoring and control of</w:t>
            </w:r>
            <w:r w:rsidRPr="006539D6">
              <w:t xml:space="preserve"> </w:t>
            </w:r>
            <w:r>
              <w:t>QoS for eV2X communications</w:t>
            </w:r>
          </w:p>
        </w:tc>
        <w:tc>
          <w:tcPr>
            <w:tcW w:w="882" w:type="pct"/>
          </w:tcPr>
          <w:p w14:paraId="6DB40FD9" w14:textId="77777777" w:rsidR="0016000C" w:rsidRPr="002E7ED1" w:rsidRDefault="0016000C" w:rsidP="00021CAA">
            <w:pPr>
              <w:pStyle w:val="TAL"/>
            </w:pPr>
            <w:r>
              <w:t>7.2.2</w:t>
            </w:r>
          </w:p>
        </w:tc>
        <w:tc>
          <w:tcPr>
            <w:tcW w:w="808" w:type="pct"/>
          </w:tcPr>
          <w:p w14:paraId="2FD0E454" w14:textId="77777777" w:rsidR="0016000C" w:rsidRPr="002E7ED1" w:rsidRDefault="0016000C" w:rsidP="00021CAA">
            <w:pPr>
              <w:pStyle w:val="TAL"/>
            </w:pPr>
            <w:r>
              <w:t>SA2</w:t>
            </w:r>
          </w:p>
        </w:tc>
      </w:tr>
      <w:tr w:rsidR="00594381" w:rsidRPr="001530F2" w14:paraId="3DBC88A6" w14:textId="77777777" w:rsidTr="00021CAA">
        <w:trPr>
          <w:cantSplit/>
          <w:jc w:val="center"/>
        </w:trPr>
        <w:tc>
          <w:tcPr>
            <w:tcW w:w="1345" w:type="pct"/>
          </w:tcPr>
          <w:p w14:paraId="196627B3" w14:textId="77777777" w:rsidR="00594381" w:rsidRPr="002E7ED1" w:rsidRDefault="00594381" w:rsidP="00594381">
            <w:pPr>
              <w:pStyle w:val="TAL"/>
            </w:pPr>
            <w:r w:rsidRPr="00EE6167">
              <w:t xml:space="preserve">Key issue </w:t>
            </w:r>
            <w:r>
              <w:t>3</w:t>
            </w:r>
            <w:r w:rsidRPr="00EE6167">
              <w:t xml:space="preserve"> – V2X application support for network slicing</w:t>
            </w:r>
          </w:p>
        </w:tc>
        <w:tc>
          <w:tcPr>
            <w:tcW w:w="1965" w:type="pct"/>
          </w:tcPr>
          <w:p w14:paraId="7F0DB698" w14:textId="77777777" w:rsidR="00594381" w:rsidRPr="002E7ED1" w:rsidRDefault="00594381" w:rsidP="00594381">
            <w:pPr>
              <w:pStyle w:val="TAL"/>
            </w:pPr>
            <w:r>
              <w:rPr>
                <w:lang w:val="en-US"/>
              </w:rPr>
              <w:t>Solution #10: Application-triggered slice re-mapping for V2X applications</w:t>
            </w:r>
          </w:p>
        </w:tc>
        <w:tc>
          <w:tcPr>
            <w:tcW w:w="882" w:type="pct"/>
          </w:tcPr>
          <w:p w14:paraId="4C22EABE" w14:textId="77777777" w:rsidR="00594381" w:rsidRPr="002E7ED1" w:rsidRDefault="00594381" w:rsidP="00594381">
            <w:pPr>
              <w:pStyle w:val="TAL"/>
            </w:pPr>
            <w:r>
              <w:t>7.10.2</w:t>
            </w:r>
          </w:p>
        </w:tc>
        <w:tc>
          <w:tcPr>
            <w:tcW w:w="808" w:type="pct"/>
          </w:tcPr>
          <w:p w14:paraId="729448DF" w14:textId="77777777" w:rsidR="00594381" w:rsidRPr="002E7ED1" w:rsidRDefault="00594381" w:rsidP="00594381">
            <w:pPr>
              <w:pStyle w:val="TAL"/>
            </w:pPr>
            <w:r>
              <w:t>-</w:t>
            </w:r>
          </w:p>
        </w:tc>
      </w:tr>
      <w:tr w:rsidR="00594381" w:rsidRPr="001530F2" w14:paraId="345D77DA" w14:textId="77777777" w:rsidTr="00021CAA">
        <w:trPr>
          <w:cantSplit/>
          <w:jc w:val="center"/>
        </w:trPr>
        <w:tc>
          <w:tcPr>
            <w:tcW w:w="1345" w:type="pct"/>
            <w:vMerge w:val="restart"/>
          </w:tcPr>
          <w:p w14:paraId="04D3290B" w14:textId="77777777" w:rsidR="00594381" w:rsidRPr="002E7ED1" w:rsidRDefault="00594381" w:rsidP="00594381">
            <w:pPr>
              <w:pStyle w:val="TAL"/>
            </w:pPr>
            <w:r w:rsidRPr="003C766F">
              <w:t xml:space="preserve">Key issue </w:t>
            </w:r>
            <w:r>
              <w:rPr>
                <w:lang w:val="en-US"/>
              </w:rPr>
              <w:t>4</w:t>
            </w:r>
            <w:r w:rsidRPr="003C766F">
              <w:t xml:space="preserve"> </w:t>
            </w:r>
            <w:r>
              <w:t>–</w:t>
            </w:r>
            <w:r w:rsidRPr="003C766F">
              <w:t xml:space="preserve"> </w:t>
            </w:r>
            <w:r>
              <w:t>Support for tele-operated driving</w:t>
            </w:r>
          </w:p>
        </w:tc>
        <w:tc>
          <w:tcPr>
            <w:tcW w:w="1965" w:type="pct"/>
          </w:tcPr>
          <w:p w14:paraId="33DA2B37" w14:textId="77777777" w:rsidR="00594381" w:rsidRPr="002E7ED1" w:rsidRDefault="00594381" w:rsidP="00594381">
            <w:pPr>
              <w:pStyle w:val="TAL"/>
            </w:pPr>
            <w:r>
              <w:rPr>
                <w:lang w:val="en-US"/>
              </w:rPr>
              <w:t xml:space="preserve">Solution </w:t>
            </w:r>
            <w:r>
              <w:t>#</w:t>
            </w:r>
            <w:r>
              <w:rPr>
                <w:lang w:val="en-US"/>
              </w:rPr>
              <w:t>1</w:t>
            </w:r>
            <w:r>
              <w:t>: Session-oriented service establishment support</w:t>
            </w:r>
          </w:p>
        </w:tc>
        <w:tc>
          <w:tcPr>
            <w:tcW w:w="882" w:type="pct"/>
          </w:tcPr>
          <w:p w14:paraId="53B8BADD" w14:textId="77777777" w:rsidR="00594381" w:rsidRPr="002E7ED1" w:rsidRDefault="00594381" w:rsidP="00594381">
            <w:pPr>
              <w:pStyle w:val="TAL"/>
            </w:pPr>
            <w:r>
              <w:t>7.1.2</w:t>
            </w:r>
          </w:p>
        </w:tc>
        <w:tc>
          <w:tcPr>
            <w:tcW w:w="808" w:type="pct"/>
          </w:tcPr>
          <w:p w14:paraId="70E5A0FA" w14:textId="77777777" w:rsidR="00594381" w:rsidRPr="002E7ED1" w:rsidRDefault="00594381" w:rsidP="00594381">
            <w:pPr>
              <w:pStyle w:val="TAL"/>
            </w:pPr>
            <w:r>
              <w:t>-</w:t>
            </w:r>
          </w:p>
        </w:tc>
      </w:tr>
      <w:tr w:rsidR="00594381" w:rsidRPr="001530F2" w14:paraId="212A87F6" w14:textId="77777777" w:rsidTr="00021CAA">
        <w:trPr>
          <w:cantSplit/>
          <w:jc w:val="center"/>
        </w:trPr>
        <w:tc>
          <w:tcPr>
            <w:tcW w:w="1345" w:type="pct"/>
            <w:vMerge/>
          </w:tcPr>
          <w:p w14:paraId="00CBC8BB" w14:textId="77777777" w:rsidR="00594381" w:rsidRPr="003C766F" w:rsidRDefault="00594381" w:rsidP="00594381">
            <w:pPr>
              <w:pStyle w:val="TAL"/>
            </w:pPr>
          </w:p>
        </w:tc>
        <w:tc>
          <w:tcPr>
            <w:tcW w:w="1965" w:type="pct"/>
          </w:tcPr>
          <w:p w14:paraId="24E05BF1" w14:textId="77777777" w:rsidR="00594381" w:rsidRDefault="00594381" w:rsidP="00594381">
            <w:pPr>
              <w:pStyle w:val="TAL"/>
              <w:rPr>
                <w:lang w:val="en-US"/>
              </w:rPr>
            </w:pPr>
            <w:r w:rsidRPr="0043198A">
              <w:rPr>
                <w:lang w:val="en-US"/>
              </w:rPr>
              <w:t>Solution #6: UE initiated session-oriented service establishment support</w:t>
            </w:r>
          </w:p>
        </w:tc>
        <w:tc>
          <w:tcPr>
            <w:tcW w:w="882" w:type="pct"/>
          </w:tcPr>
          <w:p w14:paraId="4E33F442" w14:textId="77777777" w:rsidR="00594381" w:rsidRDefault="00594381" w:rsidP="00594381">
            <w:pPr>
              <w:pStyle w:val="TAL"/>
            </w:pPr>
            <w:r>
              <w:t>7.6.2</w:t>
            </w:r>
          </w:p>
        </w:tc>
        <w:tc>
          <w:tcPr>
            <w:tcW w:w="808" w:type="pct"/>
          </w:tcPr>
          <w:p w14:paraId="3A2E66CD" w14:textId="77777777" w:rsidR="00594381" w:rsidRDefault="00594381" w:rsidP="00594381">
            <w:pPr>
              <w:pStyle w:val="TAL"/>
            </w:pPr>
            <w:r>
              <w:t>-</w:t>
            </w:r>
          </w:p>
        </w:tc>
      </w:tr>
      <w:tr w:rsidR="00594381" w:rsidRPr="001530F2" w14:paraId="3C1A2EA0" w14:textId="77777777" w:rsidTr="00021CAA">
        <w:trPr>
          <w:cantSplit/>
          <w:jc w:val="center"/>
        </w:trPr>
        <w:tc>
          <w:tcPr>
            <w:tcW w:w="1345" w:type="pct"/>
            <w:vMerge/>
          </w:tcPr>
          <w:p w14:paraId="77AEB8C3" w14:textId="77777777" w:rsidR="00594381" w:rsidRPr="003C766F" w:rsidRDefault="00594381" w:rsidP="00594381">
            <w:pPr>
              <w:pStyle w:val="TAL"/>
            </w:pPr>
          </w:p>
        </w:tc>
        <w:tc>
          <w:tcPr>
            <w:tcW w:w="1965" w:type="pct"/>
          </w:tcPr>
          <w:p w14:paraId="04F30D3A" w14:textId="77777777" w:rsidR="00594381" w:rsidRPr="0043198A" w:rsidRDefault="00594381" w:rsidP="00594381">
            <w:pPr>
              <w:pStyle w:val="TAL"/>
              <w:rPr>
                <w:lang w:val="en-US"/>
              </w:rPr>
            </w:pPr>
            <w:r>
              <w:rPr>
                <w:lang w:val="en-US"/>
              </w:rPr>
              <w:t xml:space="preserve">Solution </w:t>
            </w:r>
            <w:r>
              <w:t>#</w:t>
            </w:r>
            <w:r>
              <w:rPr>
                <w:lang w:val="en-US"/>
              </w:rPr>
              <w:t>11</w:t>
            </w:r>
            <w:r>
              <w:t xml:space="preserve">: </w:t>
            </w:r>
            <w:r>
              <w:rPr>
                <w:lang w:val="en-US"/>
              </w:rPr>
              <w:t>UE to UE tele-operated driving over PC5</w:t>
            </w:r>
          </w:p>
        </w:tc>
        <w:tc>
          <w:tcPr>
            <w:tcW w:w="882" w:type="pct"/>
          </w:tcPr>
          <w:p w14:paraId="7B4F0B43" w14:textId="77777777" w:rsidR="00594381" w:rsidRDefault="00594381" w:rsidP="00594381">
            <w:pPr>
              <w:pStyle w:val="TAL"/>
            </w:pPr>
            <w:r>
              <w:t>7.11.2</w:t>
            </w:r>
          </w:p>
        </w:tc>
        <w:tc>
          <w:tcPr>
            <w:tcW w:w="808" w:type="pct"/>
          </w:tcPr>
          <w:p w14:paraId="226FF517" w14:textId="77777777" w:rsidR="00594381" w:rsidRDefault="00594381" w:rsidP="00594381">
            <w:pPr>
              <w:pStyle w:val="TAL"/>
            </w:pPr>
            <w:r>
              <w:t>-</w:t>
            </w:r>
          </w:p>
        </w:tc>
      </w:tr>
      <w:tr w:rsidR="00594381" w:rsidRPr="001530F2" w14:paraId="19678278" w14:textId="77777777" w:rsidTr="00021CAA">
        <w:trPr>
          <w:cantSplit/>
          <w:jc w:val="center"/>
        </w:trPr>
        <w:tc>
          <w:tcPr>
            <w:tcW w:w="1345" w:type="pct"/>
          </w:tcPr>
          <w:p w14:paraId="537B7D9A" w14:textId="77777777" w:rsidR="00594381" w:rsidRPr="002E7ED1" w:rsidRDefault="00594381" w:rsidP="00594381">
            <w:pPr>
              <w:pStyle w:val="TAL"/>
            </w:pPr>
            <w:r w:rsidRPr="003C766F">
              <w:t xml:space="preserve">Key issue </w:t>
            </w:r>
            <w:r>
              <w:rPr>
                <w:lang w:val="en-US"/>
              </w:rPr>
              <w:t>5</w:t>
            </w:r>
            <w:r w:rsidRPr="003C766F">
              <w:t xml:space="preserve"> </w:t>
            </w:r>
            <w:r>
              <w:t>–</w:t>
            </w:r>
            <w:r w:rsidRPr="003C766F">
              <w:t xml:space="preserve"> </w:t>
            </w:r>
            <w:r>
              <w:t>V2X control and message distribution over Uu</w:t>
            </w:r>
          </w:p>
        </w:tc>
        <w:tc>
          <w:tcPr>
            <w:tcW w:w="1965" w:type="pct"/>
          </w:tcPr>
          <w:p w14:paraId="438E4FBE" w14:textId="77777777" w:rsidR="00594381" w:rsidRPr="002E7ED1" w:rsidRDefault="00594381" w:rsidP="00594381">
            <w:pPr>
              <w:pStyle w:val="TAL"/>
            </w:pPr>
            <w:r>
              <w:t>No solution</w:t>
            </w:r>
          </w:p>
        </w:tc>
        <w:tc>
          <w:tcPr>
            <w:tcW w:w="882" w:type="pct"/>
          </w:tcPr>
          <w:p w14:paraId="4595FAD9" w14:textId="77777777" w:rsidR="00594381" w:rsidRPr="002E7ED1" w:rsidRDefault="00594381" w:rsidP="00594381">
            <w:pPr>
              <w:pStyle w:val="TAL"/>
            </w:pPr>
          </w:p>
        </w:tc>
        <w:tc>
          <w:tcPr>
            <w:tcW w:w="808" w:type="pct"/>
          </w:tcPr>
          <w:p w14:paraId="25C533F8" w14:textId="77777777" w:rsidR="00594381" w:rsidRPr="002E7ED1" w:rsidRDefault="00594381" w:rsidP="00594381">
            <w:pPr>
              <w:pStyle w:val="TAL"/>
            </w:pPr>
          </w:p>
        </w:tc>
      </w:tr>
      <w:tr w:rsidR="00594381" w:rsidRPr="001530F2" w14:paraId="148D8FFE" w14:textId="77777777" w:rsidTr="00021CAA">
        <w:trPr>
          <w:cantSplit/>
          <w:jc w:val="center"/>
        </w:trPr>
        <w:tc>
          <w:tcPr>
            <w:tcW w:w="1345" w:type="pct"/>
          </w:tcPr>
          <w:p w14:paraId="3304F31C" w14:textId="77777777" w:rsidR="00594381" w:rsidRPr="002E7ED1" w:rsidRDefault="00594381" w:rsidP="00594381">
            <w:pPr>
              <w:pStyle w:val="TAL"/>
            </w:pPr>
            <w:r>
              <w:t>Key issue 6</w:t>
            </w:r>
            <w:r w:rsidRPr="00037F61">
              <w:t xml:space="preserve"> </w:t>
            </w:r>
            <w:r>
              <w:t>–</w:t>
            </w:r>
            <w:r w:rsidRPr="00037F61">
              <w:t xml:space="preserve"> </w:t>
            </w:r>
            <w:r>
              <w:t>Multi-PLMN support by application enabler layer</w:t>
            </w:r>
          </w:p>
        </w:tc>
        <w:tc>
          <w:tcPr>
            <w:tcW w:w="1965" w:type="pct"/>
          </w:tcPr>
          <w:p w14:paraId="5FEF57E1" w14:textId="77777777" w:rsidR="00594381" w:rsidRPr="002E7ED1" w:rsidRDefault="00594381" w:rsidP="00594381">
            <w:pPr>
              <w:pStyle w:val="TAL"/>
            </w:pPr>
            <w:r w:rsidRPr="0043198A">
              <w:t>Solution #7: PC5 Provisioning in multi-operator V2X scenarios</w:t>
            </w:r>
          </w:p>
        </w:tc>
        <w:tc>
          <w:tcPr>
            <w:tcW w:w="882" w:type="pct"/>
          </w:tcPr>
          <w:p w14:paraId="7C0B435A" w14:textId="77777777" w:rsidR="00594381" w:rsidRPr="002E7ED1" w:rsidRDefault="00594381" w:rsidP="00594381">
            <w:pPr>
              <w:pStyle w:val="TAL"/>
            </w:pPr>
            <w:r>
              <w:t>7.7.2</w:t>
            </w:r>
          </w:p>
        </w:tc>
        <w:tc>
          <w:tcPr>
            <w:tcW w:w="808" w:type="pct"/>
          </w:tcPr>
          <w:p w14:paraId="5723D41F" w14:textId="77777777" w:rsidR="00594381" w:rsidRPr="002E7ED1" w:rsidRDefault="00594381" w:rsidP="00594381">
            <w:pPr>
              <w:pStyle w:val="TAL"/>
            </w:pPr>
            <w:r>
              <w:t>-</w:t>
            </w:r>
          </w:p>
        </w:tc>
      </w:tr>
      <w:tr w:rsidR="00594381" w:rsidRPr="001530F2" w14:paraId="2B065FFC" w14:textId="77777777" w:rsidTr="00021CAA">
        <w:trPr>
          <w:cantSplit/>
          <w:jc w:val="center"/>
        </w:trPr>
        <w:tc>
          <w:tcPr>
            <w:tcW w:w="1345" w:type="pct"/>
          </w:tcPr>
          <w:p w14:paraId="15D9B7E0" w14:textId="77777777" w:rsidR="00594381" w:rsidRPr="002E7ED1" w:rsidRDefault="00594381" w:rsidP="00594381">
            <w:pPr>
              <w:pStyle w:val="TAL"/>
            </w:pPr>
            <w:r>
              <w:t>Key issue 7</w:t>
            </w:r>
            <w:r w:rsidRPr="00037F61">
              <w:t xml:space="preserve"> </w:t>
            </w:r>
            <w:r>
              <w:t>–</w:t>
            </w:r>
            <w:r w:rsidRPr="00037F61">
              <w:t xml:space="preserve"> </w:t>
            </w:r>
            <w:r>
              <w:t>Capability exposure to V2X application specific server using CAPIF</w:t>
            </w:r>
          </w:p>
        </w:tc>
        <w:tc>
          <w:tcPr>
            <w:tcW w:w="1965" w:type="pct"/>
          </w:tcPr>
          <w:p w14:paraId="5C6FD37B" w14:textId="77777777" w:rsidR="00594381" w:rsidRPr="002E7ED1" w:rsidRDefault="00594381" w:rsidP="00594381">
            <w:pPr>
              <w:pStyle w:val="TAL"/>
            </w:pPr>
            <w:r>
              <w:rPr>
                <w:lang w:val="en-US"/>
              </w:rPr>
              <w:t xml:space="preserve">Solution #4: </w:t>
            </w:r>
            <w:r>
              <w:t>V2X application enabler layer adaptation to CAPIF</w:t>
            </w:r>
          </w:p>
        </w:tc>
        <w:tc>
          <w:tcPr>
            <w:tcW w:w="882" w:type="pct"/>
          </w:tcPr>
          <w:p w14:paraId="4910FDFC" w14:textId="77777777" w:rsidR="00594381" w:rsidRPr="002E7ED1" w:rsidRDefault="00594381" w:rsidP="00594381">
            <w:pPr>
              <w:pStyle w:val="TAL"/>
            </w:pPr>
            <w:r>
              <w:t>7.4.2</w:t>
            </w:r>
          </w:p>
        </w:tc>
        <w:tc>
          <w:tcPr>
            <w:tcW w:w="808" w:type="pct"/>
          </w:tcPr>
          <w:p w14:paraId="2BEC8065" w14:textId="77777777" w:rsidR="00594381" w:rsidRPr="002E7ED1" w:rsidRDefault="00594381" w:rsidP="00594381">
            <w:pPr>
              <w:pStyle w:val="TAL"/>
            </w:pPr>
            <w:r>
              <w:t>-</w:t>
            </w:r>
          </w:p>
        </w:tc>
      </w:tr>
      <w:tr w:rsidR="00594381" w:rsidRPr="001530F2" w14:paraId="620F8B8E" w14:textId="77777777" w:rsidTr="00021CAA">
        <w:trPr>
          <w:cantSplit/>
          <w:jc w:val="center"/>
        </w:trPr>
        <w:tc>
          <w:tcPr>
            <w:tcW w:w="1345" w:type="pct"/>
          </w:tcPr>
          <w:p w14:paraId="2E9D105A" w14:textId="77777777" w:rsidR="00594381" w:rsidRDefault="00594381" w:rsidP="00594381">
            <w:pPr>
              <w:pStyle w:val="TAL"/>
            </w:pPr>
            <w:r w:rsidRPr="003C766F">
              <w:t xml:space="preserve">Key issue </w:t>
            </w:r>
            <w:r>
              <w:rPr>
                <w:lang w:val="en-US"/>
              </w:rPr>
              <w:t>8</w:t>
            </w:r>
            <w:r w:rsidRPr="003C766F">
              <w:t xml:space="preserve"> </w:t>
            </w:r>
            <w:r>
              <w:t xml:space="preserve">– </w:t>
            </w:r>
            <w:r>
              <w:rPr>
                <w:lang w:val="en-US"/>
              </w:rPr>
              <w:t>Application layer support for g</w:t>
            </w:r>
            <w:r w:rsidRPr="00A70E80">
              <w:t xml:space="preserve">roupcast mode </w:t>
            </w:r>
            <w:r>
              <w:rPr>
                <w:lang w:val="en-US"/>
              </w:rPr>
              <w:t xml:space="preserve">of </w:t>
            </w:r>
            <w:r w:rsidRPr="00A70E80">
              <w:t>V2X communication</w:t>
            </w:r>
          </w:p>
        </w:tc>
        <w:tc>
          <w:tcPr>
            <w:tcW w:w="1965" w:type="pct"/>
          </w:tcPr>
          <w:p w14:paraId="5A892350" w14:textId="77777777" w:rsidR="00594381" w:rsidRPr="002E7ED1" w:rsidRDefault="00594381" w:rsidP="00594381">
            <w:pPr>
              <w:pStyle w:val="TAL"/>
            </w:pPr>
            <w:r>
              <w:rPr>
                <w:lang w:val="en-US"/>
              </w:rPr>
              <w:t>Solution #12: VAE usage of unicast, groupcast and broadcast communications over PC5</w:t>
            </w:r>
          </w:p>
        </w:tc>
        <w:tc>
          <w:tcPr>
            <w:tcW w:w="882" w:type="pct"/>
          </w:tcPr>
          <w:p w14:paraId="5A1C8D00" w14:textId="77777777" w:rsidR="00594381" w:rsidRPr="002E7ED1" w:rsidRDefault="00594381" w:rsidP="00594381">
            <w:pPr>
              <w:pStyle w:val="TAL"/>
            </w:pPr>
            <w:r>
              <w:t>7.12.2</w:t>
            </w:r>
          </w:p>
        </w:tc>
        <w:tc>
          <w:tcPr>
            <w:tcW w:w="808" w:type="pct"/>
          </w:tcPr>
          <w:p w14:paraId="145A2A25" w14:textId="77777777" w:rsidR="00594381" w:rsidRPr="002E7ED1" w:rsidRDefault="00594381" w:rsidP="00594381">
            <w:pPr>
              <w:pStyle w:val="TAL"/>
            </w:pPr>
            <w:r>
              <w:t>-</w:t>
            </w:r>
          </w:p>
        </w:tc>
      </w:tr>
      <w:tr w:rsidR="00594381" w:rsidRPr="001530F2" w14:paraId="7BD5FF59" w14:textId="77777777" w:rsidTr="00021CAA">
        <w:trPr>
          <w:cantSplit/>
          <w:jc w:val="center"/>
        </w:trPr>
        <w:tc>
          <w:tcPr>
            <w:tcW w:w="1345" w:type="pct"/>
          </w:tcPr>
          <w:p w14:paraId="0969B6AF" w14:textId="77777777" w:rsidR="00594381" w:rsidRPr="003C766F" w:rsidRDefault="00594381" w:rsidP="00594381">
            <w:pPr>
              <w:pStyle w:val="TAL"/>
            </w:pPr>
            <w:r w:rsidRPr="003C766F">
              <w:t xml:space="preserve">Key issue </w:t>
            </w:r>
            <w:r>
              <w:rPr>
                <w:lang w:val="en-US"/>
              </w:rPr>
              <w:t>9</w:t>
            </w:r>
            <w:r w:rsidRPr="003C766F">
              <w:t xml:space="preserve"> </w:t>
            </w:r>
            <w:r>
              <w:t>– UE-to-UE application layer relay</w:t>
            </w:r>
          </w:p>
        </w:tc>
        <w:tc>
          <w:tcPr>
            <w:tcW w:w="1965" w:type="pct"/>
          </w:tcPr>
          <w:p w14:paraId="379200DC" w14:textId="77777777" w:rsidR="00594381" w:rsidRPr="002E7ED1" w:rsidRDefault="00594381" w:rsidP="00594381">
            <w:pPr>
              <w:pStyle w:val="TAL"/>
            </w:pPr>
            <w:r w:rsidRPr="0043198A">
              <w:t>Solution #8: UE-to-UE broadcast configuration and delivery by VAE layer</w:t>
            </w:r>
          </w:p>
        </w:tc>
        <w:tc>
          <w:tcPr>
            <w:tcW w:w="882" w:type="pct"/>
          </w:tcPr>
          <w:p w14:paraId="7737D4FB" w14:textId="77777777" w:rsidR="00594381" w:rsidRPr="002E7ED1" w:rsidRDefault="00594381" w:rsidP="00594381">
            <w:pPr>
              <w:pStyle w:val="TAL"/>
            </w:pPr>
            <w:r>
              <w:t>7.8.2</w:t>
            </w:r>
          </w:p>
        </w:tc>
        <w:tc>
          <w:tcPr>
            <w:tcW w:w="808" w:type="pct"/>
          </w:tcPr>
          <w:p w14:paraId="33F291F4" w14:textId="77777777" w:rsidR="00594381" w:rsidRPr="002E7ED1" w:rsidRDefault="00594381" w:rsidP="00594381">
            <w:pPr>
              <w:pStyle w:val="TAL"/>
            </w:pPr>
            <w:r>
              <w:t>-</w:t>
            </w:r>
          </w:p>
        </w:tc>
      </w:tr>
      <w:tr w:rsidR="00594381" w:rsidRPr="001530F2" w14:paraId="5BC7DE13" w14:textId="77777777" w:rsidTr="00021CAA">
        <w:trPr>
          <w:cantSplit/>
          <w:jc w:val="center"/>
        </w:trPr>
        <w:tc>
          <w:tcPr>
            <w:tcW w:w="1345" w:type="pct"/>
            <w:vMerge w:val="restart"/>
          </w:tcPr>
          <w:p w14:paraId="5BB204FF" w14:textId="77777777" w:rsidR="00594381" w:rsidRPr="003C766F" w:rsidRDefault="00594381" w:rsidP="00594381">
            <w:pPr>
              <w:pStyle w:val="TAL"/>
            </w:pPr>
            <w:r w:rsidRPr="003C766F">
              <w:t xml:space="preserve">Key issue </w:t>
            </w:r>
            <w:r>
              <w:rPr>
                <w:lang w:val="en-US" w:eastAsia="zh-CN"/>
              </w:rPr>
              <w:t>10</w:t>
            </w:r>
            <w:r w:rsidRPr="003C766F">
              <w:t xml:space="preserve"> </w:t>
            </w:r>
            <w:r>
              <w:t xml:space="preserve">– </w:t>
            </w:r>
            <w:r>
              <w:rPr>
                <w:rFonts w:hint="eastAsia"/>
                <w:lang w:eastAsia="zh-CN"/>
              </w:rPr>
              <w:t>S</w:t>
            </w:r>
            <w:r>
              <w:rPr>
                <w:lang w:val="en-US"/>
              </w:rPr>
              <w:t xml:space="preserve">upport for </w:t>
            </w:r>
            <w:r>
              <w:rPr>
                <w:rFonts w:hint="eastAsia"/>
                <w:lang w:val="en-US" w:eastAsia="zh-CN"/>
              </w:rPr>
              <w:t xml:space="preserve">switching modes for V2V </w:t>
            </w:r>
            <w:r>
              <w:rPr>
                <w:lang w:val="en-US"/>
              </w:rPr>
              <w:t>communications</w:t>
            </w:r>
          </w:p>
        </w:tc>
        <w:tc>
          <w:tcPr>
            <w:tcW w:w="1965" w:type="pct"/>
          </w:tcPr>
          <w:p w14:paraId="57769AA7" w14:textId="77777777" w:rsidR="00594381" w:rsidRPr="002E7ED1" w:rsidRDefault="00594381" w:rsidP="00594381">
            <w:pPr>
              <w:pStyle w:val="TAL"/>
            </w:pPr>
            <w:r>
              <w:rPr>
                <w:lang w:val="en-US"/>
              </w:rPr>
              <w:t>Solution #16: Enhancements to network monitoring procedure</w:t>
            </w:r>
          </w:p>
        </w:tc>
        <w:tc>
          <w:tcPr>
            <w:tcW w:w="882" w:type="pct"/>
          </w:tcPr>
          <w:p w14:paraId="7C17E7B5" w14:textId="77777777" w:rsidR="00594381" w:rsidRPr="002E7ED1" w:rsidRDefault="00594381" w:rsidP="00594381">
            <w:pPr>
              <w:pStyle w:val="TAL"/>
            </w:pPr>
            <w:r>
              <w:t>7.16.2</w:t>
            </w:r>
          </w:p>
        </w:tc>
        <w:tc>
          <w:tcPr>
            <w:tcW w:w="808" w:type="pct"/>
          </w:tcPr>
          <w:p w14:paraId="3C21124D" w14:textId="77777777" w:rsidR="00594381" w:rsidRPr="002E7ED1" w:rsidRDefault="00594381" w:rsidP="00594381">
            <w:pPr>
              <w:pStyle w:val="TAL"/>
            </w:pPr>
            <w:r>
              <w:t>-</w:t>
            </w:r>
          </w:p>
        </w:tc>
      </w:tr>
      <w:tr w:rsidR="00594381" w:rsidRPr="001530F2" w14:paraId="3794FC37" w14:textId="77777777" w:rsidTr="00021CAA">
        <w:trPr>
          <w:cantSplit/>
          <w:jc w:val="center"/>
        </w:trPr>
        <w:tc>
          <w:tcPr>
            <w:tcW w:w="1345" w:type="pct"/>
            <w:vMerge/>
          </w:tcPr>
          <w:p w14:paraId="1D9F7165" w14:textId="77777777" w:rsidR="00594381" w:rsidRPr="003C766F" w:rsidRDefault="00594381" w:rsidP="00594381">
            <w:pPr>
              <w:pStyle w:val="TAL"/>
            </w:pPr>
          </w:p>
        </w:tc>
        <w:tc>
          <w:tcPr>
            <w:tcW w:w="1965" w:type="pct"/>
          </w:tcPr>
          <w:p w14:paraId="08CDF827" w14:textId="77777777" w:rsidR="00594381" w:rsidRDefault="00594381" w:rsidP="00594381">
            <w:pPr>
              <w:pStyle w:val="TAL"/>
              <w:rPr>
                <w:lang w:val="en-US"/>
              </w:rPr>
            </w:pPr>
            <w:r>
              <w:rPr>
                <w:lang w:val="en-US"/>
              </w:rPr>
              <w:t>Solution #</w:t>
            </w:r>
            <w:r>
              <w:rPr>
                <w:lang w:val="en-US" w:eastAsia="zh-CN"/>
              </w:rPr>
              <w:t>15</w:t>
            </w:r>
            <w:r>
              <w:rPr>
                <w:lang w:val="en-US"/>
              </w:rPr>
              <w:t xml:space="preserve">: </w:t>
            </w:r>
            <w:r>
              <w:rPr>
                <w:rFonts w:hint="eastAsia"/>
                <w:lang w:val="en-US" w:eastAsia="zh-CN"/>
              </w:rPr>
              <w:t>V2V communication configuration</w:t>
            </w:r>
          </w:p>
        </w:tc>
        <w:tc>
          <w:tcPr>
            <w:tcW w:w="882" w:type="pct"/>
          </w:tcPr>
          <w:p w14:paraId="60B59614" w14:textId="77777777" w:rsidR="00594381" w:rsidRDefault="00594381" w:rsidP="00594381">
            <w:pPr>
              <w:pStyle w:val="TAL"/>
            </w:pPr>
            <w:r>
              <w:t>7.15.2</w:t>
            </w:r>
          </w:p>
        </w:tc>
        <w:tc>
          <w:tcPr>
            <w:tcW w:w="808" w:type="pct"/>
          </w:tcPr>
          <w:p w14:paraId="314B7A06" w14:textId="77777777" w:rsidR="00594381" w:rsidRDefault="00594381" w:rsidP="00594381">
            <w:pPr>
              <w:pStyle w:val="TAL"/>
            </w:pPr>
            <w:r>
              <w:t>-</w:t>
            </w:r>
          </w:p>
        </w:tc>
      </w:tr>
      <w:tr w:rsidR="00594381" w:rsidRPr="001530F2" w14:paraId="03C141DD" w14:textId="77777777" w:rsidTr="00021CAA">
        <w:trPr>
          <w:cantSplit/>
          <w:jc w:val="center"/>
        </w:trPr>
        <w:tc>
          <w:tcPr>
            <w:tcW w:w="1345" w:type="pct"/>
          </w:tcPr>
          <w:p w14:paraId="699CA11F" w14:textId="77777777" w:rsidR="00594381" w:rsidRPr="003C766F" w:rsidRDefault="00594381" w:rsidP="00594381">
            <w:pPr>
              <w:pStyle w:val="TAL"/>
            </w:pPr>
            <w:r w:rsidRPr="0043198A">
              <w:t>Key issue 11 – V2X UE measurement reporting to VAE server</w:t>
            </w:r>
          </w:p>
        </w:tc>
        <w:tc>
          <w:tcPr>
            <w:tcW w:w="1965" w:type="pct"/>
          </w:tcPr>
          <w:p w14:paraId="38DE059E" w14:textId="77777777" w:rsidR="00594381" w:rsidRPr="002E7ED1" w:rsidRDefault="00594381" w:rsidP="00594381">
            <w:pPr>
              <w:pStyle w:val="TAL"/>
            </w:pPr>
            <w:r>
              <w:t>No solution</w:t>
            </w:r>
          </w:p>
        </w:tc>
        <w:tc>
          <w:tcPr>
            <w:tcW w:w="882" w:type="pct"/>
          </w:tcPr>
          <w:p w14:paraId="388A52B2" w14:textId="77777777" w:rsidR="00594381" w:rsidRPr="002E7ED1" w:rsidRDefault="00594381" w:rsidP="00594381">
            <w:pPr>
              <w:pStyle w:val="TAL"/>
            </w:pPr>
          </w:p>
        </w:tc>
        <w:tc>
          <w:tcPr>
            <w:tcW w:w="808" w:type="pct"/>
          </w:tcPr>
          <w:p w14:paraId="2D933767" w14:textId="77777777" w:rsidR="00594381" w:rsidRPr="002E7ED1" w:rsidRDefault="00594381" w:rsidP="00594381">
            <w:pPr>
              <w:pStyle w:val="TAL"/>
            </w:pPr>
          </w:p>
        </w:tc>
      </w:tr>
      <w:tr w:rsidR="00594381" w:rsidRPr="001530F2" w14:paraId="5F7C4119" w14:textId="77777777" w:rsidTr="00021CAA">
        <w:trPr>
          <w:cantSplit/>
          <w:jc w:val="center"/>
        </w:trPr>
        <w:tc>
          <w:tcPr>
            <w:tcW w:w="1345" w:type="pct"/>
          </w:tcPr>
          <w:p w14:paraId="28086DCA" w14:textId="77777777" w:rsidR="00594381" w:rsidRPr="0043198A" w:rsidRDefault="00594381" w:rsidP="00594381">
            <w:pPr>
              <w:pStyle w:val="TAL"/>
            </w:pPr>
            <w:r w:rsidRPr="0043198A">
              <w:t>Key issue 12 – Supporting multiple V2X service providers</w:t>
            </w:r>
          </w:p>
        </w:tc>
        <w:tc>
          <w:tcPr>
            <w:tcW w:w="1965" w:type="pct"/>
          </w:tcPr>
          <w:p w14:paraId="6668A231" w14:textId="77777777" w:rsidR="00594381" w:rsidRPr="002E7ED1" w:rsidRDefault="00594381" w:rsidP="00594381">
            <w:pPr>
              <w:pStyle w:val="TAL"/>
            </w:pPr>
            <w:r w:rsidRPr="0043198A">
              <w:t>Solution #9: Obtain V2X application server information from different V2X service providers</w:t>
            </w:r>
          </w:p>
        </w:tc>
        <w:tc>
          <w:tcPr>
            <w:tcW w:w="882" w:type="pct"/>
          </w:tcPr>
          <w:p w14:paraId="57231A66" w14:textId="77777777" w:rsidR="00594381" w:rsidRPr="002E7ED1" w:rsidRDefault="00594381" w:rsidP="00594381">
            <w:pPr>
              <w:pStyle w:val="TAL"/>
            </w:pPr>
            <w:r>
              <w:t>7.9.2</w:t>
            </w:r>
          </w:p>
        </w:tc>
        <w:tc>
          <w:tcPr>
            <w:tcW w:w="808" w:type="pct"/>
          </w:tcPr>
          <w:p w14:paraId="78B8AAC5" w14:textId="77777777" w:rsidR="00594381" w:rsidRPr="002E7ED1" w:rsidRDefault="00594381" w:rsidP="00594381">
            <w:pPr>
              <w:pStyle w:val="TAL"/>
            </w:pPr>
            <w:r>
              <w:t>-</w:t>
            </w:r>
          </w:p>
        </w:tc>
      </w:tr>
      <w:tr w:rsidR="00594381" w:rsidRPr="001530F2" w14:paraId="36B97E73" w14:textId="77777777" w:rsidTr="00021CAA">
        <w:trPr>
          <w:cantSplit/>
          <w:jc w:val="center"/>
        </w:trPr>
        <w:tc>
          <w:tcPr>
            <w:tcW w:w="1345" w:type="pct"/>
          </w:tcPr>
          <w:p w14:paraId="3CDA4DE6" w14:textId="77777777" w:rsidR="00594381" w:rsidRPr="0043198A" w:rsidRDefault="00594381" w:rsidP="00594381">
            <w:pPr>
              <w:pStyle w:val="TAL"/>
            </w:pPr>
            <w:r w:rsidRPr="0043198A">
              <w:t>Key issue 13 – Usage and management of the range QoS parameter</w:t>
            </w:r>
          </w:p>
        </w:tc>
        <w:tc>
          <w:tcPr>
            <w:tcW w:w="1965" w:type="pct"/>
          </w:tcPr>
          <w:p w14:paraId="1DEB4706" w14:textId="77777777" w:rsidR="00594381" w:rsidRPr="0043198A" w:rsidRDefault="00594381" w:rsidP="00594381">
            <w:pPr>
              <w:pStyle w:val="TAL"/>
            </w:pPr>
            <w:r>
              <w:t>No solution</w:t>
            </w:r>
          </w:p>
        </w:tc>
        <w:tc>
          <w:tcPr>
            <w:tcW w:w="882" w:type="pct"/>
          </w:tcPr>
          <w:p w14:paraId="66107C2E" w14:textId="77777777" w:rsidR="00594381" w:rsidRDefault="00594381" w:rsidP="00594381">
            <w:pPr>
              <w:pStyle w:val="TAL"/>
            </w:pPr>
          </w:p>
        </w:tc>
        <w:tc>
          <w:tcPr>
            <w:tcW w:w="808" w:type="pct"/>
          </w:tcPr>
          <w:p w14:paraId="2178EA19" w14:textId="77777777" w:rsidR="00594381" w:rsidRDefault="00594381" w:rsidP="00594381">
            <w:pPr>
              <w:pStyle w:val="TAL"/>
            </w:pPr>
          </w:p>
        </w:tc>
      </w:tr>
      <w:tr w:rsidR="00594381" w:rsidRPr="001530F2" w14:paraId="1592610B" w14:textId="77777777" w:rsidTr="00021CAA">
        <w:trPr>
          <w:cantSplit/>
          <w:jc w:val="center"/>
        </w:trPr>
        <w:tc>
          <w:tcPr>
            <w:tcW w:w="1345" w:type="pct"/>
            <w:vMerge w:val="restart"/>
          </w:tcPr>
          <w:p w14:paraId="0534D28E" w14:textId="77777777" w:rsidR="00594381" w:rsidRPr="0043198A" w:rsidRDefault="00594381" w:rsidP="00594381">
            <w:pPr>
              <w:pStyle w:val="TAL"/>
            </w:pPr>
            <w:r w:rsidRPr="0043198A">
              <w:t>Key issue 14 – Support for Local MBMS</w:t>
            </w:r>
          </w:p>
        </w:tc>
        <w:tc>
          <w:tcPr>
            <w:tcW w:w="1965" w:type="pct"/>
          </w:tcPr>
          <w:p w14:paraId="567E3DB8" w14:textId="77777777" w:rsidR="00594381" w:rsidRPr="0043198A" w:rsidRDefault="00594381" w:rsidP="00594381">
            <w:pPr>
              <w:pStyle w:val="TAL"/>
            </w:pPr>
            <w:r>
              <w:rPr>
                <w:lang w:val="en-US"/>
              </w:rPr>
              <w:t>Solution #13: Support for Local MBMS delivery</w:t>
            </w:r>
          </w:p>
        </w:tc>
        <w:tc>
          <w:tcPr>
            <w:tcW w:w="882" w:type="pct"/>
          </w:tcPr>
          <w:p w14:paraId="44129529" w14:textId="77777777" w:rsidR="00594381" w:rsidRDefault="00594381" w:rsidP="00594381">
            <w:pPr>
              <w:pStyle w:val="TAL"/>
            </w:pPr>
            <w:r>
              <w:t>7.13.2</w:t>
            </w:r>
          </w:p>
        </w:tc>
        <w:tc>
          <w:tcPr>
            <w:tcW w:w="808" w:type="pct"/>
          </w:tcPr>
          <w:p w14:paraId="17F10D27" w14:textId="77777777" w:rsidR="00594381" w:rsidRDefault="00594381" w:rsidP="00594381">
            <w:pPr>
              <w:pStyle w:val="TAL"/>
            </w:pPr>
            <w:r>
              <w:t>-</w:t>
            </w:r>
          </w:p>
        </w:tc>
      </w:tr>
      <w:tr w:rsidR="00594381" w:rsidRPr="001530F2" w14:paraId="7CBC9B2B" w14:textId="77777777" w:rsidTr="00021CAA">
        <w:trPr>
          <w:cantSplit/>
          <w:jc w:val="center"/>
        </w:trPr>
        <w:tc>
          <w:tcPr>
            <w:tcW w:w="1345" w:type="pct"/>
            <w:vMerge/>
          </w:tcPr>
          <w:p w14:paraId="2BA1AE9A" w14:textId="77777777" w:rsidR="00594381" w:rsidRPr="0043198A" w:rsidRDefault="00594381" w:rsidP="00594381">
            <w:pPr>
              <w:pStyle w:val="TAL"/>
            </w:pPr>
          </w:p>
        </w:tc>
        <w:tc>
          <w:tcPr>
            <w:tcW w:w="1965" w:type="pct"/>
          </w:tcPr>
          <w:p w14:paraId="74B407FC" w14:textId="77777777" w:rsidR="00594381" w:rsidRDefault="00594381" w:rsidP="00594381">
            <w:pPr>
              <w:pStyle w:val="TAL"/>
              <w:rPr>
                <w:lang w:val="en-US"/>
              </w:rPr>
            </w:pPr>
            <w:r w:rsidRPr="00474908">
              <w:rPr>
                <w:lang w:val="en-US"/>
              </w:rPr>
              <w:t xml:space="preserve">Solution </w:t>
            </w:r>
            <w:r>
              <w:rPr>
                <w:lang w:val="en-US"/>
              </w:rPr>
              <w:t>#17</w:t>
            </w:r>
            <w:r w:rsidRPr="00474908">
              <w:rPr>
                <w:lang w:val="en-US"/>
              </w:rPr>
              <w:t>: Support for Local MBMS delivery for V2X file distribution</w:t>
            </w:r>
          </w:p>
        </w:tc>
        <w:tc>
          <w:tcPr>
            <w:tcW w:w="882" w:type="pct"/>
          </w:tcPr>
          <w:p w14:paraId="39A337AC" w14:textId="77777777" w:rsidR="00594381" w:rsidRDefault="00594381" w:rsidP="00594381">
            <w:pPr>
              <w:pStyle w:val="TAL"/>
            </w:pPr>
            <w:r>
              <w:t>7.17.2</w:t>
            </w:r>
          </w:p>
        </w:tc>
        <w:tc>
          <w:tcPr>
            <w:tcW w:w="808" w:type="pct"/>
          </w:tcPr>
          <w:p w14:paraId="459B9554" w14:textId="77777777" w:rsidR="00594381" w:rsidRDefault="00594381" w:rsidP="00594381">
            <w:pPr>
              <w:pStyle w:val="TAL"/>
            </w:pPr>
            <w:r>
              <w:t>-</w:t>
            </w:r>
          </w:p>
        </w:tc>
      </w:tr>
      <w:tr w:rsidR="00594381" w:rsidRPr="001530F2" w14:paraId="4927E732" w14:textId="77777777" w:rsidTr="00021CAA">
        <w:trPr>
          <w:cantSplit/>
          <w:jc w:val="center"/>
        </w:trPr>
        <w:tc>
          <w:tcPr>
            <w:tcW w:w="1345" w:type="pct"/>
          </w:tcPr>
          <w:p w14:paraId="6A99B0C9" w14:textId="77777777" w:rsidR="00594381" w:rsidRPr="0043198A" w:rsidRDefault="00594381" w:rsidP="00594381">
            <w:pPr>
              <w:pStyle w:val="TAL"/>
            </w:pPr>
            <w:r w:rsidRPr="003C766F">
              <w:t xml:space="preserve">Key issue </w:t>
            </w:r>
            <w:r>
              <w:rPr>
                <w:lang w:eastAsia="zh-CN"/>
              </w:rPr>
              <w:t>15</w:t>
            </w:r>
            <w:r w:rsidRPr="003C766F">
              <w:t xml:space="preserve"> </w:t>
            </w:r>
            <w:r>
              <w:t xml:space="preserve">– </w:t>
            </w:r>
            <w:r>
              <w:rPr>
                <w:rFonts w:hint="eastAsia"/>
                <w:lang w:eastAsia="zh-CN"/>
              </w:rPr>
              <w:t>S</w:t>
            </w:r>
            <w:r>
              <w:rPr>
                <w:lang w:val="en-US"/>
              </w:rPr>
              <w:t xml:space="preserve">upporting </w:t>
            </w:r>
            <w:r>
              <w:rPr>
                <w:lang w:val="en-US" w:eastAsia="zh-CN"/>
              </w:rPr>
              <w:t>dynamic information for HD maps</w:t>
            </w:r>
          </w:p>
        </w:tc>
        <w:tc>
          <w:tcPr>
            <w:tcW w:w="1965" w:type="pct"/>
          </w:tcPr>
          <w:p w14:paraId="25200C14" w14:textId="77777777" w:rsidR="00594381" w:rsidRPr="00474908" w:rsidRDefault="00594381" w:rsidP="00594381">
            <w:pPr>
              <w:pStyle w:val="TAL"/>
              <w:rPr>
                <w:lang w:val="en-US"/>
              </w:rPr>
            </w:pPr>
            <w:r>
              <w:rPr>
                <w:lang w:val="en-US"/>
              </w:rPr>
              <w:t xml:space="preserve">Solution #18: </w:t>
            </w:r>
            <w:r>
              <w:t>Support for HD map dynamic information</w:t>
            </w:r>
          </w:p>
        </w:tc>
        <w:tc>
          <w:tcPr>
            <w:tcW w:w="882" w:type="pct"/>
          </w:tcPr>
          <w:p w14:paraId="597C14CF" w14:textId="77777777" w:rsidR="00594381" w:rsidRDefault="00594381" w:rsidP="00594381">
            <w:pPr>
              <w:pStyle w:val="TAL"/>
            </w:pPr>
            <w:r>
              <w:t>7.18.2</w:t>
            </w:r>
          </w:p>
        </w:tc>
        <w:tc>
          <w:tcPr>
            <w:tcW w:w="808" w:type="pct"/>
          </w:tcPr>
          <w:p w14:paraId="08373639" w14:textId="77777777" w:rsidR="00594381" w:rsidRDefault="00594381" w:rsidP="00594381">
            <w:pPr>
              <w:pStyle w:val="TAL"/>
            </w:pPr>
            <w:r>
              <w:t>-</w:t>
            </w:r>
          </w:p>
        </w:tc>
      </w:tr>
      <w:tr w:rsidR="00594381" w:rsidRPr="001530F2" w14:paraId="069FBBEB" w14:textId="77777777" w:rsidTr="00021CAA">
        <w:trPr>
          <w:cantSplit/>
          <w:jc w:val="center"/>
        </w:trPr>
        <w:tc>
          <w:tcPr>
            <w:tcW w:w="1345" w:type="pct"/>
          </w:tcPr>
          <w:p w14:paraId="1ADD55BD" w14:textId="77777777" w:rsidR="00594381" w:rsidRPr="0043198A" w:rsidRDefault="00594381" w:rsidP="00594381">
            <w:pPr>
              <w:pStyle w:val="TAL"/>
            </w:pPr>
            <w:r w:rsidRPr="003C766F">
              <w:t xml:space="preserve">Key issue </w:t>
            </w:r>
            <w:r>
              <w:rPr>
                <w:lang w:val="en-US" w:eastAsia="zh-CN"/>
              </w:rPr>
              <w:t>16</w:t>
            </w:r>
            <w:r w:rsidRPr="003C766F">
              <w:t xml:space="preserve"> </w:t>
            </w:r>
            <w:r>
              <w:t xml:space="preserve">– Enhancements to </w:t>
            </w:r>
            <w:r>
              <w:rPr>
                <w:lang w:val="en-US"/>
              </w:rPr>
              <w:t>V2X group management and group communication</w:t>
            </w:r>
          </w:p>
        </w:tc>
        <w:tc>
          <w:tcPr>
            <w:tcW w:w="1965" w:type="pct"/>
          </w:tcPr>
          <w:p w14:paraId="382EEEB4" w14:textId="77777777" w:rsidR="00594381" w:rsidRPr="00474908" w:rsidRDefault="00594381" w:rsidP="00594381">
            <w:pPr>
              <w:pStyle w:val="TAL"/>
              <w:rPr>
                <w:lang w:val="en-US"/>
              </w:rPr>
            </w:pPr>
            <w:r>
              <w:rPr>
                <w:lang w:val="en-US"/>
              </w:rPr>
              <w:t xml:space="preserve">Solution #14: </w:t>
            </w:r>
            <w:r>
              <w:t xml:space="preserve">Support for enhancements to </w:t>
            </w:r>
            <w:r>
              <w:rPr>
                <w:lang w:val="en-US"/>
              </w:rPr>
              <w:t>V2X group management and group communication</w:t>
            </w:r>
          </w:p>
        </w:tc>
        <w:tc>
          <w:tcPr>
            <w:tcW w:w="882" w:type="pct"/>
          </w:tcPr>
          <w:p w14:paraId="7B884E52" w14:textId="77777777" w:rsidR="00594381" w:rsidRDefault="00594381" w:rsidP="00594381">
            <w:pPr>
              <w:pStyle w:val="TAL"/>
            </w:pPr>
            <w:r>
              <w:t>7.14.2</w:t>
            </w:r>
          </w:p>
        </w:tc>
        <w:tc>
          <w:tcPr>
            <w:tcW w:w="808" w:type="pct"/>
          </w:tcPr>
          <w:p w14:paraId="3731A550" w14:textId="77777777" w:rsidR="00594381" w:rsidRDefault="00594381" w:rsidP="00594381">
            <w:pPr>
              <w:pStyle w:val="TAL"/>
            </w:pPr>
            <w:r>
              <w:t>-</w:t>
            </w:r>
          </w:p>
        </w:tc>
      </w:tr>
    </w:tbl>
    <w:p w14:paraId="38F8CF48" w14:textId="77777777" w:rsidR="0016000C" w:rsidRDefault="0016000C" w:rsidP="0016000C">
      <w:pPr>
        <w:rPr>
          <w:noProof/>
          <w:lang w:val="en-US"/>
        </w:rPr>
      </w:pPr>
    </w:p>
    <w:p w14:paraId="3C34DDBD" w14:textId="77777777" w:rsidR="00594381" w:rsidRPr="00AD7C25" w:rsidRDefault="00594381" w:rsidP="00594381">
      <w:pPr>
        <w:rPr>
          <w:noProof/>
          <w:lang w:val="en-US"/>
        </w:rPr>
      </w:pPr>
      <w:bookmarkStart w:id="425" w:name="_Toc464463370"/>
      <w:bookmarkStart w:id="426" w:name="_Toc475064964"/>
      <w:bookmarkStart w:id="427" w:name="_Toc478400634"/>
      <w:bookmarkStart w:id="428" w:name="_Toc20055133"/>
      <w:r>
        <w:rPr>
          <w:noProof/>
          <w:lang w:val="en-US"/>
        </w:rPr>
        <w:t>The key issues and solutions shall be considered for the normative phase as per the evaluations and with any necessary enhancements.</w:t>
      </w:r>
    </w:p>
    <w:p w14:paraId="532B7AAB" w14:textId="77777777" w:rsidR="00495F8F" w:rsidRDefault="00495F8F" w:rsidP="00495F8F">
      <w:pPr>
        <w:pStyle w:val="Heading1"/>
      </w:pPr>
      <w:bookmarkStart w:id="429" w:name="_Toc50599553"/>
      <w:bookmarkStart w:id="430" w:name="_Toc59232307"/>
      <w:r>
        <w:t>9</w:t>
      </w:r>
      <w:r>
        <w:tab/>
        <w:t>Conclusions</w:t>
      </w:r>
      <w:bookmarkEnd w:id="425"/>
      <w:bookmarkEnd w:id="426"/>
      <w:bookmarkEnd w:id="427"/>
      <w:bookmarkEnd w:id="428"/>
      <w:bookmarkEnd w:id="429"/>
      <w:bookmarkEnd w:id="430"/>
    </w:p>
    <w:p w14:paraId="460DD840" w14:textId="77777777" w:rsidR="0016000C" w:rsidRDefault="0016000C" w:rsidP="0016000C">
      <w:pPr>
        <w:rPr>
          <w:noProof/>
          <w:lang w:val="en-US"/>
        </w:rPr>
      </w:pPr>
      <w:bookmarkStart w:id="431" w:name="historyclause"/>
      <w:r>
        <w:rPr>
          <w:noProof/>
          <w:lang w:val="en-US"/>
        </w:rPr>
        <w:t xml:space="preserve">This technical report fulfills the objectives of the study </w:t>
      </w:r>
      <w:r w:rsidRPr="009B2557">
        <w:rPr>
          <w:noProof/>
          <w:lang w:val="en-US"/>
        </w:rPr>
        <w:t xml:space="preserve">on </w:t>
      </w:r>
      <w:r>
        <w:rPr>
          <w:noProof/>
          <w:lang w:val="en-US"/>
        </w:rPr>
        <w:t xml:space="preserve">enhancements to </w:t>
      </w:r>
      <w:r w:rsidRPr="009B2557">
        <w:rPr>
          <w:noProof/>
          <w:lang w:val="en-US"/>
        </w:rPr>
        <w:t>application layer support for V2X services</w:t>
      </w:r>
      <w:r>
        <w:rPr>
          <w:noProof/>
          <w:lang w:val="en-US"/>
        </w:rPr>
        <w:t xml:space="preserve"> enabled on 3GPP systems (EPS, 5GS), including the following:</w:t>
      </w:r>
    </w:p>
    <w:p w14:paraId="1C2DD8D5" w14:textId="77777777" w:rsidR="0016000C" w:rsidRPr="00207E7A" w:rsidRDefault="0016000C" w:rsidP="0016000C">
      <w:pPr>
        <w:pStyle w:val="B1"/>
      </w:pPr>
      <w:r>
        <w:t>1)</w:t>
      </w:r>
      <w:r>
        <w:tab/>
      </w:r>
      <w:r w:rsidRPr="00207E7A">
        <w:t>Identification of key issues (clause 5) and corresponding architecture requirements (clause</w:t>
      </w:r>
      <w:r>
        <w:t> </w:t>
      </w:r>
      <w:r w:rsidRPr="00207E7A">
        <w:t xml:space="preserve">6) for </w:t>
      </w:r>
      <w:r>
        <w:t>enhanced V2X application enabler capabilities.</w:t>
      </w:r>
    </w:p>
    <w:p w14:paraId="25E42518" w14:textId="77777777" w:rsidR="0016000C" w:rsidRPr="00207E7A" w:rsidRDefault="0016000C" w:rsidP="0016000C">
      <w:pPr>
        <w:pStyle w:val="B1"/>
        <w:rPr>
          <w:rFonts w:eastAsia="SimSun"/>
        </w:rPr>
      </w:pPr>
      <w:r>
        <w:t>2)</w:t>
      </w:r>
      <w:r>
        <w:tab/>
      </w:r>
      <w:r w:rsidRPr="00207E7A">
        <w:rPr>
          <w:rFonts w:eastAsia="SimSun"/>
        </w:rPr>
        <w:t xml:space="preserve">Analysis of existing </w:t>
      </w:r>
      <w:r>
        <w:rPr>
          <w:rFonts w:eastAsia="SimSun"/>
        </w:rPr>
        <w:t>V2X standardization</w:t>
      </w:r>
      <w:r w:rsidRPr="00207E7A">
        <w:rPr>
          <w:rFonts w:eastAsia="SimSun"/>
        </w:rPr>
        <w:t xml:space="preserve"> activities</w:t>
      </w:r>
      <w:r>
        <w:rPr>
          <w:rFonts w:eastAsia="SimSun"/>
        </w:rPr>
        <w:t xml:space="preserve"> (clause 4) related to 3GPP 5GS architecture for V2X communications</w:t>
      </w:r>
      <w:r>
        <w:t>.</w:t>
      </w:r>
    </w:p>
    <w:p w14:paraId="3C6FC8A9" w14:textId="77777777" w:rsidR="0016000C" w:rsidRPr="00207E7A" w:rsidRDefault="0016000C" w:rsidP="0016000C">
      <w:pPr>
        <w:pStyle w:val="B1"/>
        <w:rPr>
          <w:rFonts w:eastAsia="SimSun"/>
        </w:rPr>
      </w:pPr>
      <w:r>
        <w:rPr>
          <w:rFonts w:eastAsia="SimSun"/>
        </w:rPr>
        <w:t>3</w:t>
      </w:r>
      <w:r w:rsidRPr="00207E7A">
        <w:rPr>
          <w:rFonts w:eastAsia="SimSun"/>
        </w:rPr>
        <w:t>)</w:t>
      </w:r>
      <w:r w:rsidRPr="00207E7A">
        <w:rPr>
          <w:rFonts w:eastAsia="SimSun"/>
        </w:rPr>
        <w:tab/>
        <w:t>Individual solutions (clause</w:t>
      </w:r>
      <w:r>
        <w:rPr>
          <w:rFonts w:eastAsia="SimSun"/>
        </w:rPr>
        <w:t> </w:t>
      </w:r>
      <w:r w:rsidRPr="00207E7A">
        <w:rPr>
          <w:rFonts w:eastAsia="SimSun"/>
        </w:rPr>
        <w:t>7) addressing the key issues</w:t>
      </w:r>
      <w:r>
        <w:rPr>
          <w:rFonts w:eastAsia="SimSun"/>
        </w:rPr>
        <w:t xml:space="preserve"> including the solution for V2XAPP functional model update (clause 7.5)</w:t>
      </w:r>
    </w:p>
    <w:p w14:paraId="2771C50D" w14:textId="77777777" w:rsidR="0016000C" w:rsidRPr="00207E7A" w:rsidRDefault="0016000C" w:rsidP="0016000C">
      <w:pPr>
        <w:pStyle w:val="B1"/>
        <w:rPr>
          <w:rFonts w:eastAsia="SimSun"/>
        </w:rPr>
      </w:pPr>
      <w:r>
        <w:rPr>
          <w:rFonts w:eastAsia="SimSun"/>
        </w:rPr>
        <w:t>4</w:t>
      </w:r>
      <w:r w:rsidRPr="00207E7A">
        <w:rPr>
          <w:rFonts w:eastAsia="SimSun"/>
        </w:rPr>
        <w:t>)</w:t>
      </w:r>
      <w:r w:rsidRPr="00207E7A">
        <w:rPr>
          <w:rFonts w:eastAsia="SimSun"/>
        </w:rPr>
        <w:tab/>
        <w:t>Overall evaluation (clause</w:t>
      </w:r>
      <w:r>
        <w:rPr>
          <w:rFonts w:eastAsia="SimSun"/>
        </w:rPr>
        <w:t> </w:t>
      </w:r>
      <w:r w:rsidRPr="00207E7A">
        <w:rPr>
          <w:rFonts w:eastAsia="SimSun"/>
        </w:rPr>
        <w:t xml:space="preserve">8) of all the solutions </w:t>
      </w:r>
    </w:p>
    <w:p w14:paraId="52A14C67" w14:textId="77777777" w:rsidR="0016000C" w:rsidRDefault="0016000C" w:rsidP="0016000C">
      <w:pPr>
        <w:rPr>
          <w:rFonts w:eastAsia="SimSun"/>
        </w:rPr>
      </w:pPr>
      <w:r>
        <w:rPr>
          <w:rFonts w:eastAsia="SimSun"/>
        </w:rPr>
        <w:t>The results from the study will be considered for follow-up normative work in Release 17 as follows:</w:t>
      </w:r>
    </w:p>
    <w:p w14:paraId="10FCEC9A" w14:textId="77777777" w:rsidR="0016000C" w:rsidRPr="00207E7A" w:rsidRDefault="0016000C" w:rsidP="0016000C">
      <w:pPr>
        <w:pStyle w:val="B1"/>
        <w:rPr>
          <w:rFonts w:eastAsia="SimSun"/>
        </w:rPr>
      </w:pPr>
      <w:r w:rsidRPr="00207E7A">
        <w:rPr>
          <w:rFonts w:eastAsia="SimSun"/>
        </w:rPr>
        <w:t>1)</w:t>
      </w:r>
      <w:r w:rsidRPr="00207E7A">
        <w:rPr>
          <w:rFonts w:eastAsia="SimSun"/>
        </w:rPr>
        <w:tab/>
        <w:t>The architecture requirements (</w:t>
      </w:r>
      <w:r>
        <w:rPr>
          <w:rFonts w:eastAsia="SimSun"/>
        </w:rPr>
        <w:t xml:space="preserve">in </w:t>
      </w:r>
      <w:r w:rsidRPr="00207E7A">
        <w:rPr>
          <w:rFonts w:eastAsia="SimSun"/>
        </w:rPr>
        <w:t>clause</w:t>
      </w:r>
      <w:r>
        <w:rPr>
          <w:rFonts w:eastAsia="SimSun"/>
        </w:rPr>
        <w:t> </w:t>
      </w:r>
      <w:r w:rsidRPr="00207E7A">
        <w:rPr>
          <w:rFonts w:eastAsia="SimSun"/>
        </w:rPr>
        <w:t xml:space="preserve">6) will be considered as the basis for technical specification </w:t>
      </w:r>
      <w:r>
        <w:rPr>
          <w:rFonts w:eastAsia="SimSun"/>
        </w:rPr>
        <w:t>with necessary enhancements and additions;</w:t>
      </w:r>
    </w:p>
    <w:p w14:paraId="520D99F9" w14:textId="77777777" w:rsidR="0016000C" w:rsidRDefault="0016000C" w:rsidP="0016000C">
      <w:pPr>
        <w:pStyle w:val="B1"/>
        <w:rPr>
          <w:rFonts w:eastAsia="SimSun"/>
        </w:rPr>
      </w:pPr>
      <w:r w:rsidRPr="00207E7A">
        <w:rPr>
          <w:rFonts w:eastAsia="SimSun"/>
        </w:rPr>
        <w:t>2)</w:t>
      </w:r>
      <w:r w:rsidRPr="00207E7A">
        <w:rPr>
          <w:rFonts w:eastAsia="SimSun"/>
        </w:rPr>
        <w:tab/>
        <w:t xml:space="preserve">The solution </w:t>
      </w:r>
      <w:r>
        <w:rPr>
          <w:rFonts w:eastAsia="SimSun"/>
        </w:rPr>
        <w:t>for V2XAPP functional model update (</w:t>
      </w:r>
      <w:r w:rsidRPr="00207E7A">
        <w:rPr>
          <w:rFonts w:eastAsia="SimSun"/>
        </w:rPr>
        <w:t>clause</w:t>
      </w:r>
      <w:r>
        <w:rPr>
          <w:rFonts w:eastAsia="SimSun"/>
        </w:rPr>
        <w:t> </w:t>
      </w:r>
      <w:r w:rsidRPr="00207E7A">
        <w:rPr>
          <w:rFonts w:eastAsia="SimSun"/>
        </w:rPr>
        <w:t>7.</w:t>
      </w:r>
      <w:r>
        <w:rPr>
          <w:rFonts w:eastAsia="SimSun"/>
        </w:rPr>
        <w:t>5</w:t>
      </w:r>
      <w:r w:rsidRPr="00207E7A">
        <w:rPr>
          <w:rFonts w:eastAsia="SimSun"/>
        </w:rPr>
        <w:t>) will be used as the baseline functional model with necessary enhancements as appropriate</w:t>
      </w:r>
      <w:r>
        <w:rPr>
          <w:rFonts w:eastAsia="SimSun"/>
        </w:rPr>
        <w:t>;</w:t>
      </w:r>
    </w:p>
    <w:p w14:paraId="6ED8D0FA" w14:textId="77777777" w:rsidR="00594381" w:rsidRPr="000C30C3" w:rsidRDefault="00594381" w:rsidP="00594381">
      <w:pPr>
        <w:pStyle w:val="B1"/>
        <w:rPr>
          <w:rFonts w:eastAsia="SimSun"/>
        </w:rPr>
      </w:pPr>
      <w:r w:rsidRPr="00207E7A">
        <w:rPr>
          <w:rFonts w:eastAsia="SimSun"/>
        </w:rPr>
        <w:t>3)</w:t>
      </w:r>
      <w:r w:rsidRPr="00207E7A">
        <w:rPr>
          <w:rFonts w:eastAsia="SimSun"/>
        </w:rPr>
        <w:tab/>
      </w:r>
      <w:r>
        <w:rPr>
          <w:rFonts w:eastAsia="SimSun"/>
        </w:rPr>
        <w:t>T</w:t>
      </w:r>
      <w:r w:rsidRPr="00207E7A">
        <w:rPr>
          <w:rFonts w:eastAsia="SimSun"/>
        </w:rPr>
        <w:t xml:space="preserve">he </w:t>
      </w:r>
      <w:r>
        <w:rPr>
          <w:rFonts w:eastAsia="SimSun"/>
        </w:rPr>
        <w:t xml:space="preserve">key issues (clause 5) and </w:t>
      </w:r>
      <w:r w:rsidRPr="00207E7A">
        <w:rPr>
          <w:rFonts w:eastAsia="SimSun"/>
        </w:rPr>
        <w:t>individual solutions</w:t>
      </w:r>
      <w:r>
        <w:rPr>
          <w:rFonts w:eastAsia="SimSun"/>
        </w:rPr>
        <w:t xml:space="preserve"> (clause 7)</w:t>
      </w:r>
      <w:r w:rsidRPr="00207E7A">
        <w:rPr>
          <w:rFonts w:eastAsia="SimSun"/>
        </w:rPr>
        <w:t xml:space="preserve"> </w:t>
      </w:r>
      <w:r>
        <w:rPr>
          <w:rFonts w:eastAsia="SimSun"/>
        </w:rPr>
        <w:t>are</w:t>
      </w:r>
      <w:r w:rsidRPr="00207E7A">
        <w:rPr>
          <w:rFonts w:eastAsia="SimSun"/>
        </w:rPr>
        <w:t xml:space="preserve"> considered to be the candidate solutions </w:t>
      </w:r>
      <w:r>
        <w:rPr>
          <w:rFonts w:eastAsia="SimSun"/>
        </w:rPr>
        <w:t>with necessary enhancements as appropriate</w:t>
      </w:r>
      <w:r w:rsidRPr="00207E7A">
        <w:rPr>
          <w:rFonts w:eastAsia="SimSun"/>
        </w:rPr>
        <w:t xml:space="preserve">, </w:t>
      </w:r>
      <w:r>
        <w:rPr>
          <w:rFonts w:eastAsia="SimSun"/>
        </w:rPr>
        <w:t>according to</w:t>
      </w:r>
      <w:r w:rsidRPr="00207E7A">
        <w:rPr>
          <w:rFonts w:eastAsia="SimSun"/>
        </w:rPr>
        <w:t xml:space="preserve"> the overall evaluation (</w:t>
      </w:r>
      <w:r>
        <w:rPr>
          <w:rFonts w:eastAsia="SimSun"/>
        </w:rPr>
        <w:t>clause </w:t>
      </w:r>
      <w:r w:rsidRPr="003B747C">
        <w:rPr>
          <w:rFonts w:eastAsia="SimSun"/>
        </w:rPr>
        <w:t>8</w:t>
      </w:r>
      <w:r w:rsidRPr="00207E7A">
        <w:rPr>
          <w:rFonts w:eastAsia="SimSun"/>
        </w:rPr>
        <w:t>)</w:t>
      </w:r>
      <w:r>
        <w:rPr>
          <w:rFonts w:eastAsia="SimSun"/>
        </w:rPr>
        <w:t xml:space="preserve"> and the enhanced functional model (subclause 7.5).</w:t>
      </w:r>
    </w:p>
    <w:p w14:paraId="0ED5F9C3" w14:textId="77777777" w:rsidR="00594381" w:rsidRPr="00207E7A" w:rsidRDefault="00594381" w:rsidP="00D81DFE">
      <w:pPr>
        <w:rPr>
          <w:rFonts w:eastAsia="SimSun"/>
        </w:rPr>
      </w:pPr>
      <w:r>
        <w:rPr>
          <w:noProof/>
          <w:lang w:val="en-US"/>
        </w:rPr>
        <w:t>There are dependencies on 3GPP groups identified in the overall evaluation (clause 8) which are required for fulfilling the solutions (clause 7).</w:t>
      </w:r>
    </w:p>
    <w:p w14:paraId="41DB79E4" w14:textId="77777777" w:rsidR="00E8629F" w:rsidRPr="00235394" w:rsidRDefault="00E8629F">
      <w:pPr>
        <w:pStyle w:val="Heading9"/>
      </w:pPr>
      <w:r w:rsidRPr="00235394">
        <w:br w:type="page"/>
      </w:r>
      <w:bookmarkStart w:id="432" w:name="_Toc20055134"/>
      <w:bookmarkStart w:id="433" w:name="_Toc50599554"/>
      <w:bookmarkStart w:id="434" w:name="_Toc59232308"/>
      <w:r w:rsidRPr="00235394">
        <w:t xml:space="preserve">Annex </w:t>
      </w:r>
      <w:r w:rsidR="00591272">
        <w:t>A</w:t>
      </w:r>
      <w:r w:rsidRPr="00235394">
        <w:t>:</w:t>
      </w:r>
      <w:r w:rsidRPr="00235394">
        <w:br/>
        <w:t>Change history</w:t>
      </w:r>
      <w:bookmarkEnd w:id="432"/>
      <w:bookmarkEnd w:id="433"/>
      <w:bookmarkEnd w:id="43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283"/>
        <w:gridCol w:w="426"/>
        <w:gridCol w:w="5103"/>
        <w:gridCol w:w="708"/>
      </w:tblGrid>
      <w:tr w:rsidR="00E8629F" w:rsidRPr="00235394" w14:paraId="7C936E9B" w14:textId="77777777" w:rsidTr="007D6048">
        <w:trPr>
          <w:cantSplit/>
        </w:trPr>
        <w:tc>
          <w:tcPr>
            <w:tcW w:w="9639" w:type="dxa"/>
            <w:gridSpan w:val="8"/>
            <w:tcBorders>
              <w:bottom w:val="nil"/>
            </w:tcBorders>
            <w:shd w:val="solid" w:color="FFFFFF" w:fill="auto"/>
          </w:tcPr>
          <w:p w14:paraId="1BE007AE" w14:textId="77777777" w:rsidR="00E8629F" w:rsidRPr="00235394" w:rsidRDefault="00E8629F">
            <w:pPr>
              <w:pStyle w:val="TAL"/>
              <w:jc w:val="center"/>
              <w:rPr>
                <w:b/>
                <w:sz w:val="16"/>
              </w:rPr>
            </w:pPr>
            <w:bookmarkStart w:id="435" w:name="OLE_LINK20"/>
            <w:bookmarkStart w:id="436" w:name="OLE_LINK21"/>
            <w:bookmarkStart w:id="437" w:name="OLE_LINK22"/>
            <w:r w:rsidRPr="00235394">
              <w:rPr>
                <w:b/>
              </w:rPr>
              <w:t>Change history</w:t>
            </w:r>
          </w:p>
        </w:tc>
      </w:tr>
      <w:tr w:rsidR="006B0D02" w:rsidRPr="00235394" w14:paraId="02880720" w14:textId="77777777" w:rsidTr="00F7305B">
        <w:tc>
          <w:tcPr>
            <w:tcW w:w="800" w:type="dxa"/>
            <w:shd w:val="pct10" w:color="auto" w:fill="FFFFFF"/>
          </w:tcPr>
          <w:p w14:paraId="3F072CB1" w14:textId="77777777" w:rsidR="006B0D02" w:rsidRPr="00235394" w:rsidRDefault="006B0D02">
            <w:pPr>
              <w:pStyle w:val="TAL"/>
              <w:rPr>
                <w:b/>
                <w:sz w:val="16"/>
              </w:rPr>
            </w:pPr>
            <w:r w:rsidRPr="00235394">
              <w:rPr>
                <w:b/>
                <w:sz w:val="16"/>
              </w:rPr>
              <w:t>Date</w:t>
            </w:r>
          </w:p>
        </w:tc>
        <w:tc>
          <w:tcPr>
            <w:tcW w:w="800" w:type="dxa"/>
            <w:shd w:val="pct10" w:color="auto" w:fill="FFFFFF"/>
          </w:tcPr>
          <w:p w14:paraId="114A49DC" w14:textId="77777777" w:rsidR="006B0D02" w:rsidRPr="00235394" w:rsidRDefault="006856E5">
            <w:pPr>
              <w:pStyle w:val="TAL"/>
              <w:rPr>
                <w:b/>
                <w:sz w:val="16"/>
              </w:rPr>
            </w:pPr>
            <w:r>
              <w:rPr>
                <w:b/>
                <w:sz w:val="16"/>
              </w:rPr>
              <w:t>Mee</w:t>
            </w:r>
            <w:r w:rsidR="009716DA">
              <w:rPr>
                <w:b/>
                <w:sz w:val="16"/>
              </w:rPr>
              <w:t>t</w:t>
            </w:r>
            <w:r>
              <w:rPr>
                <w:b/>
                <w:sz w:val="16"/>
              </w:rPr>
              <w:t>ing</w:t>
            </w:r>
          </w:p>
        </w:tc>
        <w:tc>
          <w:tcPr>
            <w:tcW w:w="952" w:type="dxa"/>
            <w:shd w:val="pct10" w:color="auto" w:fill="FFFFFF"/>
          </w:tcPr>
          <w:p w14:paraId="6A00424E" w14:textId="77777777" w:rsidR="006B0D02" w:rsidRPr="00235394" w:rsidRDefault="006B0D02" w:rsidP="006856E5">
            <w:pPr>
              <w:pStyle w:val="TAL"/>
              <w:rPr>
                <w:b/>
                <w:sz w:val="16"/>
              </w:rPr>
            </w:pPr>
            <w:r w:rsidRPr="00235394">
              <w:rPr>
                <w:b/>
                <w:sz w:val="16"/>
              </w:rPr>
              <w:t>TDoc</w:t>
            </w:r>
          </w:p>
        </w:tc>
        <w:tc>
          <w:tcPr>
            <w:tcW w:w="567" w:type="dxa"/>
            <w:shd w:val="pct10" w:color="auto" w:fill="FFFFFF"/>
          </w:tcPr>
          <w:p w14:paraId="26FC8BD2" w14:textId="77777777" w:rsidR="006B0D02" w:rsidRPr="00235394" w:rsidRDefault="006B0D02">
            <w:pPr>
              <w:pStyle w:val="TAL"/>
              <w:rPr>
                <w:b/>
                <w:sz w:val="16"/>
              </w:rPr>
            </w:pPr>
            <w:r w:rsidRPr="00235394">
              <w:rPr>
                <w:b/>
                <w:sz w:val="16"/>
              </w:rPr>
              <w:t>CR</w:t>
            </w:r>
          </w:p>
        </w:tc>
        <w:tc>
          <w:tcPr>
            <w:tcW w:w="283" w:type="dxa"/>
            <w:shd w:val="pct10" w:color="auto" w:fill="FFFFFF"/>
          </w:tcPr>
          <w:p w14:paraId="418CB6D4" w14:textId="77777777" w:rsidR="006B0D02" w:rsidRPr="00235394" w:rsidRDefault="006B0D02">
            <w:pPr>
              <w:pStyle w:val="TAL"/>
              <w:rPr>
                <w:b/>
                <w:sz w:val="16"/>
              </w:rPr>
            </w:pPr>
            <w:r w:rsidRPr="00235394">
              <w:rPr>
                <w:b/>
                <w:sz w:val="16"/>
              </w:rPr>
              <w:t>Rev</w:t>
            </w:r>
          </w:p>
        </w:tc>
        <w:tc>
          <w:tcPr>
            <w:tcW w:w="426" w:type="dxa"/>
            <w:shd w:val="pct10" w:color="auto" w:fill="FFFFFF"/>
          </w:tcPr>
          <w:p w14:paraId="4E4EBE0E" w14:textId="77777777" w:rsidR="006B0D02" w:rsidRPr="00235394" w:rsidRDefault="006B0D02">
            <w:pPr>
              <w:pStyle w:val="TAL"/>
              <w:rPr>
                <w:b/>
                <w:sz w:val="16"/>
              </w:rPr>
            </w:pPr>
            <w:r>
              <w:rPr>
                <w:b/>
                <w:sz w:val="16"/>
              </w:rPr>
              <w:t>Cat</w:t>
            </w:r>
          </w:p>
        </w:tc>
        <w:tc>
          <w:tcPr>
            <w:tcW w:w="5103" w:type="dxa"/>
            <w:shd w:val="pct10" w:color="auto" w:fill="FFFFFF"/>
          </w:tcPr>
          <w:p w14:paraId="3DDDED29"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05E02214"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591272" w:rsidRPr="006B0D02" w14:paraId="3344E537" w14:textId="77777777" w:rsidTr="00F7305B">
        <w:tc>
          <w:tcPr>
            <w:tcW w:w="800" w:type="dxa"/>
            <w:shd w:val="solid" w:color="FFFFFF" w:fill="auto"/>
          </w:tcPr>
          <w:p w14:paraId="37861065" w14:textId="77777777" w:rsidR="00591272" w:rsidRPr="000A3A55" w:rsidRDefault="003156E4" w:rsidP="003156E4">
            <w:pPr>
              <w:pStyle w:val="TAC"/>
              <w:rPr>
                <w:sz w:val="16"/>
                <w:szCs w:val="16"/>
              </w:rPr>
            </w:pPr>
            <w:r w:rsidRPr="000A3A55">
              <w:rPr>
                <w:sz w:val="16"/>
                <w:szCs w:val="16"/>
              </w:rPr>
              <w:t>201</w:t>
            </w:r>
            <w:r>
              <w:rPr>
                <w:sz w:val="16"/>
                <w:szCs w:val="16"/>
              </w:rPr>
              <w:t>9</w:t>
            </w:r>
            <w:r w:rsidR="00591272" w:rsidRPr="000A3A55">
              <w:rPr>
                <w:sz w:val="16"/>
                <w:szCs w:val="16"/>
              </w:rPr>
              <w:t>-</w:t>
            </w:r>
            <w:r>
              <w:rPr>
                <w:sz w:val="16"/>
                <w:szCs w:val="16"/>
              </w:rPr>
              <w:t>07</w:t>
            </w:r>
          </w:p>
        </w:tc>
        <w:tc>
          <w:tcPr>
            <w:tcW w:w="800" w:type="dxa"/>
            <w:shd w:val="solid" w:color="FFFFFF" w:fill="auto"/>
          </w:tcPr>
          <w:p w14:paraId="2D2FCE42" w14:textId="77777777" w:rsidR="00591272" w:rsidRPr="000A3A55" w:rsidRDefault="00591272" w:rsidP="003156E4">
            <w:pPr>
              <w:pStyle w:val="TAC"/>
              <w:rPr>
                <w:sz w:val="16"/>
                <w:szCs w:val="16"/>
              </w:rPr>
            </w:pPr>
            <w:r w:rsidRPr="000A3A55">
              <w:rPr>
                <w:sz w:val="16"/>
                <w:szCs w:val="16"/>
              </w:rPr>
              <w:t>SA6#</w:t>
            </w:r>
            <w:r w:rsidR="003156E4">
              <w:rPr>
                <w:sz w:val="16"/>
                <w:szCs w:val="16"/>
              </w:rPr>
              <w:t>32</w:t>
            </w:r>
          </w:p>
        </w:tc>
        <w:tc>
          <w:tcPr>
            <w:tcW w:w="952" w:type="dxa"/>
            <w:shd w:val="solid" w:color="FFFFFF" w:fill="auto"/>
          </w:tcPr>
          <w:p w14:paraId="1E08831C" w14:textId="77777777" w:rsidR="00591272" w:rsidRPr="000A3A55" w:rsidRDefault="00591272" w:rsidP="00591272">
            <w:pPr>
              <w:pStyle w:val="TAC"/>
              <w:rPr>
                <w:sz w:val="16"/>
                <w:szCs w:val="16"/>
              </w:rPr>
            </w:pPr>
          </w:p>
        </w:tc>
        <w:tc>
          <w:tcPr>
            <w:tcW w:w="567" w:type="dxa"/>
            <w:shd w:val="solid" w:color="FFFFFF" w:fill="auto"/>
          </w:tcPr>
          <w:p w14:paraId="479A8770" w14:textId="77777777" w:rsidR="00591272" w:rsidRPr="000A3A55" w:rsidRDefault="00591272" w:rsidP="00591272">
            <w:pPr>
              <w:pStyle w:val="TAL"/>
              <w:rPr>
                <w:sz w:val="16"/>
                <w:szCs w:val="16"/>
              </w:rPr>
            </w:pPr>
          </w:p>
        </w:tc>
        <w:tc>
          <w:tcPr>
            <w:tcW w:w="283" w:type="dxa"/>
            <w:shd w:val="solid" w:color="FFFFFF" w:fill="auto"/>
          </w:tcPr>
          <w:p w14:paraId="0E4AAB5B" w14:textId="77777777" w:rsidR="00591272" w:rsidRPr="000A3A55" w:rsidRDefault="00591272" w:rsidP="00591272">
            <w:pPr>
              <w:pStyle w:val="TAR"/>
              <w:rPr>
                <w:sz w:val="16"/>
                <w:szCs w:val="16"/>
              </w:rPr>
            </w:pPr>
          </w:p>
        </w:tc>
        <w:tc>
          <w:tcPr>
            <w:tcW w:w="426" w:type="dxa"/>
            <w:shd w:val="solid" w:color="FFFFFF" w:fill="auto"/>
          </w:tcPr>
          <w:p w14:paraId="619C8977" w14:textId="77777777" w:rsidR="00591272" w:rsidRPr="000A3A55" w:rsidRDefault="00591272" w:rsidP="00591272">
            <w:pPr>
              <w:pStyle w:val="TAC"/>
              <w:rPr>
                <w:sz w:val="16"/>
                <w:szCs w:val="16"/>
              </w:rPr>
            </w:pPr>
          </w:p>
        </w:tc>
        <w:tc>
          <w:tcPr>
            <w:tcW w:w="5103" w:type="dxa"/>
            <w:shd w:val="solid" w:color="FFFFFF" w:fill="auto"/>
          </w:tcPr>
          <w:p w14:paraId="4D52780A" w14:textId="77777777" w:rsidR="00591272" w:rsidRPr="000A3A55" w:rsidRDefault="00591272" w:rsidP="0072177D">
            <w:pPr>
              <w:pStyle w:val="TAL"/>
              <w:rPr>
                <w:sz w:val="16"/>
                <w:szCs w:val="16"/>
              </w:rPr>
            </w:pPr>
            <w:r w:rsidRPr="000A3A55">
              <w:rPr>
                <w:sz w:val="16"/>
                <w:szCs w:val="16"/>
              </w:rPr>
              <w:t>T</w:t>
            </w:r>
            <w:r w:rsidR="0072177D">
              <w:rPr>
                <w:sz w:val="16"/>
                <w:szCs w:val="16"/>
              </w:rPr>
              <w:t>R</w:t>
            </w:r>
            <w:r w:rsidRPr="000A3A55">
              <w:rPr>
                <w:sz w:val="16"/>
                <w:szCs w:val="16"/>
              </w:rPr>
              <w:t xml:space="preserve"> skeleton</w:t>
            </w:r>
          </w:p>
        </w:tc>
        <w:tc>
          <w:tcPr>
            <w:tcW w:w="708" w:type="dxa"/>
            <w:shd w:val="solid" w:color="FFFFFF" w:fill="auto"/>
          </w:tcPr>
          <w:p w14:paraId="6FD4015B" w14:textId="77777777" w:rsidR="00591272" w:rsidRPr="000A3A55" w:rsidRDefault="00591272" w:rsidP="00591272">
            <w:pPr>
              <w:pStyle w:val="TAC"/>
              <w:rPr>
                <w:sz w:val="16"/>
                <w:szCs w:val="16"/>
              </w:rPr>
            </w:pPr>
            <w:r w:rsidRPr="000A3A55">
              <w:rPr>
                <w:sz w:val="16"/>
                <w:szCs w:val="16"/>
              </w:rPr>
              <w:t>0.0.0</w:t>
            </w:r>
          </w:p>
        </w:tc>
      </w:tr>
      <w:tr w:rsidR="003156E4" w:rsidRPr="006B0D02" w14:paraId="44D76B55" w14:textId="77777777" w:rsidTr="00F7305B">
        <w:tc>
          <w:tcPr>
            <w:tcW w:w="800" w:type="dxa"/>
            <w:shd w:val="solid" w:color="FFFFFF" w:fill="auto"/>
          </w:tcPr>
          <w:p w14:paraId="751A2AD8" w14:textId="77777777" w:rsidR="003156E4" w:rsidRPr="000A3A55" w:rsidDel="003156E4" w:rsidRDefault="00766E24" w:rsidP="003156E4">
            <w:pPr>
              <w:pStyle w:val="TAC"/>
              <w:rPr>
                <w:sz w:val="16"/>
                <w:szCs w:val="16"/>
              </w:rPr>
            </w:pPr>
            <w:r>
              <w:rPr>
                <w:sz w:val="16"/>
                <w:szCs w:val="16"/>
              </w:rPr>
              <w:t>2019-07</w:t>
            </w:r>
          </w:p>
        </w:tc>
        <w:tc>
          <w:tcPr>
            <w:tcW w:w="800" w:type="dxa"/>
            <w:shd w:val="solid" w:color="FFFFFF" w:fill="auto"/>
          </w:tcPr>
          <w:p w14:paraId="07EAA5B2" w14:textId="77777777" w:rsidR="003156E4" w:rsidRPr="000A3A55" w:rsidRDefault="00766E24" w:rsidP="003156E4">
            <w:pPr>
              <w:pStyle w:val="TAC"/>
              <w:rPr>
                <w:sz w:val="16"/>
                <w:szCs w:val="16"/>
              </w:rPr>
            </w:pPr>
            <w:r>
              <w:rPr>
                <w:sz w:val="16"/>
                <w:szCs w:val="16"/>
              </w:rPr>
              <w:t>SA6#32</w:t>
            </w:r>
          </w:p>
        </w:tc>
        <w:tc>
          <w:tcPr>
            <w:tcW w:w="952" w:type="dxa"/>
            <w:shd w:val="solid" w:color="FFFFFF" w:fill="auto"/>
          </w:tcPr>
          <w:p w14:paraId="4FE34FA4" w14:textId="77777777" w:rsidR="003156E4" w:rsidRPr="000A3A55" w:rsidRDefault="003156E4" w:rsidP="00591272">
            <w:pPr>
              <w:pStyle w:val="TAC"/>
              <w:rPr>
                <w:sz w:val="16"/>
                <w:szCs w:val="16"/>
              </w:rPr>
            </w:pPr>
          </w:p>
        </w:tc>
        <w:tc>
          <w:tcPr>
            <w:tcW w:w="567" w:type="dxa"/>
            <w:shd w:val="solid" w:color="FFFFFF" w:fill="auto"/>
          </w:tcPr>
          <w:p w14:paraId="5E732656" w14:textId="77777777" w:rsidR="003156E4" w:rsidRPr="000A3A55" w:rsidRDefault="003156E4" w:rsidP="00591272">
            <w:pPr>
              <w:pStyle w:val="TAL"/>
              <w:rPr>
                <w:sz w:val="16"/>
                <w:szCs w:val="16"/>
              </w:rPr>
            </w:pPr>
          </w:p>
        </w:tc>
        <w:tc>
          <w:tcPr>
            <w:tcW w:w="283" w:type="dxa"/>
            <w:shd w:val="solid" w:color="FFFFFF" w:fill="auto"/>
          </w:tcPr>
          <w:p w14:paraId="02929055" w14:textId="77777777" w:rsidR="003156E4" w:rsidRPr="000A3A55" w:rsidRDefault="003156E4" w:rsidP="00591272">
            <w:pPr>
              <w:pStyle w:val="TAR"/>
              <w:rPr>
                <w:sz w:val="16"/>
                <w:szCs w:val="16"/>
              </w:rPr>
            </w:pPr>
          </w:p>
        </w:tc>
        <w:tc>
          <w:tcPr>
            <w:tcW w:w="426" w:type="dxa"/>
            <w:shd w:val="solid" w:color="FFFFFF" w:fill="auto"/>
          </w:tcPr>
          <w:p w14:paraId="4BB7AD3F" w14:textId="77777777" w:rsidR="003156E4" w:rsidRPr="000A3A55" w:rsidRDefault="003156E4" w:rsidP="00591272">
            <w:pPr>
              <w:pStyle w:val="TAC"/>
              <w:rPr>
                <w:sz w:val="16"/>
                <w:szCs w:val="16"/>
              </w:rPr>
            </w:pPr>
          </w:p>
        </w:tc>
        <w:tc>
          <w:tcPr>
            <w:tcW w:w="5103" w:type="dxa"/>
            <w:shd w:val="solid" w:color="FFFFFF" w:fill="auto"/>
          </w:tcPr>
          <w:p w14:paraId="607E35B6" w14:textId="77777777" w:rsidR="00766E24" w:rsidRDefault="00766E24" w:rsidP="00766E24">
            <w:pPr>
              <w:pStyle w:val="TAL"/>
              <w:rPr>
                <w:sz w:val="16"/>
                <w:szCs w:val="16"/>
              </w:rPr>
            </w:pPr>
            <w:r>
              <w:rPr>
                <w:sz w:val="16"/>
                <w:szCs w:val="16"/>
              </w:rPr>
              <w:t>Implementation of the following pCRs approved by SA6:</w:t>
            </w:r>
          </w:p>
          <w:p w14:paraId="64DF6034" w14:textId="77777777" w:rsidR="003156E4" w:rsidRPr="000A3A55" w:rsidRDefault="00766E24" w:rsidP="0072177D">
            <w:pPr>
              <w:pStyle w:val="TAL"/>
              <w:rPr>
                <w:sz w:val="16"/>
                <w:szCs w:val="16"/>
              </w:rPr>
            </w:pPr>
            <w:r w:rsidRPr="00766E24">
              <w:rPr>
                <w:sz w:val="16"/>
                <w:szCs w:val="16"/>
              </w:rPr>
              <w:t>S6-191512, S6-191581, S6-191582, S6-191583</w:t>
            </w:r>
          </w:p>
        </w:tc>
        <w:tc>
          <w:tcPr>
            <w:tcW w:w="708" w:type="dxa"/>
            <w:shd w:val="solid" w:color="FFFFFF" w:fill="auto"/>
          </w:tcPr>
          <w:p w14:paraId="687AA9F8" w14:textId="77777777" w:rsidR="003156E4" w:rsidRPr="000A3A55" w:rsidRDefault="00766E24" w:rsidP="00591272">
            <w:pPr>
              <w:pStyle w:val="TAC"/>
              <w:rPr>
                <w:sz w:val="16"/>
                <w:szCs w:val="16"/>
              </w:rPr>
            </w:pPr>
            <w:r>
              <w:rPr>
                <w:sz w:val="16"/>
                <w:szCs w:val="16"/>
              </w:rPr>
              <w:t>0.1.0</w:t>
            </w:r>
          </w:p>
        </w:tc>
      </w:tr>
      <w:tr w:rsidR="008B352F" w:rsidRPr="006B0D02" w14:paraId="1EEB5236" w14:textId="77777777" w:rsidTr="00F7305B">
        <w:tc>
          <w:tcPr>
            <w:tcW w:w="800" w:type="dxa"/>
            <w:shd w:val="solid" w:color="FFFFFF" w:fill="auto"/>
          </w:tcPr>
          <w:p w14:paraId="173D665C" w14:textId="77777777" w:rsidR="008B352F" w:rsidRDefault="008B352F" w:rsidP="003156E4">
            <w:pPr>
              <w:pStyle w:val="TAC"/>
              <w:rPr>
                <w:sz w:val="16"/>
                <w:szCs w:val="16"/>
              </w:rPr>
            </w:pPr>
            <w:r>
              <w:rPr>
                <w:sz w:val="16"/>
                <w:szCs w:val="16"/>
              </w:rPr>
              <w:t>2019-09</w:t>
            </w:r>
          </w:p>
        </w:tc>
        <w:tc>
          <w:tcPr>
            <w:tcW w:w="800" w:type="dxa"/>
            <w:shd w:val="solid" w:color="FFFFFF" w:fill="auto"/>
          </w:tcPr>
          <w:p w14:paraId="298CA007" w14:textId="77777777" w:rsidR="008B352F" w:rsidRDefault="008B352F" w:rsidP="003156E4">
            <w:pPr>
              <w:pStyle w:val="TAC"/>
              <w:rPr>
                <w:sz w:val="16"/>
                <w:szCs w:val="16"/>
              </w:rPr>
            </w:pPr>
            <w:r>
              <w:rPr>
                <w:sz w:val="16"/>
                <w:szCs w:val="16"/>
              </w:rPr>
              <w:t>SA6#33</w:t>
            </w:r>
          </w:p>
        </w:tc>
        <w:tc>
          <w:tcPr>
            <w:tcW w:w="952" w:type="dxa"/>
            <w:shd w:val="solid" w:color="FFFFFF" w:fill="auto"/>
          </w:tcPr>
          <w:p w14:paraId="12E406C2" w14:textId="77777777" w:rsidR="008B352F" w:rsidRPr="000A3A55" w:rsidRDefault="008B352F" w:rsidP="00591272">
            <w:pPr>
              <w:pStyle w:val="TAC"/>
              <w:rPr>
                <w:sz w:val="16"/>
                <w:szCs w:val="16"/>
              </w:rPr>
            </w:pPr>
          </w:p>
        </w:tc>
        <w:tc>
          <w:tcPr>
            <w:tcW w:w="567" w:type="dxa"/>
            <w:shd w:val="solid" w:color="FFFFFF" w:fill="auto"/>
          </w:tcPr>
          <w:p w14:paraId="50E40EA0" w14:textId="77777777" w:rsidR="008B352F" w:rsidRPr="000A3A55" w:rsidRDefault="008B352F" w:rsidP="00591272">
            <w:pPr>
              <w:pStyle w:val="TAL"/>
              <w:rPr>
                <w:sz w:val="16"/>
                <w:szCs w:val="16"/>
              </w:rPr>
            </w:pPr>
          </w:p>
        </w:tc>
        <w:tc>
          <w:tcPr>
            <w:tcW w:w="283" w:type="dxa"/>
            <w:shd w:val="solid" w:color="FFFFFF" w:fill="auto"/>
          </w:tcPr>
          <w:p w14:paraId="5811FB45" w14:textId="77777777" w:rsidR="008B352F" w:rsidRPr="000A3A55" w:rsidRDefault="008B352F" w:rsidP="00591272">
            <w:pPr>
              <w:pStyle w:val="TAR"/>
              <w:rPr>
                <w:sz w:val="16"/>
                <w:szCs w:val="16"/>
              </w:rPr>
            </w:pPr>
          </w:p>
        </w:tc>
        <w:tc>
          <w:tcPr>
            <w:tcW w:w="426" w:type="dxa"/>
            <w:shd w:val="solid" w:color="FFFFFF" w:fill="auto"/>
          </w:tcPr>
          <w:p w14:paraId="44E17C87" w14:textId="77777777" w:rsidR="008B352F" w:rsidRPr="000A3A55" w:rsidRDefault="008B352F" w:rsidP="00591272">
            <w:pPr>
              <w:pStyle w:val="TAC"/>
              <w:rPr>
                <w:sz w:val="16"/>
                <w:szCs w:val="16"/>
              </w:rPr>
            </w:pPr>
          </w:p>
        </w:tc>
        <w:tc>
          <w:tcPr>
            <w:tcW w:w="5103" w:type="dxa"/>
            <w:shd w:val="solid" w:color="FFFFFF" w:fill="auto"/>
          </w:tcPr>
          <w:p w14:paraId="1973278E" w14:textId="77777777" w:rsidR="008B352F" w:rsidRDefault="008B352F" w:rsidP="00766E24">
            <w:pPr>
              <w:pStyle w:val="TAL"/>
              <w:rPr>
                <w:sz w:val="16"/>
                <w:szCs w:val="16"/>
              </w:rPr>
            </w:pPr>
            <w:r>
              <w:rPr>
                <w:sz w:val="16"/>
                <w:szCs w:val="16"/>
              </w:rPr>
              <w:t>Implementation of the following pCRs approved by SA6:</w:t>
            </w:r>
          </w:p>
          <w:p w14:paraId="71C12443" w14:textId="77777777" w:rsidR="008B352F" w:rsidRDefault="008B352F" w:rsidP="00766E24">
            <w:pPr>
              <w:pStyle w:val="TAL"/>
              <w:rPr>
                <w:sz w:val="16"/>
                <w:szCs w:val="16"/>
              </w:rPr>
            </w:pPr>
            <w:r w:rsidRPr="008B352F">
              <w:rPr>
                <w:sz w:val="16"/>
                <w:szCs w:val="16"/>
              </w:rPr>
              <w:t>S6-191963, S6-191964, S6-191966, S6-191968, S6-192001, S6-192002</w:t>
            </w:r>
          </w:p>
        </w:tc>
        <w:tc>
          <w:tcPr>
            <w:tcW w:w="708" w:type="dxa"/>
            <w:shd w:val="solid" w:color="FFFFFF" w:fill="auto"/>
          </w:tcPr>
          <w:p w14:paraId="19990897" w14:textId="77777777" w:rsidR="008B352F" w:rsidRDefault="008B352F" w:rsidP="00591272">
            <w:pPr>
              <w:pStyle w:val="TAC"/>
              <w:rPr>
                <w:sz w:val="16"/>
                <w:szCs w:val="16"/>
              </w:rPr>
            </w:pPr>
            <w:r>
              <w:rPr>
                <w:sz w:val="16"/>
                <w:szCs w:val="16"/>
              </w:rPr>
              <w:t>0.2.0</w:t>
            </w:r>
          </w:p>
        </w:tc>
      </w:tr>
      <w:tr w:rsidR="006108C9" w:rsidRPr="006B0D02" w14:paraId="216D3E7F" w14:textId="77777777" w:rsidTr="00F7305B">
        <w:tc>
          <w:tcPr>
            <w:tcW w:w="800" w:type="dxa"/>
            <w:shd w:val="solid" w:color="FFFFFF" w:fill="auto"/>
          </w:tcPr>
          <w:p w14:paraId="44BDB4CA" w14:textId="77777777" w:rsidR="006108C9" w:rsidRDefault="006108C9" w:rsidP="003156E4">
            <w:pPr>
              <w:pStyle w:val="TAC"/>
              <w:rPr>
                <w:sz w:val="16"/>
                <w:szCs w:val="16"/>
              </w:rPr>
            </w:pPr>
            <w:r>
              <w:rPr>
                <w:sz w:val="16"/>
                <w:szCs w:val="16"/>
              </w:rPr>
              <w:t>2019-12</w:t>
            </w:r>
          </w:p>
        </w:tc>
        <w:tc>
          <w:tcPr>
            <w:tcW w:w="800" w:type="dxa"/>
            <w:shd w:val="solid" w:color="FFFFFF" w:fill="auto"/>
          </w:tcPr>
          <w:p w14:paraId="3CCD74B0" w14:textId="77777777" w:rsidR="006108C9" w:rsidRDefault="006108C9" w:rsidP="003156E4">
            <w:pPr>
              <w:pStyle w:val="TAC"/>
              <w:rPr>
                <w:sz w:val="16"/>
                <w:szCs w:val="16"/>
              </w:rPr>
            </w:pPr>
            <w:r>
              <w:rPr>
                <w:sz w:val="16"/>
                <w:szCs w:val="16"/>
              </w:rPr>
              <w:t>SA6#34</w:t>
            </w:r>
          </w:p>
        </w:tc>
        <w:tc>
          <w:tcPr>
            <w:tcW w:w="952" w:type="dxa"/>
            <w:shd w:val="solid" w:color="FFFFFF" w:fill="auto"/>
          </w:tcPr>
          <w:p w14:paraId="31024C78" w14:textId="77777777" w:rsidR="006108C9" w:rsidRPr="000A3A55" w:rsidRDefault="006108C9" w:rsidP="00591272">
            <w:pPr>
              <w:pStyle w:val="TAC"/>
              <w:rPr>
                <w:sz w:val="16"/>
                <w:szCs w:val="16"/>
              </w:rPr>
            </w:pPr>
          </w:p>
        </w:tc>
        <w:tc>
          <w:tcPr>
            <w:tcW w:w="567" w:type="dxa"/>
            <w:shd w:val="solid" w:color="FFFFFF" w:fill="auto"/>
          </w:tcPr>
          <w:p w14:paraId="403C6AD7" w14:textId="77777777" w:rsidR="006108C9" w:rsidRPr="000A3A55" w:rsidRDefault="006108C9" w:rsidP="00591272">
            <w:pPr>
              <w:pStyle w:val="TAL"/>
              <w:rPr>
                <w:sz w:val="16"/>
                <w:szCs w:val="16"/>
              </w:rPr>
            </w:pPr>
          </w:p>
        </w:tc>
        <w:tc>
          <w:tcPr>
            <w:tcW w:w="283" w:type="dxa"/>
            <w:shd w:val="solid" w:color="FFFFFF" w:fill="auto"/>
          </w:tcPr>
          <w:p w14:paraId="68DB8C60" w14:textId="77777777" w:rsidR="006108C9" w:rsidRPr="000A3A55" w:rsidRDefault="006108C9" w:rsidP="00591272">
            <w:pPr>
              <w:pStyle w:val="TAR"/>
              <w:rPr>
                <w:sz w:val="16"/>
                <w:szCs w:val="16"/>
              </w:rPr>
            </w:pPr>
          </w:p>
        </w:tc>
        <w:tc>
          <w:tcPr>
            <w:tcW w:w="426" w:type="dxa"/>
            <w:shd w:val="solid" w:color="FFFFFF" w:fill="auto"/>
          </w:tcPr>
          <w:p w14:paraId="49A529A6" w14:textId="77777777" w:rsidR="006108C9" w:rsidRPr="000A3A55" w:rsidRDefault="006108C9" w:rsidP="00591272">
            <w:pPr>
              <w:pStyle w:val="TAC"/>
              <w:rPr>
                <w:sz w:val="16"/>
                <w:szCs w:val="16"/>
              </w:rPr>
            </w:pPr>
          </w:p>
        </w:tc>
        <w:tc>
          <w:tcPr>
            <w:tcW w:w="5103" w:type="dxa"/>
            <w:shd w:val="solid" w:color="FFFFFF" w:fill="auto"/>
          </w:tcPr>
          <w:p w14:paraId="603B98EC" w14:textId="77777777" w:rsidR="006108C9" w:rsidRDefault="006108C9" w:rsidP="006108C9">
            <w:pPr>
              <w:pStyle w:val="TAL"/>
              <w:rPr>
                <w:sz w:val="16"/>
                <w:szCs w:val="16"/>
              </w:rPr>
            </w:pPr>
            <w:r>
              <w:rPr>
                <w:sz w:val="16"/>
                <w:szCs w:val="16"/>
              </w:rPr>
              <w:t>Implementation of the following pCRs approved by SA6:</w:t>
            </w:r>
          </w:p>
          <w:p w14:paraId="69668AD8" w14:textId="77777777" w:rsidR="006108C9" w:rsidRDefault="006108C9" w:rsidP="00766E24">
            <w:pPr>
              <w:pStyle w:val="TAL"/>
              <w:rPr>
                <w:sz w:val="16"/>
                <w:szCs w:val="16"/>
              </w:rPr>
            </w:pPr>
            <w:r w:rsidRPr="006108C9">
              <w:rPr>
                <w:sz w:val="16"/>
                <w:szCs w:val="16"/>
              </w:rPr>
              <w:t>S6-192257</w:t>
            </w:r>
          </w:p>
        </w:tc>
        <w:tc>
          <w:tcPr>
            <w:tcW w:w="708" w:type="dxa"/>
            <w:shd w:val="solid" w:color="FFFFFF" w:fill="auto"/>
          </w:tcPr>
          <w:p w14:paraId="1DE97D01" w14:textId="77777777" w:rsidR="006108C9" w:rsidRDefault="006108C9" w:rsidP="00591272">
            <w:pPr>
              <w:pStyle w:val="TAC"/>
              <w:rPr>
                <w:sz w:val="16"/>
                <w:szCs w:val="16"/>
              </w:rPr>
            </w:pPr>
            <w:r>
              <w:rPr>
                <w:sz w:val="16"/>
                <w:szCs w:val="16"/>
              </w:rPr>
              <w:t>0.3.0</w:t>
            </w:r>
          </w:p>
        </w:tc>
      </w:tr>
      <w:tr w:rsidR="00ED5261" w:rsidRPr="006B0D02" w14:paraId="12FB4C97" w14:textId="77777777" w:rsidTr="00F7305B">
        <w:tc>
          <w:tcPr>
            <w:tcW w:w="800" w:type="dxa"/>
            <w:shd w:val="solid" w:color="FFFFFF" w:fill="auto"/>
          </w:tcPr>
          <w:p w14:paraId="77034B46" w14:textId="77777777" w:rsidR="00ED5261" w:rsidRDefault="00ED5261" w:rsidP="003156E4">
            <w:pPr>
              <w:pStyle w:val="TAC"/>
              <w:rPr>
                <w:sz w:val="16"/>
                <w:szCs w:val="16"/>
              </w:rPr>
            </w:pPr>
            <w:r>
              <w:rPr>
                <w:sz w:val="16"/>
                <w:szCs w:val="16"/>
              </w:rPr>
              <w:t>2020-01</w:t>
            </w:r>
          </w:p>
        </w:tc>
        <w:tc>
          <w:tcPr>
            <w:tcW w:w="800" w:type="dxa"/>
            <w:shd w:val="solid" w:color="FFFFFF" w:fill="auto"/>
          </w:tcPr>
          <w:p w14:paraId="546BC506" w14:textId="77777777" w:rsidR="00ED5261" w:rsidRDefault="00ED5261" w:rsidP="003156E4">
            <w:pPr>
              <w:pStyle w:val="TAC"/>
              <w:rPr>
                <w:sz w:val="16"/>
                <w:szCs w:val="16"/>
              </w:rPr>
            </w:pPr>
            <w:r>
              <w:rPr>
                <w:sz w:val="16"/>
                <w:szCs w:val="16"/>
              </w:rPr>
              <w:t>SA6#35</w:t>
            </w:r>
          </w:p>
        </w:tc>
        <w:tc>
          <w:tcPr>
            <w:tcW w:w="952" w:type="dxa"/>
            <w:shd w:val="solid" w:color="FFFFFF" w:fill="auto"/>
          </w:tcPr>
          <w:p w14:paraId="4572561D" w14:textId="77777777" w:rsidR="00ED5261" w:rsidRPr="000A3A55" w:rsidRDefault="00ED5261" w:rsidP="00591272">
            <w:pPr>
              <w:pStyle w:val="TAC"/>
              <w:rPr>
                <w:sz w:val="16"/>
                <w:szCs w:val="16"/>
              </w:rPr>
            </w:pPr>
          </w:p>
        </w:tc>
        <w:tc>
          <w:tcPr>
            <w:tcW w:w="567" w:type="dxa"/>
            <w:shd w:val="solid" w:color="FFFFFF" w:fill="auto"/>
          </w:tcPr>
          <w:p w14:paraId="4E5E75B2" w14:textId="77777777" w:rsidR="00ED5261" w:rsidRPr="000A3A55" w:rsidRDefault="00ED5261" w:rsidP="00591272">
            <w:pPr>
              <w:pStyle w:val="TAL"/>
              <w:rPr>
                <w:sz w:val="16"/>
                <w:szCs w:val="16"/>
              </w:rPr>
            </w:pPr>
          </w:p>
        </w:tc>
        <w:tc>
          <w:tcPr>
            <w:tcW w:w="283" w:type="dxa"/>
            <w:shd w:val="solid" w:color="FFFFFF" w:fill="auto"/>
          </w:tcPr>
          <w:p w14:paraId="18D5FB5E" w14:textId="77777777" w:rsidR="00ED5261" w:rsidRPr="000A3A55" w:rsidRDefault="00ED5261" w:rsidP="00591272">
            <w:pPr>
              <w:pStyle w:val="TAR"/>
              <w:rPr>
                <w:sz w:val="16"/>
                <w:szCs w:val="16"/>
              </w:rPr>
            </w:pPr>
          </w:p>
        </w:tc>
        <w:tc>
          <w:tcPr>
            <w:tcW w:w="426" w:type="dxa"/>
            <w:shd w:val="solid" w:color="FFFFFF" w:fill="auto"/>
          </w:tcPr>
          <w:p w14:paraId="6419067C" w14:textId="77777777" w:rsidR="00ED5261" w:rsidRPr="000A3A55" w:rsidRDefault="00ED5261" w:rsidP="00591272">
            <w:pPr>
              <w:pStyle w:val="TAC"/>
              <w:rPr>
                <w:sz w:val="16"/>
                <w:szCs w:val="16"/>
              </w:rPr>
            </w:pPr>
          </w:p>
        </w:tc>
        <w:tc>
          <w:tcPr>
            <w:tcW w:w="5103" w:type="dxa"/>
            <w:shd w:val="solid" w:color="FFFFFF" w:fill="auto"/>
          </w:tcPr>
          <w:p w14:paraId="2F1AABDF" w14:textId="77777777" w:rsidR="00ED5261" w:rsidRDefault="00ED5261" w:rsidP="00ED5261">
            <w:pPr>
              <w:pStyle w:val="TAL"/>
              <w:rPr>
                <w:sz w:val="16"/>
                <w:szCs w:val="16"/>
              </w:rPr>
            </w:pPr>
            <w:r>
              <w:rPr>
                <w:sz w:val="16"/>
                <w:szCs w:val="16"/>
              </w:rPr>
              <w:t>Implementation of the following pCRs approved by SA6:</w:t>
            </w:r>
          </w:p>
          <w:p w14:paraId="2D406846" w14:textId="77777777" w:rsidR="00ED5261" w:rsidRDefault="00ED5261" w:rsidP="00ED5261">
            <w:pPr>
              <w:pStyle w:val="TAL"/>
              <w:rPr>
                <w:sz w:val="16"/>
                <w:szCs w:val="16"/>
              </w:rPr>
            </w:pPr>
            <w:r w:rsidRPr="00ED5261">
              <w:rPr>
                <w:sz w:val="16"/>
                <w:szCs w:val="16"/>
              </w:rPr>
              <w:t>S6-200079, S6-200138, S6-200172, S6-200215, S6-200216, S6-200218, S6-200301</w:t>
            </w:r>
          </w:p>
        </w:tc>
        <w:tc>
          <w:tcPr>
            <w:tcW w:w="708" w:type="dxa"/>
            <w:shd w:val="solid" w:color="FFFFFF" w:fill="auto"/>
          </w:tcPr>
          <w:p w14:paraId="1AED0C3D" w14:textId="77777777" w:rsidR="00ED5261" w:rsidRDefault="00ED5261" w:rsidP="00591272">
            <w:pPr>
              <w:pStyle w:val="TAC"/>
              <w:rPr>
                <w:sz w:val="16"/>
                <w:szCs w:val="16"/>
              </w:rPr>
            </w:pPr>
            <w:r>
              <w:rPr>
                <w:sz w:val="16"/>
                <w:szCs w:val="16"/>
              </w:rPr>
              <w:t>0.4.0</w:t>
            </w:r>
          </w:p>
        </w:tc>
      </w:tr>
      <w:tr w:rsidR="00E220E2" w:rsidRPr="006B0D02" w14:paraId="318B4280" w14:textId="77777777" w:rsidTr="00F7305B">
        <w:tc>
          <w:tcPr>
            <w:tcW w:w="800" w:type="dxa"/>
            <w:shd w:val="solid" w:color="FFFFFF" w:fill="auto"/>
          </w:tcPr>
          <w:p w14:paraId="4DB5FAD2" w14:textId="77777777" w:rsidR="00E220E2" w:rsidRDefault="00E220E2" w:rsidP="003156E4">
            <w:pPr>
              <w:pStyle w:val="TAC"/>
              <w:rPr>
                <w:sz w:val="16"/>
                <w:szCs w:val="16"/>
              </w:rPr>
            </w:pPr>
            <w:r>
              <w:rPr>
                <w:sz w:val="16"/>
                <w:szCs w:val="16"/>
              </w:rPr>
              <w:t>2020-02</w:t>
            </w:r>
          </w:p>
        </w:tc>
        <w:tc>
          <w:tcPr>
            <w:tcW w:w="800" w:type="dxa"/>
            <w:shd w:val="solid" w:color="FFFFFF" w:fill="auto"/>
          </w:tcPr>
          <w:p w14:paraId="59642C72" w14:textId="77777777" w:rsidR="00E220E2" w:rsidRDefault="00E220E2" w:rsidP="003156E4">
            <w:pPr>
              <w:pStyle w:val="TAC"/>
              <w:rPr>
                <w:sz w:val="16"/>
                <w:szCs w:val="16"/>
              </w:rPr>
            </w:pPr>
            <w:r>
              <w:rPr>
                <w:sz w:val="16"/>
                <w:szCs w:val="16"/>
              </w:rPr>
              <w:t>SA6#36e</w:t>
            </w:r>
          </w:p>
        </w:tc>
        <w:tc>
          <w:tcPr>
            <w:tcW w:w="952" w:type="dxa"/>
            <w:shd w:val="solid" w:color="FFFFFF" w:fill="auto"/>
          </w:tcPr>
          <w:p w14:paraId="7309E94D" w14:textId="77777777" w:rsidR="00E220E2" w:rsidRPr="000A3A55" w:rsidRDefault="00E220E2" w:rsidP="00591272">
            <w:pPr>
              <w:pStyle w:val="TAC"/>
              <w:rPr>
                <w:sz w:val="16"/>
                <w:szCs w:val="16"/>
              </w:rPr>
            </w:pPr>
          </w:p>
        </w:tc>
        <w:tc>
          <w:tcPr>
            <w:tcW w:w="567" w:type="dxa"/>
            <w:shd w:val="solid" w:color="FFFFFF" w:fill="auto"/>
          </w:tcPr>
          <w:p w14:paraId="5E4831A5" w14:textId="77777777" w:rsidR="00E220E2" w:rsidRPr="000A3A55" w:rsidRDefault="00E220E2" w:rsidP="00591272">
            <w:pPr>
              <w:pStyle w:val="TAL"/>
              <w:rPr>
                <w:sz w:val="16"/>
                <w:szCs w:val="16"/>
              </w:rPr>
            </w:pPr>
          </w:p>
        </w:tc>
        <w:tc>
          <w:tcPr>
            <w:tcW w:w="283" w:type="dxa"/>
            <w:shd w:val="solid" w:color="FFFFFF" w:fill="auto"/>
          </w:tcPr>
          <w:p w14:paraId="12A57EC1" w14:textId="77777777" w:rsidR="00E220E2" w:rsidRPr="000A3A55" w:rsidRDefault="00E220E2" w:rsidP="00591272">
            <w:pPr>
              <w:pStyle w:val="TAR"/>
              <w:rPr>
                <w:sz w:val="16"/>
                <w:szCs w:val="16"/>
              </w:rPr>
            </w:pPr>
          </w:p>
        </w:tc>
        <w:tc>
          <w:tcPr>
            <w:tcW w:w="426" w:type="dxa"/>
            <w:shd w:val="solid" w:color="FFFFFF" w:fill="auto"/>
          </w:tcPr>
          <w:p w14:paraId="71FC7698" w14:textId="77777777" w:rsidR="00E220E2" w:rsidRPr="000A3A55" w:rsidRDefault="00E220E2" w:rsidP="00591272">
            <w:pPr>
              <w:pStyle w:val="TAC"/>
              <w:rPr>
                <w:sz w:val="16"/>
                <w:szCs w:val="16"/>
              </w:rPr>
            </w:pPr>
          </w:p>
        </w:tc>
        <w:tc>
          <w:tcPr>
            <w:tcW w:w="5103" w:type="dxa"/>
            <w:shd w:val="solid" w:color="FFFFFF" w:fill="auto"/>
          </w:tcPr>
          <w:p w14:paraId="7D5EA62B" w14:textId="77777777" w:rsidR="00E220E2" w:rsidRDefault="00E220E2" w:rsidP="00E220E2">
            <w:pPr>
              <w:pStyle w:val="TAL"/>
              <w:rPr>
                <w:sz w:val="16"/>
                <w:szCs w:val="16"/>
              </w:rPr>
            </w:pPr>
            <w:r>
              <w:rPr>
                <w:sz w:val="16"/>
                <w:szCs w:val="16"/>
              </w:rPr>
              <w:t>Implementation of the following pCRs approved by SA6:</w:t>
            </w:r>
          </w:p>
          <w:p w14:paraId="3319B0B0" w14:textId="77777777" w:rsidR="00E220E2" w:rsidRDefault="00E220E2" w:rsidP="00ED5261">
            <w:pPr>
              <w:pStyle w:val="TAL"/>
              <w:rPr>
                <w:sz w:val="16"/>
                <w:szCs w:val="16"/>
              </w:rPr>
            </w:pPr>
            <w:r w:rsidRPr="00E220E2">
              <w:rPr>
                <w:sz w:val="16"/>
                <w:szCs w:val="16"/>
              </w:rPr>
              <w:t>S6-200392, S6-200405, S6-200410, S6-200412, S6-200428</w:t>
            </w:r>
          </w:p>
        </w:tc>
        <w:tc>
          <w:tcPr>
            <w:tcW w:w="708" w:type="dxa"/>
            <w:shd w:val="solid" w:color="FFFFFF" w:fill="auto"/>
          </w:tcPr>
          <w:p w14:paraId="7B9C2D85" w14:textId="77777777" w:rsidR="00E220E2" w:rsidRDefault="00E220E2" w:rsidP="00591272">
            <w:pPr>
              <w:pStyle w:val="TAC"/>
              <w:rPr>
                <w:sz w:val="16"/>
                <w:szCs w:val="16"/>
              </w:rPr>
            </w:pPr>
            <w:r>
              <w:rPr>
                <w:sz w:val="16"/>
                <w:szCs w:val="16"/>
              </w:rPr>
              <w:t>0.5.0</w:t>
            </w:r>
          </w:p>
        </w:tc>
      </w:tr>
      <w:tr w:rsidR="009716DA" w:rsidRPr="006B0D02" w14:paraId="31C73462" w14:textId="77777777" w:rsidTr="00F7305B">
        <w:tc>
          <w:tcPr>
            <w:tcW w:w="800" w:type="dxa"/>
            <w:shd w:val="solid" w:color="FFFFFF" w:fill="auto"/>
          </w:tcPr>
          <w:p w14:paraId="4682F3A7" w14:textId="77777777" w:rsidR="009716DA" w:rsidRDefault="009716DA" w:rsidP="003156E4">
            <w:pPr>
              <w:pStyle w:val="TAC"/>
              <w:rPr>
                <w:sz w:val="16"/>
                <w:szCs w:val="16"/>
              </w:rPr>
            </w:pPr>
            <w:r>
              <w:rPr>
                <w:sz w:val="16"/>
                <w:szCs w:val="16"/>
              </w:rPr>
              <w:t>2020-0</w:t>
            </w:r>
            <w:r w:rsidR="00FF491B">
              <w:rPr>
                <w:sz w:val="16"/>
                <w:szCs w:val="16"/>
              </w:rPr>
              <w:t>6</w:t>
            </w:r>
          </w:p>
        </w:tc>
        <w:tc>
          <w:tcPr>
            <w:tcW w:w="800" w:type="dxa"/>
            <w:shd w:val="solid" w:color="FFFFFF" w:fill="auto"/>
          </w:tcPr>
          <w:p w14:paraId="28CA2EA0" w14:textId="77777777" w:rsidR="009716DA" w:rsidRDefault="009716DA" w:rsidP="003156E4">
            <w:pPr>
              <w:pStyle w:val="TAC"/>
              <w:rPr>
                <w:sz w:val="16"/>
                <w:szCs w:val="16"/>
              </w:rPr>
            </w:pPr>
            <w:r>
              <w:rPr>
                <w:sz w:val="16"/>
                <w:szCs w:val="16"/>
              </w:rPr>
              <w:t>SA6#37e</w:t>
            </w:r>
          </w:p>
        </w:tc>
        <w:tc>
          <w:tcPr>
            <w:tcW w:w="952" w:type="dxa"/>
            <w:shd w:val="solid" w:color="FFFFFF" w:fill="auto"/>
          </w:tcPr>
          <w:p w14:paraId="6F6B8B9C" w14:textId="77777777" w:rsidR="009716DA" w:rsidRPr="000A3A55" w:rsidRDefault="009716DA" w:rsidP="00591272">
            <w:pPr>
              <w:pStyle w:val="TAC"/>
              <w:rPr>
                <w:sz w:val="16"/>
                <w:szCs w:val="16"/>
              </w:rPr>
            </w:pPr>
          </w:p>
        </w:tc>
        <w:tc>
          <w:tcPr>
            <w:tcW w:w="567" w:type="dxa"/>
            <w:shd w:val="solid" w:color="FFFFFF" w:fill="auto"/>
          </w:tcPr>
          <w:p w14:paraId="0BD7D790" w14:textId="77777777" w:rsidR="009716DA" w:rsidRPr="000A3A55" w:rsidRDefault="009716DA" w:rsidP="00591272">
            <w:pPr>
              <w:pStyle w:val="TAL"/>
              <w:rPr>
                <w:sz w:val="16"/>
                <w:szCs w:val="16"/>
              </w:rPr>
            </w:pPr>
          </w:p>
        </w:tc>
        <w:tc>
          <w:tcPr>
            <w:tcW w:w="283" w:type="dxa"/>
            <w:shd w:val="solid" w:color="FFFFFF" w:fill="auto"/>
          </w:tcPr>
          <w:p w14:paraId="72755466" w14:textId="77777777" w:rsidR="009716DA" w:rsidRPr="000A3A55" w:rsidRDefault="009716DA" w:rsidP="00591272">
            <w:pPr>
              <w:pStyle w:val="TAR"/>
              <w:rPr>
                <w:sz w:val="16"/>
                <w:szCs w:val="16"/>
              </w:rPr>
            </w:pPr>
          </w:p>
        </w:tc>
        <w:tc>
          <w:tcPr>
            <w:tcW w:w="426" w:type="dxa"/>
            <w:shd w:val="solid" w:color="FFFFFF" w:fill="auto"/>
          </w:tcPr>
          <w:p w14:paraId="1A33C9E3" w14:textId="77777777" w:rsidR="009716DA" w:rsidRPr="000A3A55" w:rsidRDefault="009716DA" w:rsidP="00591272">
            <w:pPr>
              <w:pStyle w:val="TAC"/>
              <w:rPr>
                <w:sz w:val="16"/>
                <w:szCs w:val="16"/>
              </w:rPr>
            </w:pPr>
          </w:p>
        </w:tc>
        <w:tc>
          <w:tcPr>
            <w:tcW w:w="5103" w:type="dxa"/>
            <w:shd w:val="solid" w:color="FFFFFF" w:fill="auto"/>
          </w:tcPr>
          <w:p w14:paraId="4FD4D49E" w14:textId="77777777" w:rsidR="009716DA" w:rsidRDefault="009716DA" w:rsidP="009716DA">
            <w:pPr>
              <w:pStyle w:val="TAL"/>
              <w:rPr>
                <w:sz w:val="16"/>
                <w:szCs w:val="16"/>
              </w:rPr>
            </w:pPr>
            <w:r>
              <w:rPr>
                <w:sz w:val="16"/>
                <w:szCs w:val="16"/>
              </w:rPr>
              <w:t>Implementation of the following pCRs approved by SA6:</w:t>
            </w:r>
          </w:p>
          <w:p w14:paraId="32ED925B" w14:textId="77777777" w:rsidR="009716DA" w:rsidRDefault="009716DA" w:rsidP="00E220E2">
            <w:pPr>
              <w:pStyle w:val="TAL"/>
              <w:rPr>
                <w:sz w:val="16"/>
                <w:szCs w:val="16"/>
              </w:rPr>
            </w:pPr>
            <w:r w:rsidRPr="009716DA">
              <w:rPr>
                <w:sz w:val="16"/>
                <w:szCs w:val="16"/>
              </w:rPr>
              <w:t>S6-200662, S6-200741, S6-200806, S6-200808, S6-200809, S6-200811, S6-200840, S6-200864, S6-200865, S6-200867, S6-200868, S6-200869, S6-200894, S6-200905, S6-200918, S6-200922, S6-200956, S6-200957</w:t>
            </w:r>
          </w:p>
        </w:tc>
        <w:tc>
          <w:tcPr>
            <w:tcW w:w="708" w:type="dxa"/>
            <w:shd w:val="solid" w:color="FFFFFF" w:fill="auto"/>
          </w:tcPr>
          <w:p w14:paraId="5F14888B" w14:textId="77777777" w:rsidR="009716DA" w:rsidRDefault="009716DA" w:rsidP="00591272">
            <w:pPr>
              <w:pStyle w:val="TAC"/>
              <w:rPr>
                <w:sz w:val="16"/>
                <w:szCs w:val="16"/>
              </w:rPr>
            </w:pPr>
            <w:r>
              <w:rPr>
                <w:sz w:val="16"/>
                <w:szCs w:val="16"/>
              </w:rPr>
              <w:t>0.6.0</w:t>
            </w:r>
          </w:p>
        </w:tc>
      </w:tr>
      <w:tr w:rsidR="00775D0D" w:rsidRPr="006B0D02" w14:paraId="081BB196" w14:textId="77777777" w:rsidTr="00F7305B">
        <w:tc>
          <w:tcPr>
            <w:tcW w:w="800" w:type="dxa"/>
            <w:shd w:val="solid" w:color="FFFFFF" w:fill="auto"/>
          </w:tcPr>
          <w:p w14:paraId="42315F0E" w14:textId="77777777" w:rsidR="00775D0D" w:rsidRDefault="00775D0D" w:rsidP="003156E4">
            <w:pPr>
              <w:pStyle w:val="TAC"/>
              <w:rPr>
                <w:sz w:val="16"/>
                <w:szCs w:val="16"/>
              </w:rPr>
            </w:pPr>
            <w:r>
              <w:rPr>
                <w:sz w:val="16"/>
                <w:szCs w:val="16"/>
              </w:rPr>
              <w:t>2020-06</w:t>
            </w:r>
          </w:p>
        </w:tc>
        <w:tc>
          <w:tcPr>
            <w:tcW w:w="800" w:type="dxa"/>
            <w:shd w:val="solid" w:color="FFFFFF" w:fill="auto"/>
          </w:tcPr>
          <w:p w14:paraId="7B18728D" w14:textId="77777777" w:rsidR="00775D0D" w:rsidRDefault="00775D0D" w:rsidP="003156E4">
            <w:pPr>
              <w:pStyle w:val="TAC"/>
              <w:rPr>
                <w:sz w:val="16"/>
                <w:szCs w:val="16"/>
              </w:rPr>
            </w:pPr>
            <w:r w:rsidRPr="00775D0D">
              <w:rPr>
                <w:sz w:val="16"/>
                <w:szCs w:val="16"/>
              </w:rPr>
              <w:t>SA#88-e</w:t>
            </w:r>
          </w:p>
        </w:tc>
        <w:tc>
          <w:tcPr>
            <w:tcW w:w="952" w:type="dxa"/>
            <w:shd w:val="solid" w:color="FFFFFF" w:fill="auto"/>
          </w:tcPr>
          <w:p w14:paraId="73EF7C96" w14:textId="77777777" w:rsidR="00775D0D" w:rsidRPr="000A3A55" w:rsidRDefault="00775D0D" w:rsidP="00591272">
            <w:pPr>
              <w:pStyle w:val="TAC"/>
              <w:rPr>
                <w:sz w:val="16"/>
                <w:szCs w:val="16"/>
              </w:rPr>
            </w:pPr>
            <w:r w:rsidRPr="00775D0D">
              <w:rPr>
                <w:sz w:val="16"/>
                <w:szCs w:val="16"/>
              </w:rPr>
              <w:t>SP-20033</w:t>
            </w:r>
            <w:r>
              <w:rPr>
                <w:sz w:val="16"/>
                <w:szCs w:val="16"/>
              </w:rPr>
              <w:t>3</w:t>
            </w:r>
          </w:p>
        </w:tc>
        <w:tc>
          <w:tcPr>
            <w:tcW w:w="567" w:type="dxa"/>
            <w:shd w:val="solid" w:color="FFFFFF" w:fill="auto"/>
          </w:tcPr>
          <w:p w14:paraId="458B7FF3" w14:textId="77777777" w:rsidR="00775D0D" w:rsidRPr="000A3A55" w:rsidRDefault="00775D0D" w:rsidP="00591272">
            <w:pPr>
              <w:pStyle w:val="TAL"/>
              <w:rPr>
                <w:sz w:val="16"/>
                <w:szCs w:val="16"/>
              </w:rPr>
            </w:pPr>
          </w:p>
        </w:tc>
        <w:tc>
          <w:tcPr>
            <w:tcW w:w="283" w:type="dxa"/>
            <w:shd w:val="solid" w:color="FFFFFF" w:fill="auto"/>
          </w:tcPr>
          <w:p w14:paraId="13B8780E" w14:textId="77777777" w:rsidR="00775D0D" w:rsidRPr="000A3A55" w:rsidRDefault="00775D0D" w:rsidP="00591272">
            <w:pPr>
              <w:pStyle w:val="TAR"/>
              <w:rPr>
                <w:sz w:val="16"/>
                <w:szCs w:val="16"/>
              </w:rPr>
            </w:pPr>
          </w:p>
        </w:tc>
        <w:tc>
          <w:tcPr>
            <w:tcW w:w="426" w:type="dxa"/>
            <w:shd w:val="solid" w:color="FFFFFF" w:fill="auto"/>
          </w:tcPr>
          <w:p w14:paraId="26E25E58" w14:textId="77777777" w:rsidR="00775D0D" w:rsidRPr="000A3A55" w:rsidRDefault="00775D0D" w:rsidP="00591272">
            <w:pPr>
              <w:pStyle w:val="TAC"/>
              <w:rPr>
                <w:sz w:val="16"/>
                <w:szCs w:val="16"/>
              </w:rPr>
            </w:pPr>
          </w:p>
        </w:tc>
        <w:tc>
          <w:tcPr>
            <w:tcW w:w="5103" w:type="dxa"/>
            <w:shd w:val="solid" w:color="FFFFFF" w:fill="auto"/>
          </w:tcPr>
          <w:p w14:paraId="554A24B8" w14:textId="77777777" w:rsidR="00775D0D" w:rsidRDefault="00775D0D" w:rsidP="009716DA">
            <w:pPr>
              <w:pStyle w:val="TAL"/>
              <w:rPr>
                <w:sz w:val="16"/>
                <w:szCs w:val="16"/>
              </w:rPr>
            </w:pPr>
            <w:r w:rsidRPr="00775D0D">
              <w:rPr>
                <w:sz w:val="16"/>
                <w:szCs w:val="16"/>
              </w:rPr>
              <w:t>Presentation for information at SA#88-e</w:t>
            </w:r>
          </w:p>
        </w:tc>
        <w:tc>
          <w:tcPr>
            <w:tcW w:w="708" w:type="dxa"/>
            <w:shd w:val="solid" w:color="FFFFFF" w:fill="auto"/>
          </w:tcPr>
          <w:p w14:paraId="186F7D04" w14:textId="77777777" w:rsidR="00775D0D" w:rsidRDefault="00775D0D" w:rsidP="00591272">
            <w:pPr>
              <w:pStyle w:val="TAC"/>
              <w:rPr>
                <w:sz w:val="16"/>
                <w:szCs w:val="16"/>
              </w:rPr>
            </w:pPr>
            <w:r>
              <w:rPr>
                <w:sz w:val="16"/>
                <w:szCs w:val="16"/>
              </w:rPr>
              <w:t>1.0.0</w:t>
            </w:r>
          </w:p>
        </w:tc>
      </w:tr>
      <w:tr w:rsidR="005070BF" w:rsidRPr="006B0D02" w14:paraId="3980608E" w14:textId="77777777" w:rsidTr="00F7305B">
        <w:tc>
          <w:tcPr>
            <w:tcW w:w="800" w:type="dxa"/>
            <w:shd w:val="solid" w:color="FFFFFF" w:fill="auto"/>
          </w:tcPr>
          <w:p w14:paraId="297884A3" w14:textId="77777777" w:rsidR="005070BF" w:rsidRDefault="005070BF" w:rsidP="003156E4">
            <w:pPr>
              <w:pStyle w:val="TAC"/>
              <w:rPr>
                <w:sz w:val="16"/>
                <w:szCs w:val="16"/>
              </w:rPr>
            </w:pPr>
            <w:r>
              <w:rPr>
                <w:sz w:val="16"/>
                <w:szCs w:val="16"/>
              </w:rPr>
              <w:t>2020-08</w:t>
            </w:r>
          </w:p>
        </w:tc>
        <w:tc>
          <w:tcPr>
            <w:tcW w:w="800" w:type="dxa"/>
            <w:shd w:val="solid" w:color="FFFFFF" w:fill="auto"/>
          </w:tcPr>
          <w:p w14:paraId="0F851D16" w14:textId="77777777" w:rsidR="005070BF" w:rsidRPr="00775D0D" w:rsidRDefault="005070BF" w:rsidP="005070BF">
            <w:pPr>
              <w:pStyle w:val="TAC"/>
              <w:rPr>
                <w:sz w:val="16"/>
                <w:szCs w:val="16"/>
              </w:rPr>
            </w:pPr>
            <w:r>
              <w:rPr>
                <w:sz w:val="16"/>
                <w:szCs w:val="16"/>
              </w:rPr>
              <w:t>SA6#38e</w:t>
            </w:r>
          </w:p>
        </w:tc>
        <w:tc>
          <w:tcPr>
            <w:tcW w:w="952" w:type="dxa"/>
            <w:shd w:val="solid" w:color="FFFFFF" w:fill="auto"/>
          </w:tcPr>
          <w:p w14:paraId="00B98D7E" w14:textId="77777777" w:rsidR="005070BF" w:rsidRPr="00775D0D" w:rsidRDefault="005070BF" w:rsidP="00591272">
            <w:pPr>
              <w:pStyle w:val="TAC"/>
              <w:rPr>
                <w:sz w:val="16"/>
                <w:szCs w:val="16"/>
              </w:rPr>
            </w:pPr>
          </w:p>
        </w:tc>
        <w:tc>
          <w:tcPr>
            <w:tcW w:w="567" w:type="dxa"/>
            <w:shd w:val="solid" w:color="FFFFFF" w:fill="auto"/>
          </w:tcPr>
          <w:p w14:paraId="6975CC99" w14:textId="77777777" w:rsidR="005070BF" w:rsidRPr="000A3A55" w:rsidRDefault="005070BF" w:rsidP="00591272">
            <w:pPr>
              <w:pStyle w:val="TAL"/>
              <w:rPr>
                <w:sz w:val="16"/>
                <w:szCs w:val="16"/>
              </w:rPr>
            </w:pPr>
          </w:p>
        </w:tc>
        <w:tc>
          <w:tcPr>
            <w:tcW w:w="283" w:type="dxa"/>
            <w:shd w:val="solid" w:color="FFFFFF" w:fill="auto"/>
          </w:tcPr>
          <w:p w14:paraId="673701C4" w14:textId="77777777" w:rsidR="005070BF" w:rsidRPr="000A3A55" w:rsidRDefault="005070BF" w:rsidP="00591272">
            <w:pPr>
              <w:pStyle w:val="TAR"/>
              <w:rPr>
                <w:sz w:val="16"/>
                <w:szCs w:val="16"/>
              </w:rPr>
            </w:pPr>
          </w:p>
        </w:tc>
        <w:tc>
          <w:tcPr>
            <w:tcW w:w="426" w:type="dxa"/>
            <w:shd w:val="solid" w:color="FFFFFF" w:fill="auto"/>
          </w:tcPr>
          <w:p w14:paraId="444BAEFE" w14:textId="77777777" w:rsidR="005070BF" w:rsidRPr="000A3A55" w:rsidRDefault="005070BF" w:rsidP="00591272">
            <w:pPr>
              <w:pStyle w:val="TAC"/>
              <w:rPr>
                <w:sz w:val="16"/>
                <w:szCs w:val="16"/>
              </w:rPr>
            </w:pPr>
          </w:p>
        </w:tc>
        <w:tc>
          <w:tcPr>
            <w:tcW w:w="5103" w:type="dxa"/>
            <w:shd w:val="solid" w:color="FFFFFF" w:fill="auto"/>
          </w:tcPr>
          <w:p w14:paraId="26852A9B" w14:textId="77777777" w:rsidR="005070BF" w:rsidRDefault="005070BF" w:rsidP="005070BF">
            <w:pPr>
              <w:pStyle w:val="TAL"/>
              <w:rPr>
                <w:sz w:val="16"/>
                <w:szCs w:val="16"/>
              </w:rPr>
            </w:pPr>
            <w:r>
              <w:rPr>
                <w:sz w:val="16"/>
                <w:szCs w:val="16"/>
              </w:rPr>
              <w:t>Implementation of the following pCRs approved by SA6:</w:t>
            </w:r>
          </w:p>
          <w:p w14:paraId="5DC0381A" w14:textId="77777777" w:rsidR="005070BF" w:rsidRPr="00775D0D" w:rsidRDefault="005A68AB" w:rsidP="009716DA">
            <w:pPr>
              <w:pStyle w:val="TAL"/>
              <w:rPr>
                <w:sz w:val="16"/>
                <w:szCs w:val="16"/>
              </w:rPr>
            </w:pPr>
            <w:r w:rsidRPr="005A68AB">
              <w:rPr>
                <w:sz w:val="16"/>
                <w:szCs w:val="16"/>
              </w:rPr>
              <w:t>S6-201131, S6-201158, S6-201213, S6-201227, S6-201237, S6-201242, S6-201243, S6-201245, S6-201246, S6-201247, S6-201248, S6-201249</w:t>
            </w:r>
          </w:p>
        </w:tc>
        <w:tc>
          <w:tcPr>
            <w:tcW w:w="708" w:type="dxa"/>
            <w:shd w:val="solid" w:color="FFFFFF" w:fill="auto"/>
          </w:tcPr>
          <w:p w14:paraId="32351556" w14:textId="77777777" w:rsidR="005070BF" w:rsidRDefault="005070BF" w:rsidP="00591272">
            <w:pPr>
              <w:pStyle w:val="TAC"/>
              <w:rPr>
                <w:sz w:val="16"/>
                <w:szCs w:val="16"/>
              </w:rPr>
            </w:pPr>
            <w:r>
              <w:rPr>
                <w:sz w:val="16"/>
                <w:szCs w:val="16"/>
              </w:rPr>
              <w:t>1.1.0</w:t>
            </w:r>
          </w:p>
        </w:tc>
      </w:tr>
      <w:tr w:rsidR="00481899" w:rsidRPr="006B0D02" w14:paraId="3D31EC66" w14:textId="77777777" w:rsidTr="00F7305B">
        <w:tc>
          <w:tcPr>
            <w:tcW w:w="800" w:type="dxa"/>
            <w:shd w:val="solid" w:color="FFFFFF" w:fill="auto"/>
          </w:tcPr>
          <w:p w14:paraId="0D04F909" w14:textId="77777777" w:rsidR="00481899" w:rsidRDefault="00481899" w:rsidP="003156E4">
            <w:pPr>
              <w:pStyle w:val="TAC"/>
              <w:rPr>
                <w:sz w:val="16"/>
                <w:szCs w:val="16"/>
              </w:rPr>
            </w:pPr>
            <w:r>
              <w:rPr>
                <w:sz w:val="16"/>
                <w:szCs w:val="16"/>
              </w:rPr>
              <w:t>2020-08</w:t>
            </w:r>
          </w:p>
        </w:tc>
        <w:tc>
          <w:tcPr>
            <w:tcW w:w="800" w:type="dxa"/>
            <w:shd w:val="solid" w:color="FFFFFF" w:fill="auto"/>
          </w:tcPr>
          <w:p w14:paraId="12D292C2" w14:textId="77777777" w:rsidR="00481899" w:rsidRDefault="00481899" w:rsidP="005070BF">
            <w:pPr>
              <w:pStyle w:val="TAC"/>
              <w:rPr>
                <w:sz w:val="16"/>
                <w:szCs w:val="16"/>
              </w:rPr>
            </w:pPr>
          </w:p>
        </w:tc>
        <w:tc>
          <w:tcPr>
            <w:tcW w:w="952" w:type="dxa"/>
            <w:shd w:val="solid" w:color="FFFFFF" w:fill="auto"/>
          </w:tcPr>
          <w:p w14:paraId="3354D0B4" w14:textId="77777777" w:rsidR="00481899" w:rsidRPr="00775D0D" w:rsidRDefault="00481899" w:rsidP="00591272">
            <w:pPr>
              <w:pStyle w:val="TAC"/>
              <w:rPr>
                <w:sz w:val="16"/>
                <w:szCs w:val="16"/>
              </w:rPr>
            </w:pPr>
          </w:p>
        </w:tc>
        <w:tc>
          <w:tcPr>
            <w:tcW w:w="567" w:type="dxa"/>
            <w:shd w:val="solid" w:color="FFFFFF" w:fill="auto"/>
          </w:tcPr>
          <w:p w14:paraId="57D75405" w14:textId="77777777" w:rsidR="00481899" w:rsidRPr="000A3A55" w:rsidRDefault="00481899" w:rsidP="00591272">
            <w:pPr>
              <w:pStyle w:val="TAL"/>
              <w:rPr>
                <w:sz w:val="16"/>
                <w:szCs w:val="16"/>
              </w:rPr>
            </w:pPr>
          </w:p>
        </w:tc>
        <w:tc>
          <w:tcPr>
            <w:tcW w:w="283" w:type="dxa"/>
            <w:shd w:val="solid" w:color="FFFFFF" w:fill="auto"/>
          </w:tcPr>
          <w:p w14:paraId="7ABF1A5B" w14:textId="77777777" w:rsidR="00481899" w:rsidRPr="000A3A55" w:rsidRDefault="00481899" w:rsidP="00591272">
            <w:pPr>
              <w:pStyle w:val="TAR"/>
              <w:rPr>
                <w:sz w:val="16"/>
                <w:szCs w:val="16"/>
              </w:rPr>
            </w:pPr>
          </w:p>
        </w:tc>
        <w:tc>
          <w:tcPr>
            <w:tcW w:w="426" w:type="dxa"/>
            <w:shd w:val="solid" w:color="FFFFFF" w:fill="auto"/>
          </w:tcPr>
          <w:p w14:paraId="10630D66" w14:textId="77777777" w:rsidR="00481899" w:rsidRPr="000A3A55" w:rsidRDefault="00481899" w:rsidP="00591272">
            <w:pPr>
              <w:pStyle w:val="TAC"/>
              <w:rPr>
                <w:sz w:val="16"/>
                <w:szCs w:val="16"/>
              </w:rPr>
            </w:pPr>
          </w:p>
        </w:tc>
        <w:tc>
          <w:tcPr>
            <w:tcW w:w="5103" w:type="dxa"/>
            <w:shd w:val="solid" w:color="FFFFFF" w:fill="auto"/>
          </w:tcPr>
          <w:p w14:paraId="4305AABE" w14:textId="77777777" w:rsidR="00481899" w:rsidRDefault="00481899" w:rsidP="00481899">
            <w:pPr>
              <w:pStyle w:val="TAL"/>
              <w:rPr>
                <w:sz w:val="16"/>
                <w:szCs w:val="16"/>
              </w:rPr>
            </w:pPr>
            <w:r>
              <w:rPr>
                <w:sz w:val="16"/>
                <w:szCs w:val="16"/>
              </w:rPr>
              <w:t>Rapporteur fixed formatting issues in clause 7.13</w:t>
            </w:r>
          </w:p>
        </w:tc>
        <w:tc>
          <w:tcPr>
            <w:tcW w:w="708" w:type="dxa"/>
            <w:shd w:val="solid" w:color="FFFFFF" w:fill="auto"/>
          </w:tcPr>
          <w:p w14:paraId="4B7406B3" w14:textId="77777777" w:rsidR="00481899" w:rsidRDefault="00481899" w:rsidP="00591272">
            <w:pPr>
              <w:pStyle w:val="TAC"/>
              <w:rPr>
                <w:sz w:val="16"/>
                <w:szCs w:val="16"/>
              </w:rPr>
            </w:pPr>
            <w:r>
              <w:rPr>
                <w:sz w:val="16"/>
                <w:szCs w:val="16"/>
              </w:rPr>
              <w:t>1.1.1</w:t>
            </w:r>
          </w:p>
        </w:tc>
      </w:tr>
      <w:tr w:rsidR="006A1291" w:rsidRPr="006B0D02" w14:paraId="46E27588" w14:textId="77777777" w:rsidTr="00F7305B">
        <w:tc>
          <w:tcPr>
            <w:tcW w:w="800" w:type="dxa"/>
            <w:shd w:val="solid" w:color="FFFFFF" w:fill="auto"/>
          </w:tcPr>
          <w:p w14:paraId="3F46EA0F" w14:textId="77777777" w:rsidR="006A1291" w:rsidRDefault="006A1291" w:rsidP="003156E4">
            <w:pPr>
              <w:pStyle w:val="TAC"/>
              <w:rPr>
                <w:sz w:val="16"/>
                <w:szCs w:val="16"/>
              </w:rPr>
            </w:pPr>
            <w:r>
              <w:rPr>
                <w:sz w:val="16"/>
                <w:szCs w:val="16"/>
              </w:rPr>
              <w:t>2020-09</w:t>
            </w:r>
          </w:p>
        </w:tc>
        <w:tc>
          <w:tcPr>
            <w:tcW w:w="800" w:type="dxa"/>
            <w:shd w:val="solid" w:color="FFFFFF" w:fill="auto"/>
          </w:tcPr>
          <w:p w14:paraId="1E8E1599" w14:textId="77777777" w:rsidR="006A1291" w:rsidRDefault="006A1291" w:rsidP="005070BF">
            <w:pPr>
              <w:pStyle w:val="TAC"/>
              <w:rPr>
                <w:sz w:val="16"/>
                <w:szCs w:val="16"/>
              </w:rPr>
            </w:pPr>
            <w:r>
              <w:rPr>
                <w:sz w:val="16"/>
                <w:szCs w:val="16"/>
              </w:rPr>
              <w:t>SA6#39e</w:t>
            </w:r>
          </w:p>
        </w:tc>
        <w:tc>
          <w:tcPr>
            <w:tcW w:w="952" w:type="dxa"/>
            <w:shd w:val="solid" w:color="FFFFFF" w:fill="auto"/>
          </w:tcPr>
          <w:p w14:paraId="4BDF4162" w14:textId="77777777" w:rsidR="006A1291" w:rsidRPr="00775D0D" w:rsidRDefault="006A1291" w:rsidP="00591272">
            <w:pPr>
              <w:pStyle w:val="TAC"/>
              <w:rPr>
                <w:sz w:val="16"/>
                <w:szCs w:val="16"/>
              </w:rPr>
            </w:pPr>
          </w:p>
        </w:tc>
        <w:tc>
          <w:tcPr>
            <w:tcW w:w="567" w:type="dxa"/>
            <w:shd w:val="solid" w:color="FFFFFF" w:fill="auto"/>
          </w:tcPr>
          <w:p w14:paraId="4EDC2C49" w14:textId="77777777" w:rsidR="006A1291" w:rsidRPr="000A3A55" w:rsidRDefault="006A1291" w:rsidP="00591272">
            <w:pPr>
              <w:pStyle w:val="TAL"/>
              <w:rPr>
                <w:sz w:val="16"/>
                <w:szCs w:val="16"/>
              </w:rPr>
            </w:pPr>
          </w:p>
        </w:tc>
        <w:tc>
          <w:tcPr>
            <w:tcW w:w="283" w:type="dxa"/>
            <w:shd w:val="solid" w:color="FFFFFF" w:fill="auto"/>
          </w:tcPr>
          <w:p w14:paraId="6F9BC4A2" w14:textId="77777777" w:rsidR="006A1291" w:rsidRPr="000A3A55" w:rsidRDefault="006A1291" w:rsidP="00591272">
            <w:pPr>
              <w:pStyle w:val="TAR"/>
              <w:rPr>
                <w:sz w:val="16"/>
                <w:szCs w:val="16"/>
              </w:rPr>
            </w:pPr>
          </w:p>
        </w:tc>
        <w:tc>
          <w:tcPr>
            <w:tcW w:w="426" w:type="dxa"/>
            <w:shd w:val="solid" w:color="FFFFFF" w:fill="auto"/>
          </w:tcPr>
          <w:p w14:paraId="45D36C11" w14:textId="77777777" w:rsidR="006A1291" w:rsidRPr="000A3A55" w:rsidRDefault="006A1291" w:rsidP="00591272">
            <w:pPr>
              <w:pStyle w:val="TAC"/>
              <w:rPr>
                <w:sz w:val="16"/>
                <w:szCs w:val="16"/>
              </w:rPr>
            </w:pPr>
          </w:p>
        </w:tc>
        <w:tc>
          <w:tcPr>
            <w:tcW w:w="5103" w:type="dxa"/>
            <w:shd w:val="solid" w:color="FFFFFF" w:fill="auto"/>
          </w:tcPr>
          <w:p w14:paraId="5AE5B3B2" w14:textId="77777777" w:rsidR="009D6A9D" w:rsidRDefault="009D6A9D" w:rsidP="009D6A9D">
            <w:pPr>
              <w:pStyle w:val="TAL"/>
              <w:rPr>
                <w:sz w:val="16"/>
                <w:szCs w:val="16"/>
              </w:rPr>
            </w:pPr>
            <w:r>
              <w:rPr>
                <w:sz w:val="16"/>
                <w:szCs w:val="16"/>
              </w:rPr>
              <w:t>Implementation of the following pCRs approved by SA6:</w:t>
            </w:r>
          </w:p>
          <w:p w14:paraId="392BA69B" w14:textId="77777777" w:rsidR="006A1291" w:rsidRDefault="009D6A9D" w:rsidP="009D6A9D">
            <w:pPr>
              <w:pStyle w:val="TAL"/>
              <w:rPr>
                <w:sz w:val="16"/>
                <w:szCs w:val="16"/>
              </w:rPr>
            </w:pPr>
            <w:r w:rsidRPr="009D6A9D">
              <w:rPr>
                <w:sz w:val="16"/>
                <w:szCs w:val="16"/>
              </w:rPr>
              <w:t>S6-201453, S6-201514, S6-201518, S6-201558, S6-201559, S6-201573, S6-201649, S6-201670, S6-201671</w:t>
            </w:r>
          </w:p>
        </w:tc>
        <w:tc>
          <w:tcPr>
            <w:tcW w:w="708" w:type="dxa"/>
            <w:shd w:val="solid" w:color="FFFFFF" w:fill="auto"/>
          </w:tcPr>
          <w:p w14:paraId="5AA35436" w14:textId="77777777" w:rsidR="006A1291" w:rsidRDefault="009D6A9D" w:rsidP="00591272">
            <w:pPr>
              <w:pStyle w:val="TAC"/>
              <w:rPr>
                <w:sz w:val="16"/>
                <w:szCs w:val="16"/>
              </w:rPr>
            </w:pPr>
            <w:r>
              <w:rPr>
                <w:sz w:val="16"/>
                <w:szCs w:val="16"/>
              </w:rPr>
              <w:t>1.2.0</w:t>
            </w:r>
          </w:p>
        </w:tc>
      </w:tr>
      <w:tr w:rsidR="00AA32FD" w:rsidRPr="006B0D02" w14:paraId="7509F61B" w14:textId="77777777" w:rsidTr="00F7305B">
        <w:tc>
          <w:tcPr>
            <w:tcW w:w="800" w:type="dxa"/>
            <w:shd w:val="solid" w:color="FFFFFF" w:fill="auto"/>
          </w:tcPr>
          <w:p w14:paraId="78C3BB0B" w14:textId="77777777" w:rsidR="00AA32FD" w:rsidRDefault="00AA32FD" w:rsidP="00AA32FD">
            <w:pPr>
              <w:pStyle w:val="TAC"/>
              <w:rPr>
                <w:sz w:val="16"/>
                <w:szCs w:val="16"/>
              </w:rPr>
            </w:pPr>
            <w:r>
              <w:rPr>
                <w:sz w:val="16"/>
                <w:szCs w:val="16"/>
              </w:rPr>
              <w:t>2020-09</w:t>
            </w:r>
          </w:p>
        </w:tc>
        <w:tc>
          <w:tcPr>
            <w:tcW w:w="800" w:type="dxa"/>
            <w:shd w:val="solid" w:color="FFFFFF" w:fill="auto"/>
          </w:tcPr>
          <w:p w14:paraId="07EB90A2" w14:textId="77777777" w:rsidR="00AA32FD" w:rsidRDefault="00AA32FD" w:rsidP="00AA32FD">
            <w:pPr>
              <w:pStyle w:val="TAC"/>
              <w:rPr>
                <w:sz w:val="16"/>
                <w:szCs w:val="16"/>
              </w:rPr>
            </w:pPr>
            <w:r w:rsidRPr="00775D0D">
              <w:rPr>
                <w:sz w:val="16"/>
                <w:szCs w:val="16"/>
              </w:rPr>
              <w:t>SA#8</w:t>
            </w:r>
            <w:r>
              <w:rPr>
                <w:sz w:val="16"/>
                <w:szCs w:val="16"/>
              </w:rPr>
              <w:t>9</w:t>
            </w:r>
            <w:r w:rsidRPr="00775D0D">
              <w:rPr>
                <w:sz w:val="16"/>
                <w:szCs w:val="16"/>
              </w:rPr>
              <w:t>-e</w:t>
            </w:r>
          </w:p>
        </w:tc>
        <w:tc>
          <w:tcPr>
            <w:tcW w:w="952" w:type="dxa"/>
            <w:shd w:val="solid" w:color="FFFFFF" w:fill="auto"/>
          </w:tcPr>
          <w:p w14:paraId="73183F3C" w14:textId="77777777" w:rsidR="00AA32FD" w:rsidRPr="000A3A55" w:rsidRDefault="00AA32FD" w:rsidP="00AA32FD">
            <w:pPr>
              <w:pStyle w:val="TAC"/>
              <w:rPr>
                <w:sz w:val="16"/>
                <w:szCs w:val="16"/>
              </w:rPr>
            </w:pPr>
            <w:r w:rsidRPr="00775D0D">
              <w:rPr>
                <w:sz w:val="16"/>
                <w:szCs w:val="16"/>
              </w:rPr>
              <w:t>SP-200</w:t>
            </w:r>
            <w:r>
              <w:rPr>
                <w:sz w:val="16"/>
                <w:szCs w:val="16"/>
              </w:rPr>
              <w:t>827</w:t>
            </w:r>
          </w:p>
        </w:tc>
        <w:tc>
          <w:tcPr>
            <w:tcW w:w="567" w:type="dxa"/>
            <w:shd w:val="solid" w:color="FFFFFF" w:fill="auto"/>
          </w:tcPr>
          <w:p w14:paraId="043EDD55" w14:textId="77777777" w:rsidR="00AA32FD" w:rsidRPr="000A3A55" w:rsidRDefault="00AA32FD" w:rsidP="00AA32FD">
            <w:pPr>
              <w:pStyle w:val="TAL"/>
              <w:rPr>
                <w:sz w:val="16"/>
                <w:szCs w:val="16"/>
              </w:rPr>
            </w:pPr>
          </w:p>
        </w:tc>
        <w:tc>
          <w:tcPr>
            <w:tcW w:w="283" w:type="dxa"/>
            <w:shd w:val="solid" w:color="FFFFFF" w:fill="auto"/>
          </w:tcPr>
          <w:p w14:paraId="7ABDB528" w14:textId="77777777" w:rsidR="00AA32FD" w:rsidRPr="000A3A55" w:rsidRDefault="00AA32FD" w:rsidP="00AA32FD">
            <w:pPr>
              <w:pStyle w:val="TAR"/>
              <w:rPr>
                <w:sz w:val="16"/>
                <w:szCs w:val="16"/>
              </w:rPr>
            </w:pPr>
          </w:p>
        </w:tc>
        <w:tc>
          <w:tcPr>
            <w:tcW w:w="426" w:type="dxa"/>
            <w:shd w:val="solid" w:color="FFFFFF" w:fill="auto"/>
          </w:tcPr>
          <w:p w14:paraId="5ADBB0F9" w14:textId="77777777" w:rsidR="00AA32FD" w:rsidRPr="000A3A55" w:rsidRDefault="00AA32FD" w:rsidP="00AA32FD">
            <w:pPr>
              <w:pStyle w:val="TAC"/>
              <w:rPr>
                <w:sz w:val="16"/>
                <w:szCs w:val="16"/>
              </w:rPr>
            </w:pPr>
          </w:p>
        </w:tc>
        <w:tc>
          <w:tcPr>
            <w:tcW w:w="5103" w:type="dxa"/>
            <w:shd w:val="solid" w:color="FFFFFF" w:fill="auto"/>
          </w:tcPr>
          <w:p w14:paraId="39211A99" w14:textId="77777777" w:rsidR="00AA32FD" w:rsidRDefault="00AA32FD" w:rsidP="00AA32FD">
            <w:pPr>
              <w:pStyle w:val="TAL"/>
              <w:rPr>
                <w:sz w:val="16"/>
                <w:szCs w:val="16"/>
              </w:rPr>
            </w:pPr>
            <w:r w:rsidRPr="00775D0D">
              <w:rPr>
                <w:sz w:val="16"/>
                <w:szCs w:val="16"/>
              </w:rPr>
              <w:t xml:space="preserve">Presentation for </w:t>
            </w:r>
            <w:r>
              <w:rPr>
                <w:sz w:val="16"/>
                <w:szCs w:val="16"/>
              </w:rPr>
              <w:t>approval</w:t>
            </w:r>
            <w:r w:rsidRPr="00775D0D">
              <w:rPr>
                <w:sz w:val="16"/>
                <w:szCs w:val="16"/>
              </w:rPr>
              <w:t xml:space="preserve"> at SA#8</w:t>
            </w:r>
            <w:r>
              <w:rPr>
                <w:sz w:val="16"/>
                <w:szCs w:val="16"/>
              </w:rPr>
              <w:t>9</w:t>
            </w:r>
            <w:r w:rsidRPr="00775D0D">
              <w:rPr>
                <w:sz w:val="16"/>
                <w:szCs w:val="16"/>
              </w:rPr>
              <w:t>-e</w:t>
            </w:r>
          </w:p>
        </w:tc>
        <w:tc>
          <w:tcPr>
            <w:tcW w:w="708" w:type="dxa"/>
            <w:shd w:val="solid" w:color="FFFFFF" w:fill="auto"/>
          </w:tcPr>
          <w:p w14:paraId="460626C4" w14:textId="77777777" w:rsidR="00AA32FD" w:rsidRDefault="00AA32FD" w:rsidP="00AA32FD">
            <w:pPr>
              <w:pStyle w:val="TAC"/>
              <w:rPr>
                <w:sz w:val="16"/>
                <w:szCs w:val="16"/>
              </w:rPr>
            </w:pPr>
            <w:r>
              <w:rPr>
                <w:sz w:val="16"/>
                <w:szCs w:val="16"/>
              </w:rPr>
              <w:t>2.0.0</w:t>
            </w:r>
          </w:p>
        </w:tc>
      </w:tr>
      <w:tr w:rsidR="00705836" w:rsidRPr="006B0D02" w14:paraId="28E0C99B" w14:textId="77777777" w:rsidTr="00F7305B">
        <w:tc>
          <w:tcPr>
            <w:tcW w:w="800" w:type="dxa"/>
            <w:shd w:val="solid" w:color="FFFFFF" w:fill="auto"/>
          </w:tcPr>
          <w:p w14:paraId="1A335FE6" w14:textId="77777777" w:rsidR="00705836" w:rsidRDefault="00705836" w:rsidP="00705836">
            <w:pPr>
              <w:pStyle w:val="TAC"/>
              <w:rPr>
                <w:sz w:val="16"/>
                <w:szCs w:val="16"/>
              </w:rPr>
            </w:pPr>
            <w:r>
              <w:rPr>
                <w:sz w:val="16"/>
                <w:szCs w:val="16"/>
              </w:rPr>
              <w:t>2020-09</w:t>
            </w:r>
          </w:p>
        </w:tc>
        <w:tc>
          <w:tcPr>
            <w:tcW w:w="800" w:type="dxa"/>
            <w:shd w:val="solid" w:color="FFFFFF" w:fill="auto"/>
          </w:tcPr>
          <w:p w14:paraId="3FF2B839" w14:textId="77777777" w:rsidR="00705836" w:rsidRDefault="00705836" w:rsidP="00705836">
            <w:pPr>
              <w:pStyle w:val="TAC"/>
              <w:rPr>
                <w:sz w:val="16"/>
                <w:szCs w:val="16"/>
              </w:rPr>
            </w:pPr>
            <w:r w:rsidRPr="00775D0D">
              <w:rPr>
                <w:sz w:val="16"/>
                <w:szCs w:val="16"/>
              </w:rPr>
              <w:t>SA#8</w:t>
            </w:r>
            <w:r>
              <w:rPr>
                <w:sz w:val="16"/>
                <w:szCs w:val="16"/>
              </w:rPr>
              <w:t>9</w:t>
            </w:r>
            <w:r w:rsidRPr="00775D0D">
              <w:rPr>
                <w:sz w:val="16"/>
                <w:szCs w:val="16"/>
              </w:rPr>
              <w:t>-e</w:t>
            </w:r>
          </w:p>
        </w:tc>
        <w:tc>
          <w:tcPr>
            <w:tcW w:w="952" w:type="dxa"/>
            <w:shd w:val="solid" w:color="FFFFFF" w:fill="auto"/>
          </w:tcPr>
          <w:p w14:paraId="5D9228FD" w14:textId="77777777" w:rsidR="00705836" w:rsidRPr="000A3A55" w:rsidRDefault="00705836" w:rsidP="00705836">
            <w:pPr>
              <w:pStyle w:val="TAC"/>
              <w:rPr>
                <w:sz w:val="16"/>
                <w:szCs w:val="16"/>
              </w:rPr>
            </w:pPr>
            <w:r w:rsidRPr="00775D0D">
              <w:rPr>
                <w:sz w:val="16"/>
                <w:szCs w:val="16"/>
              </w:rPr>
              <w:t>SP-200</w:t>
            </w:r>
            <w:r>
              <w:rPr>
                <w:sz w:val="16"/>
                <w:szCs w:val="16"/>
              </w:rPr>
              <w:t>827</w:t>
            </w:r>
          </w:p>
        </w:tc>
        <w:tc>
          <w:tcPr>
            <w:tcW w:w="567" w:type="dxa"/>
            <w:shd w:val="solid" w:color="FFFFFF" w:fill="auto"/>
          </w:tcPr>
          <w:p w14:paraId="4B3B5A49" w14:textId="77777777" w:rsidR="00705836" w:rsidRPr="000A3A55" w:rsidRDefault="00705836" w:rsidP="00705836">
            <w:pPr>
              <w:pStyle w:val="TAL"/>
              <w:rPr>
                <w:sz w:val="16"/>
                <w:szCs w:val="16"/>
              </w:rPr>
            </w:pPr>
          </w:p>
        </w:tc>
        <w:tc>
          <w:tcPr>
            <w:tcW w:w="283" w:type="dxa"/>
            <w:shd w:val="solid" w:color="FFFFFF" w:fill="auto"/>
          </w:tcPr>
          <w:p w14:paraId="3F037D55" w14:textId="77777777" w:rsidR="00705836" w:rsidRPr="000A3A55" w:rsidRDefault="00705836" w:rsidP="00705836">
            <w:pPr>
              <w:pStyle w:val="TAR"/>
              <w:rPr>
                <w:sz w:val="16"/>
                <w:szCs w:val="16"/>
              </w:rPr>
            </w:pPr>
          </w:p>
        </w:tc>
        <w:tc>
          <w:tcPr>
            <w:tcW w:w="426" w:type="dxa"/>
            <w:shd w:val="solid" w:color="FFFFFF" w:fill="auto"/>
          </w:tcPr>
          <w:p w14:paraId="03EC056B" w14:textId="77777777" w:rsidR="00705836" w:rsidRPr="000A3A55" w:rsidRDefault="00705836" w:rsidP="00705836">
            <w:pPr>
              <w:pStyle w:val="TAC"/>
              <w:rPr>
                <w:sz w:val="16"/>
                <w:szCs w:val="16"/>
              </w:rPr>
            </w:pPr>
          </w:p>
        </w:tc>
        <w:tc>
          <w:tcPr>
            <w:tcW w:w="5103" w:type="dxa"/>
            <w:shd w:val="solid" w:color="FFFFFF" w:fill="auto"/>
          </w:tcPr>
          <w:p w14:paraId="10987DB1" w14:textId="77777777" w:rsidR="00705836" w:rsidRPr="002C7CB4" w:rsidRDefault="00705836" w:rsidP="00705836">
            <w:pPr>
              <w:pStyle w:val="TAL"/>
              <w:rPr>
                <w:snapToGrid w:val="0"/>
              </w:rPr>
            </w:pPr>
            <w:r w:rsidRPr="00705836">
              <w:rPr>
                <w:sz w:val="16"/>
                <w:szCs w:val="16"/>
              </w:rPr>
              <w:t>MCC Editorial update for publication after TSG SA approval (SA#</w:t>
            </w:r>
            <w:r>
              <w:rPr>
                <w:sz w:val="16"/>
                <w:szCs w:val="16"/>
              </w:rPr>
              <w:t>89</w:t>
            </w:r>
            <w:r w:rsidRPr="00705836">
              <w:rPr>
                <w:sz w:val="16"/>
                <w:szCs w:val="16"/>
              </w:rPr>
              <w:t>)</w:t>
            </w:r>
          </w:p>
        </w:tc>
        <w:tc>
          <w:tcPr>
            <w:tcW w:w="708" w:type="dxa"/>
            <w:shd w:val="solid" w:color="FFFFFF" w:fill="auto"/>
          </w:tcPr>
          <w:p w14:paraId="451A9C08" w14:textId="77777777" w:rsidR="00705836" w:rsidRDefault="00705836" w:rsidP="00705836">
            <w:pPr>
              <w:pStyle w:val="TAC"/>
              <w:rPr>
                <w:sz w:val="16"/>
                <w:szCs w:val="16"/>
              </w:rPr>
            </w:pPr>
            <w:r>
              <w:rPr>
                <w:sz w:val="16"/>
                <w:szCs w:val="16"/>
              </w:rPr>
              <w:t>17.0.0</w:t>
            </w:r>
          </w:p>
        </w:tc>
      </w:tr>
      <w:tr w:rsidR="000F34B7" w:rsidRPr="006B0D02" w14:paraId="78BA7CD5" w14:textId="77777777" w:rsidTr="00F7305B">
        <w:tc>
          <w:tcPr>
            <w:tcW w:w="800" w:type="dxa"/>
            <w:shd w:val="solid" w:color="FFFFFF" w:fill="auto"/>
          </w:tcPr>
          <w:p w14:paraId="52A30BF6" w14:textId="77777777" w:rsidR="000F34B7" w:rsidRDefault="000F34B7" w:rsidP="000F34B7">
            <w:pPr>
              <w:pStyle w:val="TAC"/>
              <w:rPr>
                <w:sz w:val="16"/>
                <w:szCs w:val="16"/>
              </w:rPr>
            </w:pPr>
            <w:r>
              <w:rPr>
                <w:sz w:val="16"/>
                <w:szCs w:val="16"/>
              </w:rPr>
              <w:t>2020-12</w:t>
            </w:r>
          </w:p>
        </w:tc>
        <w:tc>
          <w:tcPr>
            <w:tcW w:w="800" w:type="dxa"/>
            <w:shd w:val="solid" w:color="FFFFFF" w:fill="auto"/>
          </w:tcPr>
          <w:p w14:paraId="540EAF3D" w14:textId="77777777" w:rsidR="000F34B7" w:rsidRPr="00775D0D" w:rsidRDefault="000F34B7" w:rsidP="000F34B7">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52658CF4" w14:textId="77777777" w:rsidR="000F34B7" w:rsidRPr="00775D0D" w:rsidRDefault="000F34B7" w:rsidP="000F34B7">
            <w:pPr>
              <w:pStyle w:val="TAC"/>
              <w:rPr>
                <w:sz w:val="16"/>
                <w:szCs w:val="16"/>
              </w:rPr>
            </w:pPr>
            <w:r w:rsidRPr="000F34B7">
              <w:rPr>
                <w:sz w:val="16"/>
                <w:szCs w:val="16"/>
              </w:rPr>
              <w:t>SP-200993</w:t>
            </w:r>
          </w:p>
        </w:tc>
        <w:tc>
          <w:tcPr>
            <w:tcW w:w="567" w:type="dxa"/>
            <w:shd w:val="solid" w:color="FFFFFF" w:fill="auto"/>
          </w:tcPr>
          <w:p w14:paraId="1CDD45A8" w14:textId="77777777" w:rsidR="000F34B7" w:rsidRPr="000A3A55" w:rsidRDefault="000F34B7" w:rsidP="000F34B7">
            <w:pPr>
              <w:pStyle w:val="TAL"/>
              <w:rPr>
                <w:sz w:val="16"/>
                <w:szCs w:val="16"/>
              </w:rPr>
            </w:pPr>
            <w:r w:rsidRPr="000F34B7">
              <w:rPr>
                <w:sz w:val="16"/>
                <w:szCs w:val="16"/>
              </w:rPr>
              <w:t>00</w:t>
            </w:r>
            <w:r w:rsidR="007F13A3">
              <w:rPr>
                <w:sz w:val="16"/>
                <w:szCs w:val="16"/>
              </w:rPr>
              <w:t>01</w:t>
            </w:r>
          </w:p>
        </w:tc>
        <w:tc>
          <w:tcPr>
            <w:tcW w:w="283" w:type="dxa"/>
            <w:shd w:val="solid" w:color="FFFFFF" w:fill="auto"/>
          </w:tcPr>
          <w:p w14:paraId="6FC60FC7" w14:textId="77777777" w:rsidR="000F34B7" w:rsidRPr="000A3A55" w:rsidRDefault="000F34B7" w:rsidP="000F34B7">
            <w:pPr>
              <w:pStyle w:val="TAR"/>
              <w:rPr>
                <w:sz w:val="16"/>
                <w:szCs w:val="16"/>
              </w:rPr>
            </w:pPr>
            <w:r>
              <w:rPr>
                <w:sz w:val="16"/>
                <w:szCs w:val="16"/>
              </w:rPr>
              <w:t>1</w:t>
            </w:r>
          </w:p>
        </w:tc>
        <w:tc>
          <w:tcPr>
            <w:tcW w:w="426" w:type="dxa"/>
            <w:shd w:val="solid" w:color="FFFFFF" w:fill="auto"/>
          </w:tcPr>
          <w:p w14:paraId="1C5825A7" w14:textId="77777777" w:rsidR="000F34B7" w:rsidRPr="000A3A55" w:rsidRDefault="000F34B7" w:rsidP="000F34B7">
            <w:pPr>
              <w:pStyle w:val="TAC"/>
              <w:rPr>
                <w:sz w:val="16"/>
                <w:szCs w:val="16"/>
              </w:rPr>
            </w:pPr>
            <w:r>
              <w:rPr>
                <w:sz w:val="16"/>
                <w:szCs w:val="16"/>
              </w:rPr>
              <w:t>F</w:t>
            </w:r>
          </w:p>
        </w:tc>
        <w:tc>
          <w:tcPr>
            <w:tcW w:w="5103" w:type="dxa"/>
            <w:shd w:val="solid" w:color="FFFFFF" w:fill="auto"/>
          </w:tcPr>
          <w:p w14:paraId="7CA941EB" w14:textId="77777777" w:rsidR="000F34B7" w:rsidRPr="00705836" w:rsidRDefault="000F34B7" w:rsidP="000F34B7">
            <w:pPr>
              <w:pStyle w:val="TAL"/>
              <w:rPr>
                <w:sz w:val="16"/>
                <w:szCs w:val="16"/>
              </w:rPr>
            </w:pPr>
            <w:r w:rsidRPr="000F34B7">
              <w:rPr>
                <w:sz w:val="16"/>
                <w:szCs w:val="16"/>
              </w:rPr>
              <w:t>Update to solution #16</w:t>
            </w:r>
          </w:p>
        </w:tc>
        <w:tc>
          <w:tcPr>
            <w:tcW w:w="708" w:type="dxa"/>
            <w:shd w:val="solid" w:color="FFFFFF" w:fill="auto"/>
          </w:tcPr>
          <w:p w14:paraId="0452D4CD" w14:textId="77777777" w:rsidR="000F34B7" w:rsidRDefault="000F34B7" w:rsidP="000F34B7">
            <w:pPr>
              <w:pStyle w:val="TAC"/>
              <w:rPr>
                <w:sz w:val="16"/>
                <w:szCs w:val="16"/>
              </w:rPr>
            </w:pPr>
            <w:r>
              <w:rPr>
                <w:sz w:val="16"/>
                <w:szCs w:val="16"/>
              </w:rPr>
              <w:t>17.1.0</w:t>
            </w:r>
          </w:p>
        </w:tc>
      </w:tr>
      <w:tr w:rsidR="007F13A3" w:rsidRPr="006B0D02" w14:paraId="63D7AE07" w14:textId="77777777" w:rsidTr="000F34B7">
        <w:tc>
          <w:tcPr>
            <w:tcW w:w="800" w:type="dxa"/>
            <w:shd w:val="solid" w:color="FFFFFF" w:fill="auto"/>
          </w:tcPr>
          <w:p w14:paraId="2553F8B5" w14:textId="77777777" w:rsidR="007F13A3" w:rsidRDefault="007F13A3" w:rsidP="007F13A3">
            <w:pPr>
              <w:pStyle w:val="TAC"/>
              <w:rPr>
                <w:sz w:val="16"/>
                <w:szCs w:val="16"/>
              </w:rPr>
            </w:pPr>
            <w:r>
              <w:rPr>
                <w:sz w:val="16"/>
                <w:szCs w:val="16"/>
              </w:rPr>
              <w:t>2020-12</w:t>
            </w:r>
          </w:p>
        </w:tc>
        <w:tc>
          <w:tcPr>
            <w:tcW w:w="800" w:type="dxa"/>
            <w:shd w:val="solid" w:color="FFFFFF" w:fill="auto"/>
          </w:tcPr>
          <w:p w14:paraId="2178FF03" w14:textId="77777777" w:rsidR="007F13A3" w:rsidRPr="00775D0D" w:rsidRDefault="007F13A3" w:rsidP="007F13A3">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39DBE5F7" w14:textId="77777777" w:rsidR="007F13A3" w:rsidRPr="000F34B7" w:rsidRDefault="007F13A3" w:rsidP="007F13A3">
            <w:pPr>
              <w:pStyle w:val="TAC"/>
              <w:rPr>
                <w:sz w:val="16"/>
                <w:szCs w:val="16"/>
              </w:rPr>
            </w:pPr>
            <w:r w:rsidRPr="000F34B7">
              <w:rPr>
                <w:sz w:val="16"/>
                <w:szCs w:val="16"/>
              </w:rPr>
              <w:t>SP-200993</w:t>
            </w:r>
          </w:p>
        </w:tc>
        <w:tc>
          <w:tcPr>
            <w:tcW w:w="567" w:type="dxa"/>
            <w:shd w:val="solid" w:color="FFFFFF" w:fill="auto"/>
          </w:tcPr>
          <w:p w14:paraId="44120055" w14:textId="77777777" w:rsidR="007F13A3" w:rsidRPr="000F34B7" w:rsidRDefault="007F13A3" w:rsidP="007F13A3">
            <w:pPr>
              <w:pStyle w:val="TAL"/>
              <w:rPr>
                <w:sz w:val="16"/>
                <w:szCs w:val="16"/>
              </w:rPr>
            </w:pPr>
            <w:r w:rsidRPr="000F34B7">
              <w:rPr>
                <w:sz w:val="16"/>
                <w:szCs w:val="16"/>
              </w:rPr>
              <w:t>00</w:t>
            </w:r>
            <w:r>
              <w:rPr>
                <w:sz w:val="16"/>
                <w:szCs w:val="16"/>
              </w:rPr>
              <w:t>02</w:t>
            </w:r>
          </w:p>
        </w:tc>
        <w:tc>
          <w:tcPr>
            <w:tcW w:w="283" w:type="dxa"/>
            <w:shd w:val="solid" w:color="FFFFFF" w:fill="auto"/>
          </w:tcPr>
          <w:p w14:paraId="01A3A149" w14:textId="77777777" w:rsidR="007F13A3" w:rsidRDefault="007F13A3" w:rsidP="007F13A3">
            <w:pPr>
              <w:pStyle w:val="TAR"/>
              <w:rPr>
                <w:sz w:val="16"/>
                <w:szCs w:val="16"/>
              </w:rPr>
            </w:pPr>
          </w:p>
        </w:tc>
        <w:tc>
          <w:tcPr>
            <w:tcW w:w="426" w:type="dxa"/>
            <w:shd w:val="solid" w:color="FFFFFF" w:fill="auto"/>
          </w:tcPr>
          <w:p w14:paraId="7D6F3047" w14:textId="77777777" w:rsidR="007F13A3" w:rsidRDefault="007F13A3" w:rsidP="007F13A3">
            <w:pPr>
              <w:pStyle w:val="TAC"/>
              <w:rPr>
                <w:sz w:val="16"/>
                <w:szCs w:val="16"/>
              </w:rPr>
            </w:pPr>
            <w:r>
              <w:rPr>
                <w:sz w:val="16"/>
                <w:szCs w:val="16"/>
              </w:rPr>
              <w:t>F</w:t>
            </w:r>
          </w:p>
        </w:tc>
        <w:tc>
          <w:tcPr>
            <w:tcW w:w="5103" w:type="dxa"/>
            <w:shd w:val="solid" w:color="FFFFFF" w:fill="auto"/>
          </w:tcPr>
          <w:p w14:paraId="2D9C0DEE" w14:textId="77777777" w:rsidR="007F13A3" w:rsidRPr="000F34B7" w:rsidRDefault="007F13A3" w:rsidP="007F13A3">
            <w:pPr>
              <w:pStyle w:val="TAL"/>
              <w:rPr>
                <w:sz w:val="16"/>
                <w:szCs w:val="16"/>
              </w:rPr>
            </w:pPr>
            <w:r w:rsidRPr="007F13A3">
              <w:rPr>
                <w:sz w:val="16"/>
                <w:szCs w:val="16"/>
              </w:rPr>
              <w:t>Evaluation of solution #15</w:t>
            </w:r>
          </w:p>
        </w:tc>
        <w:tc>
          <w:tcPr>
            <w:tcW w:w="708" w:type="dxa"/>
            <w:shd w:val="solid" w:color="FFFFFF" w:fill="auto"/>
          </w:tcPr>
          <w:p w14:paraId="56CF2552" w14:textId="77777777" w:rsidR="007F13A3" w:rsidRDefault="007F13A3" w:rsidP="007F13A3">
            <w:pPr>
              <w:pStyle w:val="TAC"/>
              <w:rPr>
                <w:sz w:val="16"/>
                <w:szCs w:val="16"/>
              </w:rPr>
            </w:pPr>
            <w:r>
              <w:rPr>
                <w:sz w:val="16"/>
                <w:szCs w:val="16"/>
              </w:rPr>
              <w:t>17.1.0</w:t>
            </w:r>
          </w:p>
        </w:tc>
      </w:tr>
      <w:tr w:rsidR="007F13A3" w:rsidRPr="006B0D02" w14:paraId="67C29E5C" w14:textId="77777777" w:rsidTr="000F34B7">
        <w:tc>
          <w:tcPr>
            <w:tcW w:w="800" w:type="dxa"/>
            <w:shd w:val="solid" w:color="FFFFFF" w:fill="auto"/>
          </w:tcPr>
          <w:p w14:paraId="643C2A51" w14:textId="77777777" w:rsidR="007F13A3" w:rsidRDefault="007F13A3" w:rsidP="007F13A3">
            <w:pPr>
              <w:pStyle w:val="TAC"/>
              <w:rPr>
                <w:sz w:val="16"/>
                <w:szCs w:val="16"/>
              </w:rPr>
            </w:pPr>
            <w:r>
              <w:rPr>
                <w:sz w:val="16"/>
                <w:szCs w:val="16"/>
              </w:rPr>
              <w:t>2020-12</w:t>
            </w:r>
          </w:p>
        </w:tc>
        <w:tc>
          <w:tcPr>
            <w:tcW w:w="800" w:type="dxa"/>
            <w:shd w:val="solid" w:color="FFFFFF" w:fill="auto"/>
          </w:tcPr>
          <w:p w14:paraId="73305537" w14:textId="77777777" w:rsidR="007F13A3" w:rsidRPr="00775D0D" w:rsidRDefault="007F13A3" w:rsidP="007F13A3">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20421F7C" w14:textId="77777777" w:rsidR="007F13A3" w:rsidRPr="000F34B7" w:rsidRDefault="007F13A3" w:rsidP="007F13A3">
            <w:pPr>
              <w:pStyle w:val="TAC"/>
              <w:rPr>
                <w:sz w:val="16"/>
                <w:szCs w:val="16"/>
              </w:rPr>
            </w:pPr>
            <w:r w:rsidRPr="000F34B7">
              <w:rPr>
                <w:sz w:val="16"/>
                <w:szCs w:val="16"/>
              </w:rPr>
              <w:t>SP-200993</w:t>
            </w:r>
          </w:p>
        </w:tc>
        <w:tc>
          <w:tcPr>
            <w:tcW w:w="567" w:type="dxa"/>
            <w:shd w:val="solid" w:color="FFFFFF" w:fill="auto"/>
          </w:tcPr>
          <w:p w14:paraId="23BE9F4E" w14:textId="77777777" w:rsidR="007F13A3" w:rsidRPr="000F34B7" w:rsidRDefault="007F13A3" w:rsidP="007F13A3">
            <w:pPr>
              <w:pStyle w:val="TAL"/>
              <w:rPr>
                <w:sz w:val="16"/>
                <w:szCs w:val="16"/>
              </w:rPr>
            </w:pPr>
            <w:r w:rsidRPr="000F34B7">
              <w:rPr>
                <w:sz w:val="16"/>
                <w:szCs w:val="16"/>
              </w:rPr>
              <w:t>00</w:t>
            </w:r>
            <w:r>
              <w:rPr>
                <w:sz w:val="16"/>
                <w:szCs w:val="16"/>
              </w:rPr>
              <w:t>03</w:t>
            </w:r>
          </w:p>
        </w:tc>
        <w:tc>
          <w:tcPr>
            <w:tcW w:w="283" w:type="dxa"/>
            <w:shd w:val="solid" w:color="FFFFFF" w:fill="auto"/>
          </w:tcPr>
          <w:p w14:paraId="62F24335" w14:textId="77777777" w:rsidR="007F13A3" w:rsidRDefault="007F13A3" w:rsidP="007F13A3">
            <w:pPr>
              <w:pStyle w:val="TAR"/>
              <w:rPr>
                <w:sz w:val="16"/>
                <w:szCs w:val="16"/>
              </w:rPr>
            </w:pPr>
          </w:p>
        </w:tc>
        <w:tc>
          <w:tcPr>
            <w:tcW w:w="426" w:type="dxa"/>
            <w:shd w:val="solid" w:color="FFFFFF" w:fill="auto"/>
          </w:tcPr>
          <w:p w14:paraId="03093A39" w14:textId="77777777" w:rsidR="007F13A3" w:rsidRDefault="007F13A3" w:rsidP="007F13A3">
            <w:pPr>
              <w:pStyle w:val="TAC"/>
              <w:rPr>
                <w:sz w:val="16"/>
                <w:szCs w:val="16"/>
              </w:rPr>
            </w:pPr>
            <w:r>
              <w:rPr>
                <w:sz w:val="16"/>
                <w:szCs w:val="16"/>
              </w:rPr>
              <w:t>D</w:t>
            </w:r>
          </w:p>
        </w:tc>
        <w:tc>
          <w:tcPr>
            <w:tcW w:w="5103" w:type="dxa"/>
            <w:shd w:val="solid" w:color="FFFFFF" w:fill="auto"/>
          </w:tcPr>
          <w:p w14:paraId="140B5AC0" w14:textId="77777777" w:rsidR="007F13A3" w:rsidRPr="007F13A3" w:rsidRDefault="007F13A3" w:rsidP="007F13A3">
            <w:pPr>
              <w:pStyle w:val="TAL"/>
              <w:rPr>
                <w:sz w:val="16"/>
                <w:szCs w:val="16"/>
              </w:rPr>
            </w:pPr>
            <w:r w:rsidRPr="007F13A3">
              <w:rPr>
                <w:sz w:val="16"/>
                <w:szCs w:val="16"/>
              </w:rPr>
              <w:t>Editorial corrections</w:t>
            </w:r>
          </w:p>
        </w:tc>
        <w:tc>
          <w:tcPr>
            <w:tcW w:w="708" w:type="dxa"/>
            <w:shd w:val="solid" w:color="FFFFFF" w:fill="auto"/>
          </w:tcPr>
          <w:p w14:paraId="12A53A84" w14:textId="77777777" w:rsidR="007F13A3" w:rsidRDefault="007F13A3" w:rsidP="007F13A3">
            <w:pPr>
              <w:pStyle w:val="TAC"/>
              <w:rPr>
                <w:sz w:val="16"/>
                <w:szCs w:val="16"/>
              </w:rPr>
            </w:pPr>
            <w:r>
              <w:rPr>
                <w:sz w:val="16"/>
                <w:szCs w:val="16"/>
              </w:rPr>
              <w:t>17.1.0</w:t>
            </w:r>
          </w:p>
        </w:tc>
      </w:tr>
      <w:tr w:rsidR="009E5EC0" w:rsidRPr="006B0D02" w14:paraId="3FC89403" w14:textId="77777777" w:rsidTr="000F34B7">
        <w:tc>
          <w:tcPr>
            <w:tcW w:w="800" w:type="dxa"/>
            <w:shd w:val="solid" w:color="FFFFFF" w:fill="auto"/>
          </w:tcPr>
          <w:p w14:paraId="30422968" w14:textId="77777777" w:rsidR="009E5EC0" w:rsidRDefault="009E5EC0" w:rsidP="009E5EC0">
            <w:pPr>
              <w:pStyle w:val="TAC"/>
              <w:rPr>
                <w:sz w:val="16"/>
                <w:szCs w:val="16"/>
              </w:rPr>
            </w:pPr>
            <w:r>
              <w:rPr>
                <w:sz w:val="16"/>
                <w:szCs w:val="16"/>
              </w:rPr>
              <w:t>2020-12</w:t>
            </w:r>
          </w:p>
        </w:tc>
        <w:tc>
          <w:tcPr>
            <w:tcW w:w="800" w:type="dxa"/>
            <w:shd w:val="solid" w:color="FFFFFF" w:fill="auto"/>
          </w:tcPr>
          <w:p w14:paraId="753B4987" w14:textId="77777777" w:rsidR="009E5EC0" w:rsidRPr="00775D0D" w:rsidRDefault="009E5EC0" w:rsidP="009E5EC0">
            <w:pPr>
              <w:pStyle w:val="TAC"/>
              <w:rPr>
                <w:sz w:val="16"/>
                <w:szCs w:val="16"/>
              </w:rPr>
            </w:pPr>
            <w:r w:rsidRPr="00775D0D">
              <w:rPr>
                <w:sz w:val="16"/>
                <w:szCs w:val="16"/>
              </w:rPr>
              <w:t>SA#</w:t>
            </w:r>
            <w:r>
              <w:rPr>
                <w:sz w:val="16"/>
                <w:szCs w:val="16"/>
              </w:rPr>
              <w:t>90</w:t>
            </w:r>
            <w:r w:rsidRPr="00775D0D">
              <w:rPr>
                <w:sz w:val="16"/>
                <w:szCs w:val="16"/>
              </w:rPr>
              <w:t>-e</w:t>
            </w:r>
          </w:p>
        </w:tc>
        <w:tc>
          <w:tcPr>
            <w:tcW w:w="952" w:type="dxa"/>
            <w:shd w:val="solid" w:color="FFFFFF" w:fill="auto"/>
          </w:tcPr>
          <w:p w14:paraId="7E80BC92" w14:textId="77777777" w:rsidR="009E5EC0" w:rsidRPr="000F34B7" w:rsidRDefault="009E5EC0" w:rsidP="009E5EC0">
            <w:pPr>
              <w:pStyle w:val="TAC"/>
              <w:rPr>
                <w:sz w:val="16"/>
                <w:szCs w:val="16"/>
              </w:rPr>
            </w:pPr>
            <w:r w:rsidRPr="000F34B7">
              <w:rPr>
                <w:sz w:val="16"/>
                <w:szCs w:val="16"/>
              </w:rPr>
              <w:t>SP-200993</w:t>
            </w:r>
          </w:p>
        </w:tc>
        <w:tc>
          <w:tcPr>
            <w:tcW w:w="567" w:type="dxa"/>
            <w:shd w:val="solid" w:color="FFFFFF" w:fill="auto"/>
          </w:tcPr>
          <w:p w14:paraId="2BCF290C" w14:textId="77777777" w:rsidR="009E5EC0" w:rsidRPr="000F34B7" w:rsidRDefault="009E5EC0" w:rsidP="009E5EC0">
            <w:pPr>
              <w:pStyle w:val="TAL"/>
              <w:rPr>
                <w:sz w:val="16"/>
                <w:szCs w:val="16"/>
              </w:rPr>
            </w:pPr>
            <w:r w:rsidRPr="000F34B7">
              <w:rPr>
                <w:sz w:val="16"/>
                <w:szCs w:val="16"/>
              </w:rPr>
              <w:t>00</w:t>
            </w:r>
            <w:r>
              <w:rPr>
                <w:sz w:val="16"/>
                <w:szCs w:val="16"/>
              </w:rPr>
              <w:t>04</w:t>
            </w:r>
          </w:p>
        </w:tc>
        <w:tc>
          <w:tcPr>
            <w:tcW w:w="283" w:type="dxa"/>
            <w:shd w:val="solid" w:color="FFFFFF" w:fill="auto"/>
          </w:tcPr>
          <w:p w14:paraId="45667C83" w14:textId="77777777" w:rsidR="009E5EC0" w:rsidRDefault="009E5EC0" w:rsidP="009E5EC0">
            <w:pPr>
              <w:pStyle w:val="TAR"/>
              <w:rPr>
                <w:sz w:val="16"/>
                <w:szCs w:val="16"/>
              </w:rPr>
            </w:pPr>
          </w:p>
        </w:tc>
        <w:tc>
          <w:tcPr>
            <w:tcW w:w="426" w:type="dxa"/>
            <w:shd w:val="solid" w:color="FFFFFF" w:fill="auto"/>
          </w:tcPr>
          <w:p w14:paraId="07C38E8D" w14:textId="77777777" w:rsidR="009E5EC0" w:rsidRDefault="009E5EC0" w:rsidP="009E5EC0">
            <w:pPr>
              <w:pStyle w:val="TAC"/>
              <w:rPr>
                <w:sz w:val="16"/>
                <w:szCs w:val="16"/>
              </w:rPr>
            </w:pPr>
            <w:r>
              <w:rPr>
                <w:sz w:val="16"/>
                <w:szCs w:val="16"/>
              </w:rPr>
              <w:t>D</w:t>
            </w:r>
          </w:p>
        </w:tc>
        <w:tc>
          <w:tcPr>
            <w:tcW w:w="5103" w:type="dxa"/>
            <w:shd w:val="solid" w:color="FFFFFF" w:fill="auto"/>
          </w:tcPr>
          <w:p w14:paraId="74406C58" w14:textId="77777777" w:rsidR="009E5EC0" w:rsidRPr="007F13A3" w:rsidRDefault="009E5EC0" w:rsidP="009E5EC0">
            <w:pPr>
              <w:pStyle w:val="TAL"/>
              <w:rPr>
                <w:sz w:val="16"/>
                <w:szCs w:val="16"/>
              </w:rPr>
            </w:pPr>
            <w:r w:rsidRPr="009E5EC0">
              <w:rPr>
                <w:sz w:val="16"/>
                <w:szCs w:val="16"/>
              </w:rPr>
              <w:t>Missing solution evaluations</w:t>
            </w:r>
          </w:p>
        </w:tc>
        <w:tc>
          <w:tcPr>
            <w:tcW w:w="708" w:type="dxa"/>
            <w:shd w:val="solid" w:color="FFFFFF" w:fill="auto"/>
          </w:tcPr>
          <w:p w14:paraId="668963DA" w14:textId="77777777" w:rsidR="009E5EC0" w:rsidRDefault="009E5EC0" w:rsidP="009E5EC0">
            <w:pPr>
              <w:pStyle w:val="TAC"/>
              <w:rPr>
                <w:sz w:val="16"/>
                <w:szCs w:val="16"/>
              </w:rPr>
            </w:pPr>
            <w:r>
              <w:rPr>
                <w:sz w:val="16"/>
                <w:szCs w:val="16"/>
              </w:rPr>
              <w:t>17.1.0</w:t>
            </w:r>
          </w:p>
        </w:tc>
      </w:tr>
      <w:bookmarkEnd w:id="431"/>
    </w:tbl>
    <w:p w14:paraId="0CE30D8F" w14:textId="77777777" w:rsidR="00E8629F" w:rsidRPr="00235394" w:rsidRDefault="00E8629F"/>
    <w:bookmarkEnd w:id="435"/>
    <w:bookmarkEnd w:id="436"/>
    <w:bookmarkEnd w:id="437"/>
    <w:p w14:paraId="7D8BF1F3" w14:textId="77777777" w:rsidR="00E8629F" w:rsidRPr="00235394" w:rsidRDefault="00E8629F"/>
    <w:sectPr w:rsidR="00E8629F" w:rsidRPr="00235394">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85B4D" w14:textId="77777777" w:rsidR="005D7927" w:rsidRDefault="005D7927">
      <w:r>
        <w:separator/>
      </w:r>
    </w:p>
  </w:endnote>
  <w:endnote w:type="continuationSeparator" w:id="0">
    <w:p w14:paraId="62BD95CA" w14:textId="77777777" w:rsidR="005D7927" w:rsidRDefault="005D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0B85" w14:textId="77777777" w:rsidR="007F13A3" w:rsidRDefault="007F13A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813A" w14:textId="77777777" w:rsidR="005D7927" w:rsidRDefault="005D7927">
      <w:r>
        <w:separator/>
      </w:r>
    </w:p>
  </w:footnote>
  <w:footnote w:type="continuationSeparator" w:id="0">
    <w:p w14:paraId="1C72C5D7" w14:textId="77777777" w:rsidR="005D7927" w:rsidRDefault="005D7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479F" w14:textId="0EBAB327" w:rsidR="007F13A3" w:rsidRDefault="007F13A3">
    <w:pPr>
      <w:pStyle w:val="Header"/>
      <w:framePr w:wrap="auto" w:vAnchor="text" w:hAnchor="margin" w:xAlign="right" w:y="1"/>
      <w:widowControl/>
    </w:pPr>
    <w:r>
      <w:fldChar w:fldCharType="begin"/>
    </w:r>
    <w:r>
      <w:instrText xml:space="preserve"> STYLEREF ZA </w:instrText>
    </w:r>
    <w:r>
      <w:fldChar w:fldCharType="separate"/>
    </w:r>
    <w:r w:rsidR="008161C9">
      <w:t>3GPP TR 23.764 V17.1.0 (2020-12)</w:t>
    </w:r>
    <w:r>
      <w:fldChar w:fldCharType="end"/>
    </w:r>
  </w:p>
  <w:p w14:paraId="7CD95B60" w14:textId="77777777" w:rsidR="007F13A3" w:rsidRDefault="007F13A3">
    <w:pPr>
      <w:pStyle w:val="Header"/>
      <w:framePr w:wrap="auto" w:vAnchor="text" w:hAnchor="margin" w:xAlign="center" w:y="1"/>
      <w:widowControl/>
    </w:pPr>
    <w:r>
      <w:fldChar w:fldCharType="begin"/>
    </w:r>
    <w:r>
      <w:instrText xml:space="preserve"> PAGE </w:instrText>
    </w:r>
    <w:r>
      <w:fldChar w:fldCharType="separate"/>
    </w:r>
    <w:r>
      <w:t>60</w:t>
    </w:r>
    <w:r>
      <w:fldChar w:fldCharType="end"/>
    </w:r>
  </w:p>
  <w:p w14:paraId="3993700E" w14:textId="27FC1630" w:rsidR="007F13A3" w:rsidRDefault="007F13A3">
    <w:pPr>
      <w:pStyle w:val="Header"/>
      <w:framePr w:wrap="auto" w:vAnchor="text" w:hAnchor="margin" w:y="1"/>
      <w:widowControl/>
    </w:pPr>
    <w:r>
      <w:fldChar w:fldCharType="begin"/>
    </w:r>
    <w:r>
      <w:instrText xml:space="preserve"> STYLEREF ZGSM </w:instrText>
    </w:r>
    <w:r>
      <w:fldChar w:fldCharType="separate"/>
    </w:r>
    <w:r w:rsidR="008161C9">
      <w:t>Release 17</w:t>
    </w:r>
    <w:r>
      <w:fldChar w:fldCharType="end"/>
    </w:r>
  </w:p>
  <w:p w14:paraId="683EACD0" w14:textId="77777777" w:rsidR="007F13A3" w:rsidRDefault="007F1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1D455E"/>
    <w:multiLevelType w:val="hybridMultilevel"/>
    <w:tmpl w:val="C9B0E380"/>
    <w:lvl w:ilvl="0" w:tplc="978EAC5C">
      <w:start w:val="2020"/>
      <w:numFmt w:val="decimal"/>
      <w:lvlText w:val="%1."/>
      <w:lvlJc w:val="left"/>
      <w:pPr>
        <w:ind w:left="644" w:hanging="360"/>
      </w:pPr>
      <w:rPr>
        <w:rFonts w:ascii="Arial" w:eastAsia="Times New Roman"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1E65F8A"/>
    <w:multiLevelType w:val="hybridMultilevel"/>
    <w:tmpl w:val="FA44AB96"/>
    <w:lvl w:ilvl="0" w:tplc="F67ED2FE">
      <w:start w:val="1"/>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A4109D"/>
    <w:multiLevelType w:val="hybridMultilevel"/>
    <w:tmpl w:val="34DC5E38"/>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A93923"/>
    <w:multiLevelType w:val="hybridMultilevel"/>
    <w:tmpl w:val="4B56924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461630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986873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15915529">
    <w:abstractNumId w:val="1"/>
  </w:num>
  <w:num w:numId="4" w16cid:durableId="1831212032">
    <w:abstractNumId w:val="4"/>
  </w:num>
  <w:num w:numId="5" w16cid:durableId="1918705325">
    <w:abstractNumId w:val="5"/>
  </w:num>
  <w:num w:numId="6" w16cid:durableId="1663193672">
    <w:abstractNumId w:val="2"/>
  </w:num>
  <w:num w:numId="7" w16cid:durableId="87849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3F7"/>
    <w:rsid w:val="000172D9"/>
    <w:rsid w:val="0002191D"/>
    <w:rsid w:val="00021CAA"/>
    <w:rsid w:val="000245A0"/>
    <w:rsid w:val="00024618"/>
    <w:rsid w:val="000266A0"/>
    <w:rsid w:val="0003107A"/>
    <w:rsid w:val="00031C1D"/>
    <w:rsid w:val="00080756"/>
    <w:rsid w:val="000863C2"/>
    <w:rsid w:val="00086E5C"/>
    <w:rsid w:val="00093E7E"/>
    <w:rsid w:val="00096B82"/>
    <w:rsid w:val="000A28EA"/>
    <w:rsid w:val="000C6846"/>
    <w:rsid w:val="000C7B74"/>
    <w:rsid w:val="000D63AF"/>
    <w:rsid w:val="000D6CFC"/>
    <w:rsid w:val="000F04AD"/>
    <w:rsid w:val="000F34B7"/>
    <w:rsid w:val="00104E42"/>
    <w:rsid w:val="00104F80"/>
    <w:rsid w:val="00115604"/>
    <w:rsid w:val="00116112"/>
    <w:rsid w:val="00117832"/>
    <w:rsid w:val="0012199B"/>
    <w:rsid w:val="001351DC"/>
    <w:rsid w:val="00150829"/>
    <w:rsid w:val="00153528"/>
    <w:rsid w:val="0015384A"/>
    <w:rsid w:val="00156F0E"/>
    <w:rsid w:val="0015798E"/>
    <w:rsid w:val="0016000C"/>
    <w:rsid w:val="0018358B"/>
    <w:rsid w:val="001A08AA"/>
    <w:rsid w:val="001A3120"/>
    <w:rsid w:val="001A75A5"/>
    <w:rsid w:val="001B6F72"/>
    <w:rsid w:val="001C3A35"/>
    <w:rsid w:val="001D5E57"/>
    <w:rsid w:val="001E1458"/>
    <w:rsid w:val="001E3F3B"/>
    <w:rsid w:val="001E62C9"/>
    <w:rsid w:val="00212373"/>
    <w:rsid w:val="002138EA"/>
    <w:rsid w:val="00214FBD"/>
    <w:rsid w:val="002202CD"/>
    <w:rsid w:val="00222897"/>
    <w:rsid w:val="002300A5"/>
    <w:rsid w:val="00234942"/>
    <w:rsid w:val="00235394"/>
    <w:rsid w:val="00241EC3"/>
    <w:rsid w:val="002423EB"/>
    <w:rsid w:val="00246F01"/>
    <w:rsid w:val="002571F9"/>
    <w:rsid w:val="0026179F"/>
    <w:rsid w:val="002706A6"/>
    <w:rsid w:val="00274E1A"/>
    <w:rsid w:val="00282213"/>
    <w:rsid w:val="00286A1D"/>
    <w:rsid w:val="002A2A79"/>
    <w:rsid w:val="002C524B"/>
    <w:rsid w:val="002D7485"/>
    <w:rsid w:val="002E67B9"/>
    <w:rsid w:val="002F4093"/>
    <w:rsid w:val="00302707"/>
    <w:rsid w:val="003156E4"/>
    <w:rsid w:val="00334503"/>
    <w:rsid w:val="00366F3E"/>
    <w:rsid w:val="00367724"/>
    <w:rsid w:val="003871BC"/>
    <w:rsid w:val="003A605F"/>
    <w:rsid w:val="003B1F37"/>
    <w:rsid w:val="00405A5A"/>
    <w:rsid w:val="00441BC9"/>
    <w:rsid w:val="00444225"/>
    <w:rsid w:val="004715B2"/>
    <w:rsid w:val="00471B10"/>
    <w:rsid w:val="00477C61"/>
    <w:rsid w:val="00481899"/>
    <w:rsid w:val="004915FF"/>
    <w:rsid w:val="00495F8F"/>
    <w:rsid w:val="004A0C4B"/>
    <w:rsid w:val="004A17C7"/>
    <w:rsid w:val="004A543F"/>
    <w:rsid w:val="004B20ED"/>
    <w:rsid w:val="004E51E2"/>
    <w:rsid w:val="004F5B5E"/>
    <w:rsid w:val="004F7110"/>
    <w:rsid w:val="004F7A3D"/>
    <w:rsid w:val="00505BFA"/>
    <w:rsid w:val="005070BF"/>
    <w:rsid w:val="00513547"/>
    <w:rsid w:val="00517718"/>
    <w:rsid w:val="005268F8"/>
    <w:rsid w:val="0053406A"/>
    <w:rsid w:val="0054057E"/>
    <w:rsid w:val="00574DE0"/>
    <w:rsid w:val="00584D74"/>
    <w:rsid w:val="00591272"/>
    <w:rsid w:val="00594381"/>
    <w:rsid w:val="005A156C"/>
    <w:rsid w:val="005A68AB"/>
    <w:rsid w:val="005B3707"/>
    <w:rsid w:val="005B6EAE"/>
    <w:rsid w:val="005C0671"/>
    <w:rsid w:val="005C6C65"/>
    <w:rsid w:val="005D244E"/>
    <w:rsid w:val="005D650E"/>
    <w:rsid w:val="005D6D7F"/>
    <w:rsid w:val="005D7927"/>
    <w:rsid w:val="005E0A0A"/>
    <w:rsid w:val="006108C9"/>
    <w:rsid w:val="006162F6"/>
    <w:rsid w:val="00616A49"/>
    <w:rsid w:val="00617964"/>
    <w:rsid w:val="00633183"/>
    <w:rsid w:val="00636F0A"/>
    <w:rsid w:val="00645857"/>
    <w:rsid w:val="006506A3"/>
    <w:rsid w:val="0066020E"/>
    <w:rsid w:val="00666C75"/>
    <w:rsid w:val="0068463A"/>
    <w:rsid w:val="006856E5"/>
    <w:rsid w:val="00690937"/>
    <w:rsid w:val="006A1291"/>
    <w:rsid w:val="006B0D02"/>
    <w:rsid w:val="006F2D70"/>
    <w:rsid w:val="00703F61"/>
    <w:rsid w:val="00705836"/>
    <w:rsid w:val="0070646B"/>
    <w:rsid w:val="007066FA"/>
    <w:rsid w:val="00707941"/>
    <w:rsid w:val="0072177D"/>
    <w:rsid w:val="00721D7E"/>
    <w:rsid w:val="00722118"/>
    <w:rsid w:val="00741662"/>
    <w:rsid w:val="0074646D"/>
    <w:rsid w:val="00760B55"/>
    <w:rsid w:val="0076250D"/>
    <w:rsid w:val="007633F8"/>
    <w:rsid w:val="00766E24"/>
    <w:rsid w:val="00775D0D"/>
    <w:rsid w:val="00780A66"/>
    <w:rsid w:val="00796A16"/>
    <w:rsid w:val="007A603A"/>
    <w:rsid w:val="007B1967"/>
    <w:rsid w:val="007B5912"/>
    <w:rsid w:val="007B6CA5"/>
    <w:rsid w:val="007C40B1"/>
    <w:rsid w:val="007D1E08"/>
    <w:rsid w:val="007D4E72"/>
    <w:rsid w:val="007D6048"/>
    <w:rsid w:val="007F0E1E"/>
    <w:rsid w:val="007F13A3"/>
    <w:rsid w:val="007F62EA"/>
    <w:rsid w:val="008033FC"/>
    <w:rsid w:val="008161C9"/>
    <w:rsid w:val="00826C89"/>
    <w:rsid w:val="00827109"/>
    <w:rsid w:val="00830E13"/>
    <w:rsid w:val="00836C44"/>
    <w:rsid w:val="008860B8"/>
    <w:rsid w:val="00893454"/>
    <w:rsid w:val="0089413E"/>
    <w:rsid w:val="008B1966"/>
    <w:rsid w:val="008B352F"/>
    <w:rsid w:val="008C60E9"/>
    <w:rsid w:val="008E2DE8"/>
    <w:rsid w:val="008E7092"/>
    <w:rsid w:val="008F2520"/>
    <w:rsid w:val="008F4AE7"/>
    <w:rsid w:val="008F7D93"/>
    <w:rsid w:val="0090202A"/>
    <w:rsid w:val="009165E0"/>
    <w:rsid w:val="00931702"/>
    <w:rsid w:val="0093755F"/>
    <w:rsid w:val="00945ABD"/>
    <w:rsid w:val="009716DA"/>
    <w:rsid w:val="00983910"/>
    <w:rsid w:val="0098713A"/>
    <w:rsid w:val="00994A0F"/>
    <w:rsid w:val="00996DCF"/>
    <w:rsid w:val="00997D54"/>
    <w:rsid w:val="009B4130"/>
    <w:rsid w:val="009C0727"/>
    <w:rsid w:val="009D6A9D"/>
    <w:rsid w:val="009E01CD"/>
    <w:rsid w:val="009E5DEF"/>
    <w:rsid w:val="009E5EC0"/>
    <w:rsid w:val="009F3678"/>
    <w:rsid w:val="009F615B"/>
    <w:rsid w:val="00A142DA"/>
    <w:rsid w:val="00A16CE1"/>
    <w:rsid w:val="00A17573"/>
    <w:rsid w:val="00A30B0D"/>
    <w:rsid w:val="00A530D3"/>
    <w:rsid w:val="00A65439"/>
    <w:rsid w:val="00A72864"/>
    <w:rsid w:val="00A81B15"/>
    <w:rsid w:val="00A85DBC"/>
    <w:rsid w:val="00AA32FD"/>
    <w:rsid w:val="00AB3F85"/>
    <w:rsid w:val="00AE660B"/>
    <w:rsid w:val="00AE746B"/>
    <w:rsid w:val="00B15E1F"/>
    <w:rsid w:val="00B165B2"/>
    <w:rsid w:val="00B3498A"/>
    <w:rsid w:val="00B461AF"/>
    <w:rsid w:val="00B64115"/>
    <w:rsid w:val="00B65880"/>
    <w:rsid w:val="00B661E8"/>
    <w:rsid w:val="00B67FC3"/>
    <w:rsid w:val="00B8446C"/>
    <w:rsid w:val="00B86995"/>
    <w:rsid w:val="00BA7BCB"/>
    <w:rsid w:val="00BB0587"/>
    <w:rsid w:val="00BB6071"/>
    <w:rsid w:val="00BC5B2D"/>
    <w:rsid w:val="00BE79AD"/>
    <w:rsid w:val="00C076B3"/>
    <w:rsid w:val="00C20205"/>
    <w:rsid w:val="00C207E9"/>
    <w:rsid w:val="00C634E7"/>
    <w:rsid w:val="00C76720"/>
    <w:rsid w:val="00C847C6"/>
    <w:rsid w:val="00CB4CE2"/>
    <w:rsid w:val="00CB6D72"/>
    <w:rsid w:val="00CE5FF4"/>
    <w:rsid w:val="00CF3D9B"/>
    <w:rsid w:val="00D44D8A"/>
    <w:rsid w:val="00D520E4"/>
    <w:rsid w:val="00D57DFA"/>
    <w:rsid w:val="00D71442"/>
    <w:rsid w:val="00D81DFE"/>
    <w:rsid w:val="00D95ED9"/>
    <w:rsid w:val="00DC6426"/>
    <w:rsid w:val="00DD0835"/>
    <w:rsid w:val="00DD0C2C"/>
    <w:rsid w:val="00DE240C"/>
    <w:rsid w:val="00DF2753"/>
    <w:rsid w:val="00DF7152"/>
    <w:rsid w:val="00E02A17"/>
    <w:rsid w:val="00E07BF5"/>
    <w:rsid w:val="00E220E2"/>
    <w:rsid w:val="00E25F10"/>
    <w:rsid w:val="00E55ABC"/>
    <w:rsid w:val="00E575D1"/>
    <w:rsid w:val="00E57B74"/>
    <w:rsid w:val="00E8629F"/>
    <w:rsid w:val="00E96B32"/>
    <w:rsid w:val="00EA3C24"/>
    <w:rsid w:val="00EA7CE4"/>
    <w:rsid w:val="00EB026B"/>
    <w:rsid w:val="00ED4474"/>
    <w:rsid w:val="00ED5261"/>
    <w:rsid w:val="00EF41AE"/>
    <w:rsid w:val="00F072D8"/>
    <w:rsid w:val="00F4066A"/>
    <w:rsid w:val="00F60CB3"/>
    <w:rsid w:val="00F63775"/>
    <w:rsid w:val="00F7305B"/>
    <w:rsid w:val="00F827EC"/>
    <w:rsid w:val="00F85701"/>
    <w:rsid w:val="00F92F17"/>
    <w:rsid w:val="00FC051F"/>
    <w:rsid w:val="00FD11D1"/>
    <w:rsid w:val="00FD5FD5"/>
    <w:rsid w:val="00FE3CE2"/>
    <w:rsid w:val="00FF4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595C8"/>
  <w15:chartTrackingRefBased/>
  <w15:docId w15:val="{FB90C403-6FBB-4BB1-8C25-C5045ECC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Heading1Char">
    <w:name w:val="Heading 1 Char"/>
    <w:link w:val="Heading1"/>
    <w:rsid w:val="00495F8F"/>
    <w:rPr>
      <w:rFonts w:ascii="Arial" w:hAnsi="Arial"/>
      <w:sz w:val="36"/>
      <w:lang w:val="en-GB"/>
    </w:rPr>
  </w:style>
  <w:style w:type="character" w:customStyle="1" w:styleId="Heading2Char">
    <w:name w:val="Heading 2 Char"/>
    <w:link w:val="Heading2"/>
    <w:rsid w:val="00495F8F"/>
    <w:rPr>
      <w:rFonts w:ascii="Arial" w:hAnsi="Arial"/>
      <w:sz w:val="32"/>
      <w:lang w:val="en-GB"/>
    </w:rPr>
  </w:style>
  <w:style w:type="character" w:customStyle="1" w:styleId="Heading3Char">
    <w:name w:val="Heading 3 Char"/>
    <w:link w:val="Heading3"/>
    <w:rsid w:val="00495F8F"/>
    <w:rPr>
      <w:rFonts w:ascii="Arial" w:hAnsi="Arial"/>
      <w:sz w:val="28"/>
      <w:lang w:val="en-GB"/>
    </w:rPr>
  </w:style>
  <w:style w:type="character" w:customStyle="1" w:styleId="EditorsNoteChar">
    <w:name w:val="Editor's Note Char"/>
    <w:aliases w:val="EN Char"/>
    <w:link w:val="EditorsNote"/>
    <w:locked/>
    <w:rsid w:val="00495F8F"/>
    <w:rPr>
      <w:color w:val="FF0000"/>
      <w:lang w:val="en-GB"/>
    </w:rPr>
  </w:style>
  <w:style w:type="character" w:customStyle="1" w:styleId="TALChar">
    <w:name w:val="TAL Char"/>
    <w:link w:val="TAL"/>
    <w:rsid w:val="00591272"/>
    <w:rPr>
      <w:rFonts w:ascii="Arial" w:hAnsi="Arial"/>
      <w:sz w:val="18"/>
      <w:lang w:val="en-GB"/>
    </w:rPr>
  </w:style>
  <w:style w:type="paragraph" w:styleId="BalloonText">
    <w:name w:val="Balloon Text"/>
    <w:basedOn w:val="Normal"/>
    <w:link w:val="BalloonTextChar"/>
    <w:rsid w:val="003156E4"/>
    <w:pPr>
      <w:spacing w:after="0"/>
    </w:pPr>
    <w:rPr>
      <w:rFonts w:ascii="Segoe UI" w:hAnsi="Segoe UI" w:cs="Segoe UI"/>
      <w:sz w:val="18"/>
      <w:szCs w:val="18"/>
    </w:rPr>
  </w:style>
  <w:style w:type="character" w:customStyle="1" w:styleId="BalloonTextChar">
    <w:name w:val="Balloon Text Char"/>
    <w:link w:val="BalloonText"/>
    <w:rsid w:val="003156E4"/>
    <w:rPr>
      <w:rFonts w:ascii="Segoe UI" w:hAnsi="Segoe UI" w:cs="Segoe UI"/>
      <w:sz w:val="18"/>
      <w:szCs w:val="18"/>
      <w:lang w:val="en-GB"/>
    </w:rPr>
  </w:style>
  <w:style w:type="paragraph" w:customStyle="1" w:styleId="CRCoverPage">
    <w:name w:val="CR Cover Page"/>
    <w:rsid w:val="00EA7CE4"/>
    <w:pPr>
      <w:spacing w:after="120"/>
    </w:pPr>
    <w:rPr>
      <w:rFonts w:ascii="Arial" w:hAnsi="Arial"/>
      <w:lang w:eastAsia="en-US"/>
    </w:rPr>
  </w:style>
  <w:style w:type="character" w:customStyle="1" w:styleId="B1Char">
    <w:name w:val="B1 Char"/>
    <w:link w:val="B1"/>
    <w:qFormat/>
    <w:rsid w:val="00EA7CE4"/>
    <w:rPr>
      <w:lang w:val="en-GB"/>
    </w:rPr>
  </w:style>
  <w:style w:type="paragraph" w:styleId="CommentSubject">
    <w:name w:val="annotation subject"/>
    <w:basedOn w:val="CommentText"/>
    <w:next w:val="CommentText"/>
    <w:link w:val="CommentSubjectChar"/>
    <w:rsid w:val="00080756"/>
    <w:rPr>
      <w:b/>
      <w:bCs/>
    </w:rPr>
  </w:style>
  <w:style w:type="character" w:customStyle="1" w:styleId="CommentTextChar">
    <w:name w:val="Comment Text Char"/>
    <w:link w:val="CommentText"/>
    <w:semiHidden/>
    <w:rsid w:val="00080756"/>
    <w:rPr>
      <w:lang w:val="en-GB"/>
    </w:rPr>
  </w:style>
  <w:style w:type="character" w:customStyle="1" w:styleId="CommentSubjectChar">
    <w:name w:val="Comment Subject Char"/>
    <w:link w:val="CommentSubject"/>
    <w:rsid w:val="00080756"/>
    <w:rPr>
      <w:b/>
      <w:bCs/>
      <w:lang w:val="en-GB"/>
    </w:rPr>
  </w:style>
  <w:style w:type="character" w:customStyle="1" w:styleId="THChar">
    <w:name w:val="TH Char"/>
    <w:link w:val="TH"/>
    <w:qFormat/>
    <w:rsid w:val="001B6F72"/>
    <w:rPr>
      <w:rFonts w:ascii="Arial" w:hAnsi="Arial"/>
      <w:b/>
      <w:lang w:val="en-GB"/>
    </w:rPr>
  </w:style>
  <w:style w:type="character" w:customStyle="1" w:styleId="TFChar">
    <w:name w:val="TF Char"/>
    <w:link w:val="TF"/>
    <w:locked/>
    <w:rsid w:val="001B6F72"/>
    <w:rPr>
      <w:rFonts w:ascii="Arial" w:hAnsi="Arial"/>
      <w:b/>
      <w:lang w:val="en-GB"/>
    </w:rPr>
  </w:style>
  <w:style w:type="character" w:customStyle="1" w:styleId="Heading4Char">
    <w:name w:val="Heading 4 Char"/>
    <w:link w:val="Heading4"/>
    <w:rsid w:val="00D71442"/>
    <w:rPr>
      <w:rFonts w:ascii="Arial" w:hAnsi="Arial"/>
      <w:sz w:val="24"/>
      <w:lang w:val="en-GB"/>
    </w:rPr>
  </w:style>
  <w:style w:type="character" w:customStyle="1" w:styleId="NOZchn">
    <w:name w:val="NO Zchn"/>
    <w:link w:val="NO"/>
    <w:rsid w:val="002423EB"/>
    <w:rPr>
      <w:lang w:val="en-GB"/>
    </w:rPr>
  </w:style>
  <w:style w:type="paragraph" w:customStyle="1" w:styleId="LGTdoc">
    <w:name w:val="LGTdoc_본문"/>
    <w:basedOn w:val="Normal"/>
    <w:link w:val="LGTdocChar"/>
    <w:qFormat/>
    <w:rsid w:val="005A156C"/>
    <w:pPr>
      <w:widowControl w:val="0"/>
      <w:autoSpaceDE w:val="0"/>
      <w:autoSpaceDN w:val="0"/>
      <w:adjustRightInd w:val="0"/>
      <w:snapToGrid w:val="0"/>
      <w:spacing w:before="60" w:afterLines="50" w:after="120" w:line="264" w:lineRule="auto"/>
      <w:ind w:left="851" w:hanging="284"/>
      <w:jc w:val="both"/>
    </w:pPr>
    <w:rPr>
      <w:rFonts w:eastAsia="Batang"/>
      <w:kern w:val="2"/>
      <w:sz w:val="22"/>
      <w:szCs w:val="24"/>
      <w:lang w:eastAsia="x-none"/>
    </w:rPr>
  </w:style>
  <w:style w:type="character" w:customStyle="1" w:styleId="LGTdocChar">
    <w:name w:val="LGTdoc_본문 Char"/>
    <w:link w:val="LGTdoc"/>
    <w:qFormat/>
    <w:rsid w:val="005A156C"/>
    <w:rPr>
      <w:rFonts w:eastAsia="Batang"/>
      <w:kern w:val="2"/>
      <w:sz w:val="22"/>
      <w:szCs w:val="24"/>
      <w:lang w:val="en-GB" w:eastAsia="x-none"/>
    </w:rPr>
  </w:style>
  <w:style w:type="character" w:customStyle="1" w:styleId="TAHCar">
    <w:name w:val="TAH Car"/>
    <w:link w:val="TAH"/>
    <w:rsid w:val="0016000C"/>
    <w:rPr>
      <w:rFonts w:ascii="Arial" w:hAnsi="Arial"/>
      <w:b/>
      <w:sz w:val="18"/>
      <w:lang w:val="en-GB"/>
    </w:rPr>
  </w:style>
  <w:style w:type="paragraph" w:styleId="Revision">
    <w:name w:val="Revision"/>
    <w:hidden/>
    <w:uiPriority w:val="99"/>
    <w:semiHidden/>
    <w:rsid w:val="009716DA"/>
    <w:rPr>
      <w:lang w:eastAsia="en-US"/>
    </w:rPr>
  </w:style>
  <w:style w:type="paragraph" w:styleId="ListParagraph">
    <w:name w:val="List Paragraph"/>
    <w:basedOn w:val="Normal"/>
    <w:uiPriority w:val="34"/>
    <w:qFormat/>
    <w:rsid w:val="002571F9"/>
    <w:pPr>
      <w:spacing w:after="160" w:line="259" w:lineRule="auto"/>
      <w:ind w:left="720"/>
      <w:contextualSpacing/>
    </w:pPr>
    <w:rPr>
      <w:rFonts w:ascii="Calibri" w:eastAsia="Calibri" w:hAnsi="Calibri"/>
      <w:sz w:val="22"/>
      <w:szCs w:val="22"/>
      <w:lang w:val="de-DE"/>
    </w:rPr>
  </w:style>
  <w:style w:type="paragraph" w:customStyle="1" w:styleId="1">
    <w:name w:val="1"/>
    <w:basedOn w:val="Normal"/>
    <w:qFormat/>
    <w:rsid w:val="002571F9"/>
    <w:rPr>
      <w:lang w:val="en-US"/>
    </w:rPr>
  </w:style>
  <w:style w:type="table" w:styleId="TableGrid">
    <w:name w:val="Table Grid"/>
    <w:basedOn w:val="TableNormal"/>
    <w:rsid w:val="00104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15384A"/>
    <w:rPr>
      <w:rFonts w:ascii="Arial" w:hAnsi="Arial"/>
      <w:b/>
      <w:sz w:val="18"/>
      <w:lang w:val="en-GB" w:eastAsia="en-US"/>
    </w:rPr>
  </w:style>
  <w:style w:type="character" w:customStyle="1" w:styleId="Heading5Char">
    <w:name w:val="Heading 5 Char"/>
    <w:link w:val="Heading5"/>
    <w:rsid w:val="0015384A"/>
    <w:rPr>
      <w:rFonts w:ascii="Arial" w:hAnsi="Arial"/>
      <w:sz w:val="22"/>
      <w:lang w:val="en-GB"/>
    </w:rPr>
  </w:style>
  <w:style w:type="paragraph" w:customStyle="1" w:styleId="toprow">
    <w:name w:val="top row"/>
    <w:basedOn w:val="TAH"/>
    <w:link w:val="toprowChar"/>
    <w:qFormat/>
    <w:rsid w:val="00471B10"/>
    <w:rPr>
      <w:rFonts w:eastAsia="SimSun"/>
      <w:lang w:eastAsia="x-none"/>
    </w:rPr>
  </w:style>
  <w:style w:type="paragraph" w:customStyle="1" w:styleId="tablecontent">
    <w:name w:val="table content"/>
    <w:basedOn w:val="TAL"/>
    <w:link w:val="tablecontentChar"/>
    <w:qFormat/>
    <w:rsid w:val="00471B10"/>
    <w:rPr>
      <w:rFonts w:eastAsia="SimSun"/>
      <w:lang w:eastAsia="x-none"/>
    </w:rPr>
  </w:style>
  <w:style w:type="character" w:customStyle="1" w:styleId="toprowChar">
    <w:name w:val="top row Char"/>
    <w:link w:val="toprow"/>
    <w:rsid w:val="00471B10"/>
    <w:rPr>
      <w:rFonts w:ascii="Arial" w:eastAsia="SimSun" w:hAnsi="Arial"/>
      <w:b/>
      <w:sz w:val="18"/>
      <w:lang w:val="en-GB" w:eastAsia="x-none"/>
    </w:rPr>
  </w:style>
  <w:style w:type="character" w:customStyle="1" w:styleId="tablecontentChar">
    <w:name w:val="table content Char"/>
    <w:link w:val="tablecontent"/>
    <w:rsid w:val="00471B10"/>
    <w:rPr>
      <w:rFonts w:ascii="Arial" w:eastAsia="SimSun" w:hAnsi="Arial"/>
      <w:sz w:val="18"/>
      <w:lang w:val="en-GB" w:eastAsia="x-none"/>
    </w:rPr>
  </w:style>
  <w:style w:type="character" w:customStyle="1" w:styleId="NOChar">
    <w:name w:val="NO Char"/>
    <w:locked/>
    <w:rsid w:val="00830E13"/>
    <w:rPr>
      <w:rFonts w:ascii="Times New Roman" w:hAnsi="Times New Roman"/>
      <w:lang w:val="en-GB" w:bidi="ar-SA"/>
    </w:rPr>
  </w:style>
  <w:style w:type="character" w:customStyle="1" w:styleId="TALCar">
    <w:name w:val="TAL Car"/>
    <w:locked/>
    <w:rsid w:val="00705836"/>
    <w:rPr>
      <w:rFonts w:ascii="Arial" w:hAnsi="Arial"/>
      <w:sz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21" Type="http://schemas.openxmlformats.org/officeDocument/2006/relationships/image" Target="media/image9.emf"/><Relationship Id="rId42" Type="http://schemas.openxmlformats.org/officeDocument/2006/relationships/package" Target="embeddings/Microsoft_Visio_Drawing11.vsd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Microsoft_Visio_2003-2010_Drawing11.vsd"/><Relationship Id="rId84" Type="http://schemas.openxmlformats.org/officeDocument/2006/relationships/package" Target="embeddings/Microsoft_Visio_Drawing23.vsdx"/><Relationship Id="rId89" Type="http://schemas.openxmlformats.org/officeDocument/2006/relationships/fontTable" Target="fontTable.xml"/><Relationship Id="rId16" Type="http://schemas.openxmlformats.org/officeDocument/2006/relationships/package" Target="embeddings/Microsoft_Visio_Drawing1.vsdx"/><Relationship Id="rId11" Type="http://schemas.openxmlformats.org/officeDocument/2006/relationships/oleObject" Target="embeddings/Microsoft_Visio_2003-2010_Drawing.vsd"/><Relationship Id="rId32" Type="http://schemas.openxmlformats.org/officeDocument/2006/relationships/package" Target="embeddings/Microsoft_Visio_Drawing6.vsd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Microsoft_Visio_2003-2010_Drawing9.vsd"/><Relationship Id="rId74" Type="http://schemas.openxmlformats.org/officeDocument/2006/relationships/package" Target="embeddings/Microsoft_Visio_Drawing18.vsdx"/><Relationship Id="rId79" Type="http://schemas.openxmlformats.org/officeDocument/2006/relationships/image" Target="media/image38.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oleObject" Target="embeddings/Microsoft_Visio_2003-2010_Drawing3.vsd"/><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8.vsd"/><Relationship Id="rId64" Type="http://schemas.openxmlformats.org/officeDocument/2006/relationships/package" Target="embeddings/Microsoft_Visio_Drawing15.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package" Target="embeddings/Microsoft_Visio_Drawing17.vsdx"/><Relationship Id="rId80" Type="http://schemas.openxmlformats.org/officeDocument/2006/relationships/package" Target="embeddings/Microsoft_Visio_Drawing21.vsdx"/><Relationship Id="rId85"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Visio_Drawing9.vsdx"/><Relationship Id="rId46" Type="http://schemas.openxmlformats.org/officeDocument/2006/relationships/oleObject" Target="embeddings/Microsoft_Visio_2003-2010_Drawing4.vsd"/><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package" Target="embeddings/Microsoft_Visio_Drawing3.vsdx"/><Relationship Id="rId41" Type="http://schemas.openxmlformats.org/officeDocument/2006/relationships/image" Target="media/image19.emf"/><Relationship Id="rId54" Type="http://schemas.openxmlformats.org/officeDocument/2006/relationships/oleObject" Target="embeddings/Microsoft_Visio_2003-2010_Drawing7.vsd"/><Relationship Id="rId62" Type="http://schemas.openxmlformats.org/officeDocument/2006/relationships/package" Target="embeddings/Microsoft_Visio_Drawing14.vsdx"/><Relationship Id="rId70" Type="http://schemas.openxmlformats.org/officeDocument/2006/relationships/oleObject" Target="embeddings/Microsoft_Visio_2003-2010_Drawing12.vsd"/><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Visio_2003-2010_Drawing2.vsd"/><Relationship Id="rId36" Type="http://schemas.openxmlformats.org/officeDocument/2006/relationships/package" Target="embeddings/Microsoft_Visio_Drawing8.vs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emf"/><Relationship Id="rId31" Type="http://schemas.openxmlformats.org/officeDocument/2006/relationships/image" Target="media/image14.emf"/><Relationship Id="rId44" Type="http://schemas.openxmlformats.org/officeDocument/2006/relationships/package" Target="embeddings/Microsoft_Visio_Drawing12.vsdx"/><Relationship Id="rId52" Type="http://schemas.openxmlformats.org/officeDocument/2006/relationships/oleObject" Target="embeddings/Microsoft_Visio_2003-2010_Drawing6.vsd"/><Relationship Id="rId60" Type="http://schemas.openxmlformats.org/officeDocument/2006/relationships/oleObject" Target="embeddings/Microsoft_Visio_2003-2010_Drawing10.vsd"/><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20.vsdx"/><Relationship Id="rId81" Type="http://schemas.openxmlformats.org/officeDocument/2006/relationships/image" Target="media/image39.emf"/><Relationship Id="rId86" Type="http://schemas.openxmlformats.org/officeDocument/2006/relationships/package" Target="embeddings/Microsoft_Visio_Drawing24.vs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Visio_Drawing2.vsdx"/><Relationship Id="rId39" Type="http://schemas.openxmlformats.org/officeDocument/2006/relationships/image" Target="media/image18.emf"/><Relationship Id="rId34" Type="http://schemas.openxmlformats.org/officeDocument/2006/relationships/package" Target="embeddings/Microsoft_Visio_Drawing7.vsdx"/><Relationship Id="rId50" Type="http://schemas.openxmlformats.org/officeDocument/2006/relationships/package" Target="embeddings/Microsoft_Visio_Drawing13.vsdx"/><Relationship Id="rId55" Type="http://schemas.openxmlformats.org/officeDocument/2006/relationships/image" Target="media/image26.emf"/><Relationship Id="rId76" Type="http://schemas.openxmlformats.org/officeDocument/2006/relationships/package" Target="embeddings/Microsoft_Visio_Drawing19.vsdx"/><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package" Target="embeddings/Microsoft_Visio_Drawing5.vsdx"/><Relationship Id="rId40" Type="http://schemas.openxmlformats.org/officeDocument/2006/relationships/package" Target="embeddings/Microsoft_Visio_Drawing10.vsdx"/><Relationship Id="rId45" Type="http://schemas.openxmlformats.org/officeDocument/2006/relationships/image" Target="media/image21.emf"/><Relationship Id="rId66" Type="http://schemas.openxmlformats.org/officeDocument/2006/relationships/package" Target="embeddings/Microsoft_Visio_Drawing16.vsdx"/><Relationship Id="rId87" Type="http://schemas.openxmlformats.org/officeDocument/2006/relationships/header" Target="header1.xml"/><Relationship Id="rId61" Type="http://schemas.openxmlformats.org/officeDocument/2006/relationships/image" Target="media/image29.emf"/><Relationship Id="rId82" Type="http://schemas.openxmlformats.org/officeDocument/2006/relationships/package" Target="embeddings/Microsoft_Visio_Drawing22.vsdx"/><Relationship Id="rId1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17</Pages>
  <Words>21464</Words>
  <Characters>122349</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143526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Jim Martin</cp:lastModifiedBy>
  <cp:revision>2</cp:revision>
  <dcterms:created xsi:type="dcterms:W3CDTF">2022-08-26T15:57:00Z</dcterms:created>
  <dcterms:modified xsi:type="dcterms:W3CDTF">2022-08-26T15:57:00Z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(2)6pBhKz0AfAL99KwzTiVQeaR5QpoIuj7JsdQQrWPgGFEll/LnSJzmjydt2yJK2Ll1YKyy5UPz_x000d_
q6RNK1sa6RHw3USeLQuGTJdUcwg8dZo6OL1bym5Py1SUcAWp4VJVSBybe+Pa03I2Tdn1b4c+_x000d_
hI/sQUuMfnQV/7oaj2r9kF2+3wSogDO+p2sCMf6XMLLSnmP89pVBifiuBQSmcZQF2axe8t4d_x000d_
6SbIZanWZHSGSE12y4</vt:lpwstr>
  </property>
  <property fmtid="{D5CDD505-2E9C-101B-9397-08002B2CF9AE}" pid="3" name="_2015_ms_pID_7253431">
    <vt:lpwstr>WbBxW9UVvXu7g8TiimQXqnDXdaZlaaxfiBdpK6+yQRJxY1i0jT6aY4_x000d_
z6MhjxgKLaffJmWp7m5JR7dZWIsEe02S+aSEM9/iDh2YbT2YI1CE0kW/wgsANErMlQAoConI_x000d_
YyDggbLrmE3joF9MbmhMR9F+tsMoTYbyTS2lM3k/AlTNMMWgbc97HFwHVODdkMsa0dxKQV3w_x000d_
n0Q3rKW8M0zEIOrs</vt:lpwstr>
  </property>
  <property fmtid="{D5CDD505-2E9C-101B-9397-08002B2CF9AE}" pid="4" name="_2015_ms_pID_7253432">
    <vt:lpwstr>rw==</vt:lpwstr>
  </property>
</Properties>
</file>